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customUI/images/ic_Vraag0.png" ContentType="image/.png"/>
  <Override PartName="/customUI/images/icRood0.png" ContentType="image/.png"/>
  <Override PartName="/customUI/images/ic_Vraag.png" ContentType="image/.png"/>
  <Override PartName="/customUI/images/icRood.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ef8764f2be254c37" Type="http://schemas.microsoft.com/office/2006/relationships/ui/extensibility" Target="customUI/customUI.xml"/><Relationship Id="Ra909ffaecfa04122" Type="http://schemas.microsoft.com/office/2007/relationships/ui/extensibility" Target="customUI/customUI14.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raster"/>
        <w:tblW w:w="0" w:type="auto"/>
        <w:tblLook w:val="04A0" w:firstRow="1" w:lastRow="0" w:firstColumn="1" w:lastColumn="0" w:noHBand="0" w:noVBand="1"/>
      </w:tblPr>
      <w:tblGrid>
        <w:gridCol w:w="4309"/>
        <w:gridCol w:w="4423"/>
        <w:gridCol w:w="4309"/>
        <w:gridCol w:w="4309"/>
      </w:tblGrid>
      <w:tr w:rsidR="00424901" w:rsidTr="00A10347">
        <w:trPr>
          <w:trHeight w:hRule="exact" w:val="397"/>
        </w:trPr>
        <w:tc>
          <w:tcPr>
            <w:tcW w:w="4309" w:type="dxa"/>
          </w:tcPr>
          <w:p w:rsidR="00424901" w:rsidRDefault="00424901" w:rsidP="00F761F1">
            <w:pPr>
              <w:pStyle w:val="Kop"/>
            </w:pPr>
            <w:r w:rsidRPr="00F761F1">
              <w:t>Bescherm je privégegevens</w:t>
            </w:r>
          </w:p>
        </w:tc>
        <w:tc>
          <w:tcPr>
            <w:tcW w:w="4423" w:type="dxa"/>
          </w:tcPr>
          <w:p w:rsidR="00424901" w:rsidRDefault="00424901" w:rsidP="00F761F1">
            <w:pPr>
              <w:pStyle w:val="Kop"/>
            </w:pPr>
            <w:r>
              <w:t>Meld dat je een publieke taak hebt</w:t>
            </w:r>
          </w:p>
        </w:tc>
        <w:tc>
          <w:tcPr>
            <w:tcW w:w="4309" w:type="dxa"/>
          </w:tcPr>
          <w:p w:rsidR="00424901" w:rsidRDefault="00424901" w:rsidP="00F761F1">
            <w:pPr>
              <w:pStyle w:val="Kop"/>
            </w:pPr>
            <w:r>
              <w:t>Controleer de aangifte</w:t>
            </w:r>
          </w:p>
        </w:tc>
        <w:tc>
          <w:tcPr>
            <w:tcW w:w="4309" w:type="dxa"/>
          </w:tcPr>
          <w:p w:rsidR="00424901" w:rsidRPr="00424901" w:rsidRDefault="00424901" w:rsidP="00424901">
            <w:pPr>
              <w:pStyle w:val="Kopwit"/>
            </w:pPr>
            <w:r w:rsidRPr="00424901">
              <w:t>Belangrijke telefoonnummers</w:t>
            </w:r>
          </w:p>
        </w:tc>
      </w:tr>
    </w:tbl>
    <w:p w:rsidR="00F761F1" w:rsidRPr="00BE7497" w:rsidRDefault="00F761F1" w:rsidP="00C92A4A">
      <w:pPr>
        <w:sectPr w:rsidR="00F761F1" w:rsidRPr="00BE7497" w:rsidSect="007D5F9B">
          <w:headerReference w:type="even" r:id="rId8"/>
          <w:headerReference w:type="default" r:id="rId9"/>
          <w:pgSz w:w="23814" w:h="16840" w:orient="landscape" w:code="8"/>
          <w:pgMar w:top="907" w:right="567" w:bottom="284" w:left="1191" w:header="227" w:footer="227" w:gutter="0"/>
          <w:cols w:space="708"/>
          <w:docGrid w:linePitch="360"/>
        </w:sectPr>
      </w:pPr>
    </w:p>
    <w:tbl>
      <w:tblPr>
        <w:tblStyle w:val="Tabelraster"/>
        <w:tblW w:w="16906" w:type="dxa"/>
        <w:tblLayout w:type="fixed"/>
        <w:tblLook w:val="04A0" w:firstRow="1" w:lastRow="0" w:firstColumn="1" w:lastColumn="0" w:noHBand="0" w:noVBand="1"/>
      </w:tblPr>
      <w:tblGrid>
        <w:gridCol w:w="4309"/>
        <w:gridCol w:w="4422"/>
        <w:gridCol w:w="4309"/>
        <w:gridCol w:w="3866"/>
      </w:tblGrid>
      <w:tr w:rsidR="00CB13B5" w:rsidRPr="00BE7497" w:rsidTr="00D63D9D">
        <w:trPr>
          <w:trHeight w:hRule="exact" w:val="1531"/>
        </w:trPr>
        <w:tc>
          <w:tcPr>
            <w:tcW w:w="4309" w:type="dxa"/>
            <w:vMerge w:val="restart"/>
            <w:tcMar>
              <w:right w:w="794" w:type="dxa"/>
            </w:tcMar>
          </w:tcPr>
          <w:p w:rsidR="0055558E" w:rsidRDefault="0055558E" w:rsidP="0055558E">
            <w:bookmarkStart w:id="0" w:name="_GoBack"/>
            <w:bookmarkEnd w:id="0"/>
            <w:r>
              <w:t xml:space="preserve">Je kunt bij aangifte altijd domicilie kiezen op je werkadres. Dan komt alleen het adres van je werkgever in het dossier. Geef in dat geval niet je eigen adres, BSN of geboortedatum. </w:t>
            </w:r>
          </w:p>
          <w:p w:rsidR="00CB13B5" w:rsidRPr="00C92A4A" w:rsidRDefault="0055558E" w:rsidP="0055558E">
            <w:r>
              <w:t>Je voor- en achternaam moeten wel worden opgenomen. Bij ‘aangifte onder nummer’ hoeft zelfs je naam niet in het proces-verbaal, maar dat kan alleen als je anonimiteit gegarandeerd kan worden. De Hulpofficier van Justitie beslist of dat in jouw situatie mogelijk is.</w:t>
            </w:r>
          </w:p>
        </w:tc>
        <w:tc>
          <w:tcPr>
            <w:tcW w:w="4422" w:type="dxa"/>
            <w:vMerge w:val="restart"/>
            <w:tcMar>
              <w:right w:w="794" w:type="dxa"/>
            </w:tcMar>
          </w:tcPr>
          <w:p w:rsidR="00CB13B5" w:rsidRPr="00C92A4A" w:rsidRDefault="00CB13B5" w:rsidP="00C92A4A">
            <w:r w:rsidRPr="00C92A4A">
              <w:t>Politie en het OM geven agressie en geweld tegen medewerkers met een publieke taak een hogere prioriteit. De politie moet dan aan de aangifte de VPT-code (Veilige Publieke Taak) toekennen. Vraag daar om als je aangifte doet.</w:t>
            </w:r>
          </w:p>
        </w:tc>
        <w:tc>
          <w:tcPr>
            <w:tcW w:w="4309" w:type="dxa"/>
            <w:vMerge w:val="restart"/>
            <w:tcMar>
              <w:right w:w="794" w:type="dxa"/>
            </w:tcMar>
          </w:tcPr>
          <w:p w:rsidR="00CB13B5" w:rsidRPr="00C92A4A" w:rsidRDefault="00CB13B5" w:rsidP="00C92A4A">
            <w:r w:rsidRPr="00C92A4A">
              <w:t>Vraag de politie om een afschrift van de aangifte en controleer de inhoud. Controleer ook of het juiste adres is vermeld en of de VPT-code is toegekend. Vraag hoe je op de hoogte wordt gehouden van het vervolg. Loopt de correspondentie via de organisatie? Regel dan intern dat alle post op de juiste plek terecht komt.</w:t>
            </w:r>
          </w:p>
        </w:tc>
        <w:tc>
          <w:tcPr>
            <w:tcW w:w="3866" w:type="dxa"/>
          </w:tcPr>
          <w:p w:rsidR="00863884" w:rsidRDefault="00863884" w:rsidP="00863884">
            <w:pPr>
              <w:pStyle w:val="Telefoon2"/>
              <w:spacing w:line="120" w:lineRule="exact"/>
            </w:pPr>
          </w:p>
          <w:p w:rsidR="00CB13B5" w:rsidRPr="00BE7497" w:rsidRDefault="00D63D9D" w:rsidP="00F22D02">
            <w:pPr>
              <w:pStyle w:val="Telefoon2"/>
            </w:pPr>
            <w:r>
              <w:fldChar w:fldCharType="begin"/>
            </w:r>
            <w:r>
              <w:instrText xml:space="preserve"> MACROBUTTON NoMacro [Klik hier om telefoonnummer(s) in te voeren] </w:instrText>
            </w:r>
            <w:r>
              <w:fldChar w:fldCharType="end"/>
            </w:r>
          </w:p>
        </w:tc>
      </w:tr>
      <w:tr w:rsidR="00CB13B5" w:rsidRPr="00BE7497" w:rsidTr="00CF6074">
        <w:trPr>
          <w:trHeight w:hRule="exact" w:val="652"/>
        </w:trPr>
        <w:tc>
          <w:tcPr>
            <w:tcW w:w="4309" w:type="dxa"/>
            <w:vMerge/>
            <w:tcMar>
              <w:right w:w="794" w:type="dxa"/>
            </w:tcMar>
          </w:tcPr>
          <w:p w:rsidR="00CB13B5" w:rsidRPr="00BE7497" w:rsidRDefault="00CB13B5" w:rsidP="00BE7497"/>
        </w:tc>
        <w:tc>
          <w:tcPr>
            <w:tcW w:w="4422" w:type="dxa"/>
            <w:vMerge/>
          </w:tcPr>
          <w:p w:rsidR="00CB13B5" w:rsidRPr="00BE7497" w:rsidRDefault="00CB13B5" w:rsidP="00BE7497"/>
        </w:tc>
        <w:tc>
          <w:tcPr>
            <w:tcW w:w="4309" w:type="dxa"/>
            <w:vMerge/>
          </w:tcPr>
          <w:p w:rsidR="00CB13B5" w:rsidRPr="00BE7497" w:rsidRDefault="00CB13B5" w:rsidP="00BE7497"/>
        </w:tc>
        <w:tc>
          <w:tcPr>
            <w:tcW w:w="3866" w:type="dxa"/>
            <w:vAlign w:val="center"/>
          </w:tcPr>
          <w:p w:rsidR="00CB13B5" w:rsidRPr="00BE7497" w:rsidRDefault="00CF6074" w:rsidP="00FB50CA">
            <w:pPr>
              <w:pStyle w:val="Plaatje"/>
            </w:pPr>
            <w:r>
              <w:fldChar w:fldCharType="begin"/>
            </w:r>
            <w:r>
              <w:instrText xml:space="preserve"> MACROBUTTON  InsertPicture [Dubbelklik hier om logo te plaatsen] </w:instrText>
            </w:r>
            <w:r>
              <w:fldChar w:fldCharType="end"/>
            </w:r>
          </w:p>
        </w:tc>
      </w:tr>
    </w:tbl>
    <w:p w:rsidR="00E800D0" w:rsidRPr="00BE7497" w:rsidRDefault="00E800D0" w:rsidP="00BE7497">
      <w:pPr>
        <w:sectPr w:rsidR="00E800D0" w:rsidRPr="00BE7497" w:rsidSect="007D5F9B">
          <w:type w:val="continuous"/>
          <w:pgSz w:w="23814" w:h="16840" w:orient="landscape" w:code="8"/>
          <w:pgMar w:top="907" w:right="567" w:bottom="284" w:left="1191" w:header="709" w:footer="709" w:gutter="0"/>
          <w:cols w:space="708"/>
          <w:formProt w:val="0"/>
          <w:docGrid w:linePitch="360"/>
        </w:sectPr>
      </w:pPr>
    </w:p>
    <w:tbl>
      <w:tblPr>
        <w:tblStyle w:val="Tabelraster"/>
        <w:tblW w:w="0" w:type="auto"/>
        <w:tblLook w:val="04A0" w:firstRow="1" w:lastRow="0" w:firstColumn="1" w:lastColumn="0" w:noHBand="0" w:noVBand="1"/>
      </w:tblPr>
      <w:tblGrid>
        <w:gridCol w:w="4309"/>
        <w:gridCol w:w="4423"/>
        <w:gridCol w:w="4309"/>
        <w:gridCol w:w="4309"/>
      </w:tblGrid>
      <w:tr w:rsidR="009C7270" w:rsidTr="00CF6074">
        <w:trPr>
          <w:trHeight w:hRule="exact" w:val="1559"/>
        </w:trPr>
        <w:tc>
          <w:tcPr>
            <w:tcW w:w="17350" w:type="dxa"/>
            <w:gridSpan w:val="4"/>
          </w:tcPr>
          <w:p w:rsidR="009C7270" w:rsidRPr="00424901" w:rsidRDefault="009C7270" w:rsidP="005B7AE4">
            <w:pPr>
              <w:pStyle w:val="Kopwit"/>
            </w:pPr>
          </w:p>
        </w:tc>
      </w:tr>
      <w:tr w:rsidR="00C1046A" w:rsidTr="00A10347">
        <w:trPr>
          <w:trHeight w:hRule="exact" w:val="397"/>
        </w:trPr>
        <w:tc>
          <w:tcPr>
            <w:tcW w:w="4309" w:type="dxa"/>
          </w:tcPr>
          <w:p w:rsidR="00C1046A" w:rsidRDefault="00C1046A" w:rsidP="005B7AE4">
            <w:pPr>
              <w:pStyle w:val="Kop"/>
            </w:pPr>
            <w:r w:rsidRPr="00F761F1">
              <w:t>Bescherm je privégegevens</w:t>
            </w:r>
          </w:p>
        </w:tc>
        <w:tc>
          <w:tcPr>
            <w:tcW w:w="4423" w:type="dxa"/>
          </w:tcPr>
          <w:p w:rsidR="00C1046A" w:rsidRDefault="00C1046A" w:rsidP="005B7AE4">
            <w:pPr>
              <w:pStyle w:val="Kop"/>
            </w:pPr>
            <w:r>
              <w:t>Meld dat je een publieke taak hebt</w:t>
            </w:r>
          </w:p>
        </w:tc>
        <w:tc>
          <w:tcPr>
            <w:tcW w:w="4309" w:type="dxa"/>
          </w:tcPr>
          <w:p w:rsidR="00C1046A" w:rsidRDefault="00C1046A" w:rsidP="005B7AE4">
            <w:pPr>
              <w:pStyle w:val="Kop"/>
            </w:pPr>
            <w:r>
              <w:t>Controleer de aangifte</w:t>
            </w:r>
          </w:p>
        </w:tc>
        <w:tc>
          <w:tcPr>
            <w:tcW w:w="4309" w:type="dxa"/>
          </w:tcPr>
          <w:p w:rsidR="00C1046A" w:rsidRPr="00424901" w:rsidRDefault="00C1046A" w:rsidP="005B7AE4">
            <w:pPr>
              <w:pStyle w:val="Kopwit"/>
            </w:pPr>
            <w:r w:rsidRPr="00424901">
              <w:t>Belangrijke telefoonnummers</w:t>
            </w:r>
          </w:p>
        </w:tc>
      </w:tr>
    </w:tbl>
    <w:p w:rsidR="00C1046A" w:rsidRPr="00BE7497" w:rsidRDefault="00C1046A" w:rsidP="00C1046A">
      <w:pPr>
        <w:sectPr w:rsidR="00C1046A" w:rsidRPr="00BE7497" w:rsidSect="007D5F9B">
          <w:headerReference w:type="even" r:id="rId10"/>
          <w:headerReference w:type="default" r:id="rId11"/>
          <w:type w:val="continuous"/>
          <w:pgSz w:w="23814" w:h="16840" w:orient="landscape" w:code="8"/>
          <w:pgMar w:top="907" w:right="567" w:bottom="284" w:left="1191" w:header="709" w:footer="709" w:gutter="0"/>
          <w:cols w:space="708"/>
          <w:docGrid w:linePitch="360"/>
        </w:sectPr>
      </w:pPr>
    </w:p>
    <w:tbl>
      <w:tblPr>
        <w:tblStyle w:val="Tabelraster"/>
        <w:tblW w:w="16906" w:type="dxa"/>
        <w:tblLayout w:type="fixed"/>
        <w:tblLook w:val="04A0" w:firstRow="1" w:lastRow="0" w:firstColumn="1" w:lastColumn="0" w:noHBand="0" w:noVBand="1"/>
      </w:tblPr>
      <w:tblGrid>
        <w:gridCol w:w="4309"/>
        <w:gridCol w:w="4422"/>
        <w:gridCol w:w="4309"/>
        <w:gridCol w:w="3866"/>
      </w:tblGrid>
      <w:tr w:rsidR="00C1046A" w:rsidRPr="00BE7497" w:rsidTr="00CF6074">
        <w:trPr>
          <w:trHeight w:hRule="exact" w:val="1531"/>
        </w:trPr>
        <w:tc>
          <w:tcPr>
            <w:tcW w:w="4309" w:type="dxa"/>
            <w:vMerge w:val="restart"/>
            <w:tcMar>
              <w:right w:w="794" w:type="dxa"/>
            </w:tcMar>
          </w:tcPr>
          <w:p w:rsidR="001D7820" w:rsidRDefault="001D7820" w:rsidP="005B7AE4">
            <w:bookmarkStart w:id="1" w:name="bmP1K1R2"/>
            <w:r>
              <w:t xml:space="preserve">Je kunt bij aangifte altijd domicilie kiezen op je werkadres. Dan komt alleen het adres van je werkgever in het dossier. Geef in dat geval niet je eigen adres, BSN of geboortedatum. </w:t>
            </w:r>
          </w:p>
          <w:p w:rsidR="001D7820" w:rsidRDefault="001D7820" w:rsidP="005B7AE4">
            <w:r>
              <w:t>Je voor- en achternaam moeten wel worden opgenomen. Bij ‘aangifte onder nummer’ hoeft zelfs je naam niet in het proces-verbaal, maar dat kan alleen als je anonimiteit gegarandeerd kan worden. De Hulpofficier van Justitie beslist of dat in jouw situatie mogelijk is.</w:t>
            </w:r>
          </w:p>
          <w:bookmarkEnd w:id="1"/>
          <w:p w:rsidR="00C1046A" w:rsidRPr="00C92A4A" w:rsidRDefault="00C1046A" w:rsidP="005B7AE4"/>
        </w:tc>
        <w:tc>
          <w:tcPr>
            <w:tcW w:w="4422" w:type="dxa"/>
            <w:vMerge w:val="restart"/>
            <w:tcMar>
              <w:right w:w="794" w:type="dxa"/>
            </w:tcMar>
          </w:tcPr>
          <w:p w:rsidR="001D7820" w:rsidRDefault="001D7820" w:rsidP="005B7AE4">
            <w:bookmarkStart w:id="2" w:name="bmP1K2R2"/>
            <w:r>
              <w:t>Politie en het OM geven agressie en geweld tegen medewerkers met een publieke taak een hogere prioriteit. De politie moet dan aan de aangifte de VPT-code (Veilige Publieke Taak) toekennen. Vraag daar om als je aangifte doet.</w:t>
            </w:r>
          </w:p>
          <w:bookmarkEnd w:id="2"/>
          <w:p w:rsidR="00C1046A" w:rsidRPr="00C92A4A" w:rsidRDefault="00C1046A" w:rsidP="005B7AE4"/>
        </w:tc>
        <w:tc>
          <w:tcPr>
            <w:tcW w:w="4309" w:type="dxa"/>
            <w:vMerge w:val="restart"/>
            <w:tcMar>
              <w:right w:w="794" w:type="dxa"/>
            </w:tcMar>
          </w:tcPr>
          <w:p w:rsidR="001D7820" w:rsidRDefault="001D7820" w:rsidP="005B7AE4">
            <w:bookmarkStart w:id="3" w:name="bmP1K3R2"/>
            <w:r>
              <w:t>Vraag de politie om een afschrift van de aangifte en controleer de inhoud. Controleer ook of het juiste adres is vermeld en of de VPT-code is toegekend. Vraag hoe je op de hoogte wordt gehouden van het vervolg. Loopt de correspondentie via de organisatie? Regel dan intern dat alle post op de juiste plek terecht komt.</w:t>
            </w:r>
          </w:p>
          <w:bookmarkEnd w:id="3"/>
          <w:p w:rsidR="00C1046A" w:rsidRPr="00C92A4A" w:rsidRDefault="00C1046A" w:rsidP="005B7AE4"/>
        </w:tc>
        <w:tc>
          <w:tcPr>
            <w:tcW w:w="3866" w:type="dxa"/>
          </w:tcPr>
          <w:p w:rsidR="00C1046A" w:rsidRPr="00BE7497" w:rsidRDefault="00C1046A" w:rsidP="00AF2003">
            <w:pPr>
              <w:pStyle w:val="Telefoon2"/>
            </w:pPr>
            <w:bookmarkStart w:id="4" w:name="bmP1K4R2"/>
            <w:bookmarkEnd w:id="4"/>
          </w:p>
        </w:tc>
      </w:tr>
      <w:tr w:rsidR="00C1046A" w:rsidRPr="00BE7497" w:rsidTr="00CF6074">
        <w:trPr>
          <w:trHeight w:hRule="exact" w:val="652"/>
        </w:trPr>
        <w:tc>
          <w:tcPr>
            <w:tcW w:w="4309" w:type="dxa"/>
            <w:vMerge/>
            <w:tcMar>
              <w:right w:w="794" w:type="dxa"/>
            </w:tcMar>
          </w:tcPr>
          <w:p w:rsidR="00C1046A" w:rsidRPr="00BE7497" w:rsidRDefault="00C1046A" w:rsidP="005B7AE4"/>
        </w:tc>
        <w:tc>
          <w:tcPr>
            <w:tcW w:w="4422" w:type="dxa"/>
            <w:vMerge/>
          </w:tcPr>
          <w:p w:rsidR="00C1046A" w:rsidRPr="00BE7497" w:rsidRDefault="00C1046A" w:rsidP="005B7AE4"/>
        </w:tc>
        <w:tc>
          <w:tcPr>
            <w:tcW w:w="4309" w:type="dxa"/>
            <w:vMerge/>
          </w:tcPr>
          <w:p w:rsidR="00C1046A" w:rsidRPr="00BE7497" w:rsidRDefault="00C1046A" w:rsidP="005B7AE4"/>
        </w:tc>
        <w:tc>
          <w:tcPr>
            <w:tcW w:w="3866" w:type="dxa"/>
            <w:vAlign w:val="center"/>
          </w:tcPr>
          <w:p w:rsidR="00C1046A" w:rsidRPr="00BE7497" w:rsidRDefault="00C1046A" w:rsidP="00FB50CA">
            <w:pPr>
              <w:pStyle w:val="Plaatje"/>
            </w:pPr>
            <w:bookmarkStart w:id="5" w:name="bmP1K4R2a"/>
            <w:bookmarkEnd w:id="5"/>
          </w:p>
        </w:tc>
      </w:tr>
    </w:tbl>
    <w:p w:rsidR="009C7270" w:rsidRDefault="009C7270" w:rsidP="00BE7497">
      <w:pPr>
        <w:sectPr w:rsidR="009C7270" w:rsidSect="007D5F9B">
          <w:type w:val="continuous"/>
          <w:pgSz w:w="23814" w:h="16840" w:orient="landscape" w:code="8"/>
          <w:pgMar w:top="907" w:right="567" w:bottom="284" w:left="1191" w:header="709" w:footer="709" w:gutter="0"/>
          <w:cols w:space="708"/>
          <w:docGrid w:linePitch="360"/>
        </w:sectPr>
      </w:pPr>
    </w:p>
    <w:tbl>
      <w:tblPr>
        <w:tblStyle w:val="Tabelraster"/>
        <w:tblW w:w="0" w:type="auto"/>
        <w:tblLook w:val="04A0" w:firstRow="1" w:lastRow="0" w:firstColumn="1" w:lastColumn="0" w:noHBand="0" w:noVBand="1"/>
      </w:tblPr>
      <w:tblGrid>
        <w:gridCol w:w="4309"/>
        <w:gridCol w:w="4423"/>
        <w:gridCol w:w="4309"/>
        <w:gridCol w:w="4309"/>
      </w:tblGrid>
      <w:tr w:rsidR="009C7270" w:rsidTr="00CF6074">
        <w:trPr>
          <w:trHeight w:hRule="exact" w:val="1559"/>
        </w:trPr>
        <w:tc>
          <w:tcPr>
            <w:tcW w:w="17350" w:type="dxa"/>
            <w:gridSpan w:val="4"/>
          </w:tcPr>
          <w:p w:rsidR="009C7270" w:rsidRPr="00424901" w:rsidRDefault="009C7270" w:rsidP="005B7AE4">
            <w:pPr>
              <w:pStyle w:val="Kopwit"/>
            </w:pPr>
          </w:p>
        </w:tc>
      </w:tr>
      <w:tr w:rsidR="009C7270" w:rsidTr="00C119B8">
        <w:trPr>
          <w:trHeight w:hRule="exact" w:val="397"/>
        </w:trPr>
        <w:tc>
          <w:tcPr>
            <w:tcW w:w="4309" w:type="dxa"/>
          </w:tcPr>
          <w:p w:rsidR="009C7270" w:rsidRDefault="009C7270" w:rsidP="005B7AE4">
            <w:pPr>
              <w:pStyle w:val="Kop"/>
            </w:pPr>
            <w:r w:rsidRPr="00F761F1">
              <w:t>Bescherm je privégegevens</w:t>
            </w:r>
          </w:p>
        </w:tc>
        <w:tc>
          <w:tcPr>
            <w:tcW w:w="4423" w:type="dxa"/>
          </w:tcPr>
          <w:p w:rsidR="009C7270" w:rsidRDefault="009C7270" w:rsidP="005B7AE4">
            <w:pPr>
              <w:pStyle w:val="Kop"/>
            </w:pPr>
            <w:r>
              <w:t>Meld dat je een publieke taak hebt</w:t>
            </w:r>
          </w:p>
        </w:tc>
        <w:tc>
          <w:tcPr>
            <w:tcW w:w="4309" w:type="dxa"/>
          </w:tcPr>
          <w:p w:rsidR="009C7270" w:rsidRDefault="009C7270" w:rsidP="005B7AE4">
            <w:pPr>
              <w:pStyle w:val="Kop"/>
            </w:pPr>
            <w:r>
              <w:t>Controleer de aangifte</w:t>
            </w:r>
          </w:p>
        </w:tc>
        <w:tc>
          <w:tcPr>
            <w:tcW w:w="4309" w:type="dxa"/>
          </w:tcPr>
          <w:p w:rsidR="009C7270" w:rsidRPr="00424901" w:rsidRDefault="009C7270" w:rsidP="005B7AE4">
            <w:pPr>
              <w:pStyle w:val="Kopwit"/>
            </w:pPr>
            <w:r w:rsidRPr="00424901">
              <w:t>Belangrijke telefoonnummers</w:t>
            </w:r>
          </w:p>
        </w:tc>
      </w:tr>
    </w:tbl>
    <w:p w:rsidR="009C7270" w:rsidRPr="00BE7497" w:rsidRDefault="009C7270" w:rsidP="009C7270">
      <w:pPr>
        <w:sectPr w:rsidR="009C7270" w:rsidRPr="00BE7497" w:rsidSect="007D5F9B">
          <w:headerReference w:type="even" r:id="rId12"/>
          <w:headerReference w:type="default" r:id="rId13"/>
          <w:type w:val="continuous"/>
          <w:pgSz w:w="23814" w:h="16840" w:orient="landscape" w:code="8"/>
          <w:pgMar w:top="907" w:right="567" w:bottom="284" w:left="1191" w:header="709" w:footer="709" w:gutter="0"/>
          <w:cols w:space="708"/>
          <w:docGrid w:linePitch="360"/>
        </w:sectPr>
      </w:pPr>
    </w:p>
    <w:tbl>
      <w:tblPr>
        <w:tblStyle w:val="Tabelraster"/>
        <w:tblW w:w="16906" w:type="dxa"/>
        <w:tblLayout w:type="fixed"/>
        <w:tblLook w:val="04A0" w:firstRow="1" w:lastRow="0" w:firstColumn="1" w:lastColumn="0" w:noHBand="0" w:noVBand="1"/>
      </w:tblPr>
      <w:tblGrid>
        <w:gridCol w:w="4309"/>
        <w:gridCol w:w="4422"/>
        <w:gridCol w:w="4309"/>
        <w:gridCol w:w="3866"/>
      </w:tblGrid>
      <w:tr w:rsidR="009C7270" w:rsidRPr="00BE7497" w:rsidTr="00CF6074">
        <w:trPr>
          <w:trHeight w:hRule="exact" w:val="1531"/>
        </w:trPr>
        <w:tc>
          <w:tcPr>
            <w:tcW w:w="4309" w:type="dxa"/>
            <w:vMerge w:val="restart"/>
            <w:tcMar>
              <w:right w:w="794" w:type="dxa"/>
            </w:tcMar>
          </w:tcPr>
          <w:p w:rsidR="001D7820" w:rsidRDefault="001D7820" w:rsidP="005B7AE4">
            <w:bookmarkStart w:id="6" w:name="bmP1K1R3"/>
            <w:r>
              <w:t xml:space="preserve">Je kunt bij aangifte altijd domicilie kiezen op je werkadres. Dan komt alleen het adres van je werkgever in het dossier. Geef in dat geval niet je eigen adres, BSN of geboortedatum. </w:t>
            </w:r>
          </w:p>
          <w:p w:rsidR="001D7820" w:rsidRDefault="001D7820" w:rsidP="005B7AE4">
            <w:r>
              <w:t>Je voor- en achternaam moeten wel worden opgenomen. Bij ‘aangifte onder nummer’ hoeft zelfs je naam niet in het proces-verbaal, maar dat kan alleen als je anonimiteit gegarandeerd kan worden. De Hulpofficier van Justitie beslist of dat in jouw situatie mogelijk is.</w:t>
            </w:r>
          </w:p>
          <w:bookmarkEnd w:id="6"/>
          <w:p w:rsidR="009C7270" w:rsidRPr="00C92A4A" w:rsidRDefault="009C7270" w:rsidP="005B7AE4"/>
        </w:tc>
        <w:tc>
          <w:tcPr>
            <w:tcW w:w="4422" w:type="dxa"/>
            <w:vMerge w:val="restart"/>
            <w:tcMar>
              <w:right w:w="794" w:type="dxa"/>
            </w:tcMar>
          </w:tcPr>
          <w:p w:rsidR="001D7820" w:rsidRDefault="001D7820" w:rsidP="005B7AE4">
            <w:bookmarkStart w:id="7" w:name="bmP1K2R3"/>
            <w:r>
              <w:t>Politie en het OM geven agressie en geweld tegen medewerkers met een publieke taak een hogere prioriteit. De politie moet dan aan de aangifte de VPT-code (Veilige Publieke Taak) toekennen. Vraag daar om als je aangifte doet.</w:t>
            </w:r>
          </w:p>
          <w:bookmarkEnd w:id="7"/>
          <w:p w:rsidR="009C7270" w:rsidRPr="00C92A4A" w:rsidRDefault="009C7270" w:rsidP="005B7AE4"/>
        </w:tc>
        <w:tc>
          <w:tcPr>
            <w:tcW w:w="4309" w:type="dxa"/>
            <w:vMerge w:val="restart"/>
            <w:tcMar>
              <w:right w:w="794" w:type="dxa"/>
            </w:tcMar>
          </w:tcPr>
          <w:p w:rsidR="001D7820" w:rsidRDefault="001D7820" w:rsidP="005B7AE4">
            <w:bookmarkStart w:id="8" w:name="bmP1K3R3"/>
            <w:r>
              <w:t>Vraag de politie om een afschrift van de aangifte en controleer de inhoud. Controleer ook of het juiste adres is vermeld en of de VPT-code is toegekend. Vraag hoe je op de hoogte wordt gehouden van het vervolg. Loopt de correspondentie via de organisatie? Regel dan intern dat alle post op de juiste plek terecht komt.</w:t>
            </w:r>
          </w:p>
          <w:bookmarkEnd w:id="8"/>
          <w:p w:rsidR="009C7270" w:rsidRPr="00C92A4A" w:rsidRDefault="009C7270" w:rsidP="005B7AE4"/>
        </w:tc>
        <w:tc>
          <w:tcPr>
            <w:tcW w:w="3866" w:type="dxa"/>
          </w:tcPr>
          <w:p w:rsidR="009C7270" w:rsidRPr="00BE7497" w:rsidRDefault="009C7270" w:rsidP="00AF2003">
            <w:pPr>
              <w:pStyle w:val="Telefoon2"/>
            </w:pPr>
            <w:bookmarkStart w:id="9" w:name="bmP1K4R3"/>
            <w:bookmarkEnd w:id="9"/>
          </w:p>
        </w:tc>
      </w:tr>
      <w:tr w:rsidR="009C7270" w:rsidRPr="00BE7497" w:rsidTr="00CF6074">
        <w:trPr>
          <w:trHeight w:hRule="exact" w:val="652"/>
        </w:trPr>
        <w:tc>
          <w:tcPr>
            <w:tcW w:w="4309" w:type="dxa"/>
            <w:vMerge/>
            <w:tcMar>
              <w:right w:w="794" w:type="dxa"/>
            </w:tcMar>
          </w:tcPr>
          <w:p w:rsidR="009C7270" w:rsidRPr="00BE7497" w:rsidRDefault="009C7270" w:rsidP="005B7AE4"/>
        </w:tc>
        <w:tc>
          <w:tcPr>
            <w:tcW w:w="4422" w:type="dxa"/>
            <w:vMerge/>
          </w:tcPr>
          <w:p w:rsidR="009C7270" w:rsidRPr="00BE7497" w:rsidRDefault="009C7270" w:rsidP="005B7AE4"/>
        </w:tc>
        <w:tc>
          <w:tcPr>
            <w:tcW w:w="4309" w:type="dxa"/>
            <w:vMerge/>
          </w:tcPr>
          <w:p w:rsidR="009C7270" w:rsidRPr="00BE7497" w:rsidRDefault="009C7270" w:rsidP="005B7AE4"/>
        </w:tc>
        <w:tc>
          <w:tcPr>
            <w:tcW w:w="3866" w:type="dxa"/>
            <w:vAlign w:val="center"/>
          </w:tcPr>
          <w:p w:rsidR="009C7270" w:rsidRPr="00BE7497" w:rsidRDefault="009C7270" w:rsidP="00FB50CA">
            <w:pPr>
              <w:pStyle w:val="Plaatje"/>
            </w:pPr>
            <w:bookmarkStart w:id="10" w:name="bmP1K4R3a"/>
            <w:bookmarkEnd w:id="10"/>
          </w:p>
        </w:tc>
      </w:tr>
    </w:tbl>
    <w:p w:rsidR="009C7270" w:rsidRDefault="009C7270" w:rsidP="009C7270">
      <w:pPr>
        <w:sectPr w:rsidR="009C7270" w:rsidSect="007D5F9B">
          <w:type w:val="continuous"/>
          <w:pgSz w:w="23814" w:h="16840" w:orient="landscape" w:code="8"/>
          <w:pgMar w:top="907" w:right="567" w:bottom="284" w:left="1191" w:header="709" w:footer="709" w:gutter="0"/>
          <w:cols w:space="708"/>
          <w:docGrid w:linePitch="360"/>
        </w:sectPr>
      </w:pPr>
    </w:p>
    <w:tbl>
      <w:tblPr>
        <w:tblStyle w:val="Tabelraster"/>
        <w:tblW w:w="0" w:type="auto"/>
        <w:tblLook w:val="04A0" w:firstRow="1" w:lastRow="0" w:firstColumn="1" w:lastColumn="0" w:noHBand="0" w:noVBand="1"/>
      </w:tblPr>
      <w:tblGrid>
        <w:gridCol w:w="4309"/>
        <w:gridCol w:w="4423"/>
        <w:gridCol w:w="4309"/>
        <w:gridCol w:w="4309"/>
      </w:tblGrid>
      <w:tr w:rsidR="009C7270" w:rsidTr="00CF6074">
        <w:trPr>
          <w:trHeight w:hRule="exact" w:val="1559"/>
        </w:trPr>
        <w:tc>
          <w:tcPr>
            <w:tcW w:w="17350" w:type="dxa"/>
            <w:gridSpan w:val="4"/>
          </w:tcPr>
          <w:p w:rsidR="009C7270" w:rsidRPr="00424901" w:rsidRDefault="009C7270" w:rsidP="005B7AE4">
            <w:pPr>
              <w:pStyle w:val="Kopwit"/>
            </w:pPr>
          </w:p>
        </w:tc>
      </w:tr>
      <w:tr w:rsidR="009C7270" w:rsidTr="00C119B8">
        <w:trPr>
          <w:trHeight w:hRule="exact" w:val="397"/>
        </w:trPr>
        <w:tc>
          <w:tcPr>
            <w:tcW w:w="4309" w:type="dxa"/>
          </w:tcPr>
          <w:p w:rsidR="009C7270" w:rsidRDefault="009C7270" w:rsidP="005B7AE4">
            <w:pPr>
              <w:pStyle w:val="Kop"/>
            </w:pPr>
            <w:r w:rsidRPr="00F761F1">
              <w:t>Bescherm je privégegevens</w:t>
            </w:r>
          </w:p>
        </w:tc>
        <w:tc>
          <w:tcPr>
            <w:tcW w:w="4423" w:type="dxa"/>
          </w:tcPr>
          <w:p w:rsidR="009C7270" w:rsidRDefault="009C7270" w:rsidP="005B7AE4">
            <w:pPr>
              <w:pStyle w:val="Kop"/>
            </w:pPr>
            <w:r>
              <w:t>Meld dat je een publieke taak hebt</w:t>
            </w:r>
          </w:p>
        </w:tc>
        <w:tc>
          <w:tcPr>
            <w:tcW w:w="4309" w:type="dxa"/>
          </w:tcPr>
          <w:p w:rsidR="009C7270" w:rsidRDefault="009C7270" w:rsidP="005B7AE4">
            <w:pPr>
              <w:pStyle w:val="Kop"/>
            </w:pPr>
            <w:r>
              <w:t>Controleer de aangifte</w:t>
            </w:r>
          </w:p>
        </w:tc>
        <w:tc>
          <w:tcPr>
            <w:tcW w:w="4309" w:type="dxa"/>
          </w:tcPr>
          <w:p w:rsidR="009C7270" w:rsidRPr="00424901" w:rsidRDefault="009C7270" w:rsidP="005B7AE4">
            <w:pPr>
              <w:pStyle w:val="Kopwit"/>
            </w:pPr>
            <w:r w:rsidRPr="00424901">
              <w:t>Belangrijke telefoonnummers</w:t>
            </w:r>
          </w:p>
        </w:tc>
      </w:tr>
    </w:tbl>
    <w:p w:rsidR="009C7270" w:rsidRPr="00BE7497" w:rsidRDefault="009C7270" w:rsidP="009C7270">
      <w:pPr>
        <w:sectPr w:rsidR="009C7270" w:rsidRPr="00BE7497" w:rsidSect="007D5F9B">
          <w:headerReference w:type="even" r:id="rId14"/>
          <w:headerReference w:type="default" r:id="rId15"/>
          <w:type w:val="continuous"/>
          <w:pgSz w:w="23814" w:h="16840" w:orient="landscape" w:code="8"/>
          <w:pgMar w:top="907" w:right="567" w:bottom="284" w:left="1191" w:header="709" w:footer="709" w:gutter="0"/>
          <w:cols w:space="708"/>
          <w:docGrid w:linePitch="360"/>
        </w:sectPr>
      </w:pPr>
    </w:p>
    <w:tbl>
      <w:tblPr>
        <w:tblStyle w:val="Tabelraster"/>
        <w:tblW w:w="16906" w:type="dxa"/>
        <w:tblLayout w:type="fixed"/>
        <w:tblLook w:val="04A0" w:firstRow="1" w:lastRow="0" w:firstColumn="1" w:lastColumn="0" w:noHBand="0" w:noVBand="1"/>
      </w:tblPr>
      <w:tblGrid>
        <w:gridCol w:w="4309"/>
        <w:gridCol w:w="4422"/>
        <w:gridCol w:w="4309"/>
        <w:gridCol w:w="3866"/>
      </w:tblGrid>
      <w:tr w:rsidR="009C7270" w:rsidRPr="00BE7497" w:rsidTr="00CF6074">
        <w:trPr>
          <w:trHeight w:hRule="exact" w:val="1531"/>
        </w:trPr>
        <w:tc>
          <w:tcPr>
            <w:tcW w:w="4309" w:type="dxa"/>
            <w:vMerge w:val="restart"/>
            <w:tcMar>
              <w:right w:w="794" w:type="dxa"/>
            </w:tcMar>
          </w:tcPr>
          <w:p w:rsidR="001D7820" w:rsidRDefault="001D7820" w:rsidP="005B7AE4">
            <w:bookmarkStart w:id="11" w:name="bmP1K1R4"/>
            <w:r>
              <w:t xml:space="preserve">Je kunt bij aangifte altijd domicilie kiezen op je werkadres. Dan komt alleen het adres van je werkgever in het dossier. Geef in dat geval niet je eigen adres, BSN of geboortedatum. </w:t>
            </w:r>
          </w:p>
          <w:p w:rsidR="001D7820" w:rsidRDefault="001D7820" w:rsidP="005B7AE4">
            <w:r>
              <w:t>Je voor- en achternaam moeten wel worden opgenomen. Bij ‘aangifte onder nummer’ hoeft zelfs je naam niet in het proces-verbaal, maar dat kan alleen als je anonimiteit gegarandeerd kan worden. De Hulpofficier van Justitie beslist of dat in jouw situatie mogelijk is.</w:t>
            </w:r>
          </w:p>
          <w:bookmarkEnd w:id="11"/>
          <w:p w:rsidR="009C7270" w:rsidRPr="00C92A4A" w:rsidRDefault="009C7270" w:rsidP="005B7AE4"/>
        </w:tc>
        <w:tc>
          <w:tcPr>
            <w:tcW w:w="4422" w:type="dxa"/>
            <w:vMerge w:val="restart"/>
            <w:tcMar>
              <w:right w:w="794" w:type="dxa"/>
            </w:tcMar>
          </w:tcPr>
          <w:p w:rsidR="001D7820" w:rsidRDefault="001D7820" w:rsidP="005B7AE4">
            <w:bookmarkStart w:id="12" w:name="bmP1K2R4"/>
            <w:r>
              <w:t>Politie en het OM geven agressie en geweld tegen medewerkers met een publieke taak een hogere prioriteit. De politie moet dan aan de aangifte de VPT-code (Veilige Publieke Taak) toekennen. Vraag daar om als je aangifte doet.</w:t>
            </w:r>
          </w:p>
          <w:bookmarkEnd w:id="12"/>
          <w:p w:rsidR="009C7270" w:rsidRPr="00C92A4A" w:rsidRDefault="009C7270" w:rsidP="005B7AE4"/>
        </w:tc>
        <w:tc>
          <w:tcPr>
            <w:tcW w:w="4309" w:type="dxa"/>
            <w:vMerge w:val="restart"/>
            <w:tcMar>
              <w:right w:w="794" w:type="dxa"/>
            </w:tcMar>
          </w:tcPr>
          <w:p w:rsidR="001D7820" w:rsidRDefault="001D7820" w:rsidP="005B7AE4">
            <w:bookmarkStart w:id="13" w:name="bmP1K3R4"/>
            <w:r>
              <w:t>Vraag de politie om een afschrift van de aangifte en controleer de inhoud. Controleer ook of het juiste adres is vermeld en of de VPT-code is toegekend. Vraag hoe je op de hoogte wordt gehouden van het vervolg. Loopt de correspondentie via de organisatie? Regel dan intern dat alle post op de juiste plek terecht komt.</w:t>
            </w:r>
          </w:p>
          <w:bookmarkEnd w:id="13"/>
          <w:p w:rsidR="009C7270" w:rsidRPr="00C92A4A" w:rsidRDefault="009C7270" w:rsidP="005B7AE4"/>
        </w:tc>
        <w:tc>
          <w:tcPr>
            <w:tcW w:w="3866" w:type="dxa"/>
          </w:tcPr>
          <w:p w:rsidR="009C7270" w:rsidRPr="00BE7497" w:rsidRDefault="009C7270" w:rsidP="00AF2003">
            <w:pPr>
              <w:pStyle w:val="Telefoon2"/>
            </w:pPr>
            <w:bookmarkStart w:id="14" w:name="bmP1K4R4"/>
            <w:bookmarkEnd w:id="14"/>
          </w:p>
        </w:tc>
      </w:tr>
      <w:tr w:rsidR="009C7270" w:rsidRPr="00BE7497" w:rsidTr="00CF6074">
        <w:trPr>
          <w:trHeight w:hRule="exact" w:val="652"/>
        </w:trPr>
        <w:tc>
          <w:tcPr>
            <w:tcW w:w="4309" w:type="dxa"/>
            <w:vMerge/>
            <w:tcMar>
              <w:right w:w="794" w:type="dxa"/>
            </w:tcMar>
          </w:tcPr>
          <w:p w:rsidR="009C7270" w:rsidRPr="00BE7497" w:rsidRDefault="009C7270" w:rsidP="005B7AE4"/>
        </w:tc>
        <w:tc>
          <w:tcPr>
            <w:tcW w:w="4422" w:type="dxa"/>
            <w:vMerge/>
          </w:tcPr>
          <w:p w:rsidR="009C7270" w:rsidRPr="00BE7497" w:rsidRDefault="009C7270" w:rsidP="005B7AE4"/>
        </w:tc>
        <w:tc>
          <w:tcPr>
            <w:tcW w:w="4309" w:type="dxa"/>
            <w:vMerge/>
          </w:tcPr>
          <w:p w:rsidR="009C7270" w:rsidRPr="00BE7497" w:rsidRDefault="009C7270" w:rsidP="005B7AE4"/>
        </w:tc>
        <w:tc>
          <w:tcPr>
            <w:tcW w:w="3866" w:type="dxa"/>
            <w:vAlign w:val="center"/>
          </w:tcPr>
          <w:p w:rsidR="009C7270" w:rsidRPr="00BE7497" w:rsidRDefault="009C7270" w:rsidP="00FB50CA">
            <w:pPr>
              <w:pStyle w:val="Plaatje"/>
            </w:pPr>
            <w:bookmarkStart w:id="15" w:name="bmP1K4R4a"/>
            <w:bookmarkEnd w:id="15"/>
          </w:p>
        </w:tc>
      </w:tr>
    </w:tbl>
    <w:p w:rsidR="002C495C" w:rsidRDefault="002C495C" w:rsidP="00BE7497">
      <w:pPr>
        <w:sectPr w:rsidR="002C495C" w:rsidSect="007D5F9B">
          <w:type w:val="continuous"/>
          <w:pgSz w:w="23814" w:h="16840" w:orient="landscape" w:code="8"/>
          <w:pgMar w:top="907" w:right="567" w:bottom="284" w:left="1191" w:header="709" w:footer="113" w:gutter="0"/>
          <w:cols w:space="708"/>
          <w:docGrid w:linePitch="360"/>
        </w:sectPr>
      </w:pPr>
    </w:p>
    <w:p w:rsidR="003E3488" w:rsidRPr="00BE7497" w:rsidRDefault="003E3488" w:rsidP="00BE7497">
      <w:r w:rsidRPr="00BE7497">
        <w:br w:type="page"/>
      </w:r>
    </w:p>
    <w:tbl>
      <w:tblPr>
        <w:tblStyle w:val="Tabelraster"/>
        <w:tblW w:w="0" w:type="auto"/>
        <w:tblLook w:val="04A0" w:firstRow="1" w:lastRow="0" w:firstColumn="1" w:lastColumn="0" w:noHBand="0" w:noVBand="1"/>
      </w:tblPr>
      <w:tblGrid>
        <w:gridCol w:w="4649"/>
        <w:gridCol w:w="4649"/>
        <w:gridCol w:w="4535"/>
        <w:gridCol w:w="4422"/>
        <w:gridCol w:w="2835"/>
      </w:tblGrid>
      <w:tr w:rsidR="005B7AE4" w:rsidTr="0077187F">
        <w:trPr>
          <w:trHeight w:hRule="exact" w:val="397"/>
        </w:trPr>
        <w:tc>
          <w:tcPr>
            <w:tcW w:w="4649" w:type="dxa"/>
          </w:tcPr>
          <w:p w:rsidR="005B7AE4" w:rsidRDefault="005B7AE4" w:rsidP="00C119B8">
            <w:pPr>
              <w:pStyle w:val="Kop"/>
              <w:tabs>
                <w:tab w:val="left" w:pos="1140"/>
              </w:tabs>
            </w:pPr>
          </w:p>
        </w:tc>
        <w:tc>
          <w:tcPr>
            <w:tcW w:w="4649" w:type="dxa"/>
          </w:tcPr>
          <w:p w:rsidR="005B7AE4" w:rsidRDefault="005B7AE4" w:rsidP="005B7AE4">
            <w:pPr>
              <w:pStyle w:val="Kop"/>
            </w:pPr>
            <w:r>
              <w:t>Meld het incident intern</w:t>
            </w:r>
          </w:p>
        </w:tc>
        <w:tc>
          <w:tcPr>
            <w:tcW w:w="4535" w:type="dxa"/>
          </w:tcPr>
          <w:p w:rsidR="005B7AE4" w:rsidRDefault="005B7AE4" w:rsidP="005B7AE4">
            <w:pPr>
              <w:pStyle w:val="Kop"/>
            </w:pPr>
            <w:r>
              <w:t>Verzamel zoveel mogelijk feiten</w:t>
            </w:r>
          </w:p>
        </w:tc>
        <w:tc>
          <w:tcPr>
            <w:tcW w:w="4422" w:type="dxa"/>
          </w:tcPr>
          <w:p w:rsidR="005B7AE4" w:rsidRDefault="005B7AE4" w:rsidP="005B7AE4">
            <w:pPr>
              <w:pStyle w:val="Kop"/>
            </w:pPr>
            <w:r>
              <w:t>Maak een afspraak met de politie</w:t>
            </w:r>
          </w:p>
        </w:tc>
        <w:tc>
          <w:tcPr>
            <w:tcW w:w="2835" w:type="dxa"/>
          </w:tcPr>
          <w:p w:rsidR="005B7AE4" w:rsidRDefault="005B7AE4" w:rsidP="005B7AE4">
            <w:pPr>
              <w:pStyle w:val="Kop"/>
            </w:pPr>
            <w:r>
              <w:t>Doe aangifte</w:t>
            </w:r>
          </w:p>
        </w:tc>
      </w:tr>
    </w:tbl>
    <w:p w:rsidR="00095317" w:rsidRPr="00BE7497" w:rsidRDefault="00095317" w:rsidP="00095317">
      <w:pPr>
        <w:sectPr w:rsidR="00095317" w:rsidRPr="00BE7497" w:rsidSect="007D5F9B">
          <w:headerReference w:type="even" r:id="rId16"/>
          <w:headerReference w:type="default" r:id="rId17"/>
          <w:type w:val="continuous"/>
          <w:pgSz w:w="23814" w:h="16840" w:orient="landscape" w:code="8"/>
          <w:pgMar w:top="907" w:right="567" w:bottom="284" w:left="1191" w:header="227" w:footer="227" w:gutter="0"/>
          <w:cols w:space="708"/>
          <w:docGrid w:linePitch="360"/>
        </w:sectPr>
      </w:pPr>
    </w:p>
    <w:tbl>
      <w:tblPr>
        <w:tblStyle w:val="Tabelraster"/>
        <w:tblW w:w="21997" w:type="dxa"/>
        <w:tblLayout w:type="fixed"/>
        <w:tblCellMar>
          <w:right w:w="794" w:type="dxa"/>
        </w:tblCellMar>
        <w:tblLook w:val="04A0" w:firstRow="1" w:lastRow="0" w:firstColumn="1" w:lastColumn="0" w:noHBand="0" w:noVBand="1"/>
      </w:tblPr>
      <w:tblGrid>
        <w:gridCol w:w="4649"/>
        <w:gridCol w:w="4649"/>
        <w:gridCol w:w="4535"/>
        <w:gridCol w:w="4422"/>
        <w:gridCol w:w="3742"/>
      </w:tblGrid>
      <w:tr w:rsidR="007D5F9B" w:rsidRPr="00BE7497" w:rsidTr="00C119B8">
        <w:trPr>
          <w:trHeight w:hRule="exact" w:val="2183"/>
        </w:trPr>
        <w:tc>
          <w:tcPr>
            <w:tcW w:w="4649" w:type="dxa"/>
            <w:tcMar>
              <w:right w:w="794" w:type="dxa"/>
            </w:tcMar>
          </w:tcPr>
          <w:p w:rsidR="007D5F9B" w:rsidRPr="00DC432C" w:rsidRDefault="00485762" w:rsidP="00DC432C">
            <w:pPr>
              <w:pStyle w:val="Introblokje"/>
            </w:pPr>
            <w:r w:rsidRPr="00DC432C">
              <w:t>Na agressie en geweld kun jij of je werkgever aangifte doen bij de politie. Hoe dat werkt, wie daarbij kunnen helpen en welke telefoonnummers je moet kennen, lees je in deze folder. Zorg altijd dat anderen in de organisatie op de hoogte zijn als je aangifte wilt doen, zodat je er niet alleen voor staat.</w:t>
            </w:r>
          </w:p>
        </w:tc>
        <w:tc>
          <w:tcPr>
            <w:tcW w:w="4649" w:type="dxa"/>
            <w:tcMar>
              <w:right w:w="794" w:type="dxa"/>
            </w:tcMar>
          </w:tcPr>
          <w:p w:rsidR="007D5F9B" w:rsidRPr="00C92A4A" w:rsidRDefault="00485762" w:rsidP="005B7AE4">
            <w:r w:rsidRPr="00485762">
              <w:t>Maak intern een melding van het incident volgens de interne meldingsprocedure. Zorg dat de juiste personen op de hoogte zijn dat je aangifte wilt doen. Zij kunnen je helpen met de opvang, nazorg, aangifte en het verhalen van schade. Je kunt ook nazorg krijgen van slachtofferhulp via de politie.</w:t>
            </w:r>
          </w:p>
        </w:tc>
        <w:tc>
          <w:tcPr>
            <w:tcW w:w="4535" w:type="dxa"/>
            <w:tcMar>
              <w:right w:w="794" w:type="dxa"/>
            </w:tcMar>
          </w:tcPr>
          <w:p w:rsidR="007D5F9B" w:rsidRPr="00C92A4A" w:rsidRDefault="00485762" w:rsidP="00E04214">
            <w:r>
              <w:t>De 7 W’s: wie, wat, waar, waarmee, op welke wijze, wanneer en waarom. Beantwoord die vragen voordat je aangifte gaat doen. Denk ook aan foto’s (van de situatie, personen, schade en verwondingen), camerabeelden, voicemail-berichten en de verklaring van een arts of getuige.</w:t>
            </w:r>
          </w:p>
        </w:tc>
        <w:tc>
          <w:tcPr>
            <w:tcW w:w="4422" w:type="dxa"/>
          </w:tcPr>
          <w:p w:rsidR="007D5F9B" w:rsidRPr="00BE7497" w:rsidRDefault="00485762" w:rsidP="005B7AE4">
            <w:r w:rsidRPr="00485762">
              <w:t>Ga je aangifte doen? Neem dan contact op met de politie om het incident te bespreken en een afspraak te maken. Je kunt zelf aangifte doen, maar dat kan ook je leidinggevende of iemand anders uit de organisatie doen namens de werkgever. Jij als slachtoffer wordt dan als getuige gehoord.</w:t>
            </w:r>
          </w:p>
        </w:tc>
        <w:tc>
          <w:tcPr>
            <w:tcW w:w="3742" w:type="dxa"/>
          </w:tcPr>
          <w:p w:rsidR="007D5F9B" w:rsidRPr="00BE7497" w:rsidRDefault="00485762" w:rsidP="005B7AE4">
            <w:r w:rsidRPr="00485762">
              <w:t>Vertel de politiefunctionaris wat er is gebeurd en vermeld alle feiten. Geef ook aan wat het incident voor gevolgen voor je heeft gehad, zoals angst, pijn of stress: dat is van belang voor het vervolg van de zaak.</w:t>
            </w:r>
          </w:p>
        </w:tc>
      </w:tr>
    </w:tbl>
    <w:p w:rsidR="00450882" w:rsidRDefault="00450882" w:rsidP="00BE7497">
      <w:pPr>
        <w:sectPr w:rsidR="00450882" w:rsidSect="007D5F9B">
          <w:type w:val="continuous"/>
          <w:pgSz w:w="23814" w:h="16840" w:orient="landscape" w:code="8"/>
          <w:pgMar w:top="907" w:right="567" w:bottom="284" w:left="1191" w:header="709" w:footer="113" w:gutter="0"/>
          <w:cols w:space="708"/>
          <w:formProt w:val="0"/>
          <w:docGrid w:linePitch="360"/>
        </w:sectPr>
      </w:pPr>
    </w:p>
    <w:tbl>
      <w:tblPr>
        <w:tblStyle w:val="Tabelraster"/>
        <w:tblW w:w="0" w:type="auto"/>
        <w:tblLook w:val="04A0" w:firstRow="1" w:lastRow="0" w:firstColumn="1" w:lastColumn="0" w:noHBand="0" w:noVBand="1"/>
      </w:tblPr>
      <w:tblGrid>
        <w:gridCol w:w="4649"/>
        <w:gridCol w:w="4649"/>
        <w:gridCol w:w="4535"/>
        <w:gridCol w:w="4422"/>
        <w:gridCol w:w="2835"/>
      </w:tblGrid>
      <w:tr w:rsidR="002F41B3" w:rsidTr="00C119B8">
        <w:trPr>
          <w:trHeight w:hRule="exact" w:val="1559"/>
        </w:trPr>
        <w:tc>
          <w:tcPr>
            <w:tcW w:w="21090" w:type="dxa"/>
            <w:gridSpan w:val="5"/>
          </w:tcPr>
          <w:p w:rsidR="002F41B3" w:rsidRDefault="002F41B3" w:rsidP="00217D1D">
            <w:pPr>
              <w:pStyle w:val="Kop"/>
            </w:pPr>
          </w:p>
        </w:tc>
      </w:tr>
      <w:tr w:rsidR="00450882" w:rsidTr="00C119B8">
        <w:trPr>
          <w:trHeight w:hRule="exact" w:val="397"/>
        </w:trPr>
        <w:tc>
          <w:tcPr>
            <w:tcW w:w="4649" w:type="dxa"/>
          </w:tcPr>
          <w:p w:rsidR="00450882" w:rsidRDefault="00450882" w:rsidP="00217D1D">
            <w:pPr>
              <w:pStyle w:val="Kop"/>
            </w:pPr>
          </w:p>
        </w:tc>
        <w:tc>
          <w:tcPr>
            <w:tcW w:w="4649" w:type="dxa"/>
          </w:tcPr>
          <w:p w:rsidR="00450882" w:rsidRDefault="00450882" w:rsidP="00217D1D">
            <w:pPr>
              <w:pStyle w:val="Kop"/>
            </w:pPr>
            <w:r>
              <w:t>Meld het incident intern</w:t>
            </w:r>
          </w:p>
        </w:tc>
        <w:tc>
          <w:tcPr>
            <w:tcW w:w="4535" w:type="dxa"/>
          </w:tcPr>
          <w:p w:rsidR="00450882" w:rsidRDefault="00450882" w:rsidP="00217D1D">
            <w:pPr>
              <w:pStyle w:val="Kop"/>
            </w:pPr>
            <w:r>
              <w:t>Verzamel zoveel mogelijk feiten</w:t>
            </w:r>
          </w:p>
        </w:tc>
        <w:tc>
          <w:tcPr>
            <w:tcW w:w="4422" w:type="dxa"/>
          </w:tcPr>
          <w:p w:rsidR="00450882" w:rsidRDefault="00450882" w:rsidP="00217D1D">
            <w:pPr>
              <w:pStyle w:val="Kop"/>
            </w:pPr>
            <w:r>
              <w:t>Maak een afspraak met de politie</w:t>
            </w:r>
          </w:p>
        </w:tc>
        <w:tc>
          <w:tcPr>
            <w:tcW w:w="2835" w:type="dxa"/>
          </w:tcPr>
          <w:p w:rsidR="00450882" w:rsidRDefault="00450882" w:rsidP="00217D1D">
            <w:pPr>
              <w:pStyle w:val="Kop"/>
            </w:pPr>
            <w:r>
              <w:t>Doe aangifte</w:t>
            </w:r>
          </w:p>
        </w:tc>
      </w:tr>
    </w:tbl>
    <w:p w:rsidR="00450882" w:rsidRPr="00BE7497" w:rsidRDefault="00450882" w:rsidP="00450882">
      <w:pPr>
        <w:sectPr w:rsidR="00450882" w:rsidRPr="00BE7497" w:rsidSect="007D5F9B">
          <w:headerReference w:type="even" r:id="rId18"/>
          <w:headerReference w:type="default" r:id="rId19"/>
          <w:type w:val="continuous"/>
          <w:pgSz w:w="23814" w:h="16840" w:orient="landscape" w:code="8"/>
          <w:pgMar w:top="907" w:right="567" w:bottom="284" w:left="1191" w:header="227" w:footer="227" w:gutter="0"/>
          <w:cols w:space="708"/>
          <w:docGrid w:linePitch="360"/>
        </w:sectPr>
      </w:pPr>
    </w:p>
    <w:tbl>
      <w:tblPr>
        <w:tblStyle w:val="Tabelraster"/>
        <w:tblW w:w="21997" w:type="dxa"/>
        <w:tblLayout w:type="fixed"/>
        <w:tblCellMar>
          <w:right w:w="794" w:type="dxa"/>
        </w:tblCellMar>
        <w:tblLook w:val="04A0" w:firstRow="1" w:lastRow="0" w:firstColumn="1" w:lastColumn="0" w:noHBand="0" w:noVBand="1"/>
      </w:tblPr>
      <w:tblGrid>
        <w:gridCol w:w="4649"/>
        <w:gridCol w:w="4649"/>
        <w:gridCol w:w="4535"/>
        <w:gridCol w:w="4422"/>
        <w:gridCol w:w="3742"/>
      </w:tblGrid>
      <w:tr w:rsidR="00450882" w:rsidRPr="00BE7497" w:rsidTr="00C119B8">
        <w:trPr>
          <w:trHeight w:hRule="exact" w:val="2183"/>
        </w:trPr>
        <w:tc>
          <w:tcPr>
            <w:tcW w:w="4649" w:type="dxa"/>
            <w:tcMar>
              <w:right w:w="794" w:type="dxa"/>
            </w:tcMar>
          </w:tcPr>
          <w:p w:rsidR="001D7820" w:rsidRDefault="001D7820" w:rsidP="00217D1D">
            <w:pPr>
              <w:rPr>
                <w:b/>
              </w:rPr>
            </w:pPr>
            <w:bookmarkStart w:id="16" w:name="bmP2K1R2"/>
            <w:r>
              <w:rPr>
                <w:b/>
              </w:rPr>
              <w:t>Na agressie en geweld kun jij of je werkgever aangifte doen bij de politie. Hoe dat werkt, wie daarbij kunnen helpen en welke telefoonnummers je moet kennen, lees je in deze folder. Zorg altijd dat anderen in de organisatie op de hoogte zijn als je aangifte wilt doen, zodat je er niet alleen voor staat.</w:t>
            </w:r>
          </w:p>
          <w:bookmarkEnd w:id="16"/>
          <w:p w:rsidR="00450882" w:rsidRPr="00C92A4A" w:rsidRDefault="00450882" w:rsidP="00217D1D"/>
        </w:tc>
        <w:tc>
          <w:tcPr>
            <w:tcW w:w="4649" w:type="dxa"/>
            <w:tcMar>
              <w:right w:w="794" w:type="dxa"/>
            </w:tcMar>
          </w:tcPr>
          <w:p w:rsidR="001D7820" w:rsidRDefault="001D7820" w:rsidP="00217D1D">
            <w:bookmarkStart w:id="17" w:name="bmP2K2R2"/>
            <w:r>
              <w:t>Maak intern een melding van het incident volgens de interne meldingsprocedure. Zorg dat de juiste personen op de hoogte zijn dat je aangifte wilt doen. Zij kunnen je helpen met de opvang, nazorg, aangifte en het verhalen van schade. Je kunt ook nazorg krijgen van slachtofferhulp via de politie.</w:t>
            </w:r>
          </w:p>
          <w:bookmarkEnd w:id="17"/>
          <w:p w:rsidR="00450882" w:rsidRPr="00C92A4A" w:rsidRDefault="00450882" w:rsidP="00217D1D"/>
        </w:tc>
        <w:tc>
          <w:tcPr>
            <w:tcW w:w="4535" w:type="dxa"/>
            <w:tcMar>
              <w:right w:w="794" w:type="dxa"/>
            </w:tcMar>
          </w:tcPr>
          <w:p w:rsidR="001D7820" w:rsidRDefault="001D7820" w:rsidP="00217D1D">
            <w:bookmarkStart w:id="18" w:name="bmP2K3R2"/>
            <w:r>
              <w:t>De 7 W’s: wie, wat, waar, waarmee, op welke wijze, wanneer en waarom. Beantwoord die vragen voordat je aangifte gaat doen. Denk ook aan foto’s (van de situatie, personen, schade en verwondingen), camerabeelden, voicemail-berichten en de verklaring van een arts of getuige.</w:t>
            </w:r>
          </w:p>
          <w:bookmarkEnd w:id="18"/>
          <w:p w:rsidR="00450882" w:rsidRPr="00C92A4A" w:rsidRDefault="00450882" w:rsidP="00217D1D"/>
        </w:tc>
        <w:tc>
          <w:tcPr>
            <w:tcW w:w="4422" w:type="dxa"/>
          </w:tcPr>
          <w:p w:rsidR="001D7820" w:rsidRDefault="001D7820" w:rsidP="00217D1D">
            <w:bookmarkStart w:id="19" w:name="bmP2K4R2"/>
            <w:r>
              <w:t>Ga je aangifte doen? Neem dan contact op met de politie om het incident te bespreken en een afspraak te maken. Je kunt zelf aangifte doen, maar dat kan ook je leidinggevende of iemand anders uit de organisatie doen namens de werkgever. Jij als slachtoffer wordt dan als getuige gehoord.</w:t>
            </w:r>
          </w:p>
          <w:bookmarkEnd w:id="19"/>
          <w:p w:rsidR="00450882" w:rsidRPr="00BE7497" w:rsidRDefault="00450882" w:rsidP="00217D1D"/>
        </w:tc>
        <w:tc>
          <w:tcPr>
            <w:tcW w:w="3742" w:type="dxa"/>
          </w:tcPr>
          <w:p w:rsidR="001D7820" w:rsidRDefault="001D7820" w:rsidP="00217D1D">
            <w:bookmarkStart w:id="20" w:name="bmP2K5R2"/>
            <w:r>
              <w:t>Vertel de politiefunctionaris wat er is gebeurd en vermeld alle feiten. Geef ook aan wat het incident voor gevolgen voor je heeft gehad, zoals angst, pijn of stress: dat is van belang voor het vervolg van de zaak.</w:t>
            </w:r>
          </w:p>
          <w:bookmarkEnd w:id="20"/>
          <w:p w:rsidR="00450882" w:rsidRPr="00BE7497" w:rsidRDefault="00450882" w:rsidP="00217D1D"/>
        </w:tc>
      </w:tr>
    </w:tbl>
    <w:p w:rsidR="003E5F0A" w:rsidRDefault="003E5F0A" w:rsidP="00BE7497">
      <w:pPr>
        <w:sectPr w:rsidR="003E5F0A" w:rsidSect="007D5F9B">
          <w:type w:val="continuous"/>
          <w:pgSz w:w="23814" w:h="16840" w:orient="landscape" w:code="8"/>
          <w:pgMar w:top="907" w:right="567" w:bottom="284" w:left="1191" w:header="709" w:footer="113" w:gutter="0"/>
          <w:cols w:space="708"/>
          <w:docGrid w:linePitch="360"/>
        </w:sectPr>
      </w:pPr>
    </w:p>
    <w:tbl>
      <w:tblPr>
        <w:tblStyle w:val="Tabelraster"/>
        <w:tblW w:w="0" w:type="auto"/>
        <w:tblLook w:val="04A0" w:firstRow="1" w:lastRow="0" w:firstColumn="1" w:lastColumn="0" w:noHBand="0" w:noVBand="1"/>
      </w:tblPr>
      <w:tblGrid>
        <w:gridCol w:w="4649"/>
        <w:gridCol w:w="4649"/>
        <w:gridCol w:w="4535"/>
        <w:gridCol w:w="4422"/>
        <w:gridCol w:w="2835"/>
      </w:tblGrid>
      <w:tr w:rsidR="002F41B3" w:rsidTr="00C119B8">
        <w:trPr>
          <w:trHeight w:hRule="exact" w:val="1559"/>
        </w:trPr>
        <w:tc>
          <w:tcPr>
            <w:tcW w:w="21090" w:type="dxa"/>
            <w:gridSpan w:val="5"/>
          </w:tcPr>
          <w:p w:rsidR="002F41B3" w:rsidRDefault="002F41B3" w:rsidP="00217D1D">
            <w:pPr>
              <w:pStyle w:val="Kop"/>
            </w:pPr>
          </w:p>
        </w:tc>
      </w:tr>
      <w:tr w:rsidR="003E5F0A" w:rsidTr="00C119B8">
        <w:trPr>
          <w:trHeight w:hRule="exact" w:val="397"/>
        </w:trPr>
        <w:tc>
          <w:tcPr>
            <w:tcW w:w="4649" w:type="dxa"/>
          </w:tcPr>
          <w:p w:rsidR="003E5F0A" w:rsidRDefault="003E5F0A" w:rsidP="00217D1D">
            <w:pPr>
              <w:pStyle w:val="Kop"/>
            </w:pPr>
          </w:p>
        </w:tc>
        <w:tc>
          <w:tcPr>
            <w:tcW w:w="4649" w:type="dxa"/>
          </w:tcPr>
          <w:p w:rsidR="003E5F0A" w:rsidRDefault="003E5F0A" w:rsidP="00217D1D">
            <w:pPr>
              <w:pStyle w:val="Kop"/>
            </w:pPr>
            <w:r>
              <w:t>Meld het incident intern</w:t>
            </w:r>
          </w:p>
        </w:tc>
        <w:tc>
          <w:tcPr>
            <w:tcW w:w="4535" w:type="dxa"/>
          </w:tcPr>
          <w:p w:rsidR="003E5F0A" w:rsidRDefault="003E5F0A" w:rsidP="00217D1D">
            <w:pPr>
              <w:pStyle w:val="Kop"/>
            </w:pPr>
            <w:r>
              <w:t>Verzamel zoveel mogelijk feiten</w:t>
            </w:r>
          </w:p>
        </w:tc>
        <w:tc>
          <w:tcPr>
            <w:tcW w:w="4422" w:type="dxa"/>
          </w:tcPr>
          <w:p w:rsidR="003E5F0A" w:rsidRDefault="003E5F0A" w:rsidP="00217D1D">
            <w:pPr>
              <w:pStyle w:val="Kop"/>
            </w:pPr>
            <w:r>
              <w:t>Maak een afspraak met de politie</w:t>
            </w:r>
          </w:p>
        </w:tc>
        <w:tc>
          <w:tcPr>
            <w:tcW w:w="2835" w:type="dxa"/>
          </w:tcPr>
          <w:p w:rsidR="003E5F0A" w:rsidRDefault="003E5F0A" w:rsidP="00217D1D">
            <w:pPr>
              <w:pStyle w:val="Kop"/>
            </w:pPr>
            <w:r>
              <w:t>Doe aangifte</w:t>
            </w:r>
          </w:p>
        </w:tc>
      </w:tr>
    </w:tbl>
    <w:p w:rsidR="003E5F0A" w:rsidRPr="00BE7497" w:rsidRDefault="003E5F0A" w:rsidP="003E5F0A">
      <w:pPr>
        <w:sectPr w:rsidR="003E5F0A" w:rsidRPr="00BE7497" w:rsidSect="007D5F9B">
          <w:headerReference w:type="even" r:id="rId20"/>
          <w:headerReference w:type="default" r:id="rId21"/>
          <w:type w:val="continuous"/>
          <w:pgSz w:w="23814" w:h="16840" w:orient="landscape" w:code="8"/>
          <w:pgMar w:top="907" w:right="567" w:bottom="284" w:left="1191" w:header="227" w:footer="227" w:gutter="0"/>
          <w:cols w:space="708"/>
          <w:docGrid w:linePitch="360"/>
        </w:sectPr>
      </w:pPr>
    </w:p>
    <w:tbl>
      <w:tblPr>
        <w:tblStyle w:val="Tabelraster"/>
        <w:tblW w:w="21997" w:type="dxa"/>
        <w:tblLayout w:type="fixed"/>
        <w:tblCellMar>
          <w:right w:w="794" w:type="dxa"/>
        </w:tblCellMar>
        <w:tblLook w:val="04A0" w:firstRow="1" w:lastRow="0" w:firstColumn="1" w:lastColumn="0" w:noHBand="0" w:noVBand="1"/>
      </w:tblPr>
      <w:tblGrid>
        <w:gridCol w:w="4649"/>
        <w:gridCol w:w="4649"/>
        <w:gridCol w:w="4535"/>
        <w:gridCol w:w="4422"/>
        <w:gridCol w:w="3742"/>
      </w:tblGrid>
      <w:tr w:rsidR="003E5F0A" w:rsidRPr="00BE7497" w:rsidTr="00C119B8">
        <w:trPr>
          <w:trHeight w:hRule="exact" w:val="2183"/>
        </w:trPr>
        <w:tc>
          <w:tcPr>
            <w:tcW w:w="4649" w:type="dxa"/>
            <w:tcMar>
              <w:right w:w="794" w:type="dxa"/>
            </w:tcMar>
          </w:tcPr>
          <w:p w:rsidR="001D7820" w:rsidRDefault="001D7820" w:rsidP="00217D1D">
            <w:pPr>
              <w:rPr>
                <w:b/>
              </w:rPr>
            </w:pPr>
            <w:bookmarkStart w:id="21" w:name="bmP2K1R3"/>
            <w:r>
              <w:rPr>
                <w:b/>
              </w:rPr>
              <w:t>Na agressie en geweld kun jij of je werkgever aangifte doen bij de politie. Hoe dat werkt, wie daarbij kunnen helpen en welke telefoonnummers je moet kennen, lees je in deze folder. Zorg altijd dat anderen in de organisatie op de hoogte zijn als je aangifte wilt doen, zodat je er niet alleen voor staat.</w:t>
            </w:r>
          </w:p>
          <w:bookmarkEnd w:id="21"/>
          <w:p w:rsidR="003E5F0A" w:rsidRPr="00C92A4A" w:rsidRDefault="003E5F0A" w:rsidP="00217D1D"/>
        </w:tc>
        <w:tc>
          <w:tcPr>
            <w:tcW w:w="4649" w:type="dxa"/>
            <w:tcMar>
              <w:right w:w="794" w:type="dxa"/>
            </w:tcMar>
          </w:tcPr>
          <w:p w:rsidR="001D7820" w:rsidRDefault="001D7820" w:rsidP="00217D1D">
            <w:bookmarkStart w:id="22" w:name="bmP2K2R3"/>
            <w:r>
              <w:t>Maak intern een melding van het incident volgens de interne meldingsprocedure. Zorg dat de juiste personen op de hoogte zijn dat je aangifte wilt doen. Zij kunnen je helpen met de opvang, nazorg, aangifte en het verhalen van schade. Je kunt ook nazorg krijgen van slachtofferhulp via de politie.</w:t>
            </w:r>
          </w:p>
          <w:bookmarkEnd w:id="22"/>
          <w:p w:rsidR="003E5F0A" w:rsidRPr="00C92A4A" w:rsidRDefault="003E5F0A" w:rsidP="00217D1D"/>
        </w:tc>
        <w:tc>
          <w:tcPr>
            <w:tcW w:w="4535" w:type="dxa"/>
            <w:tcMar>
              <w:right w:w="794" w:type="dxa"/>
            </w:tcMar>
          </w:tcPr>
          <w:p w:rsidR="001D7820" w:rsidRDefault="001D7820" w:rsidP="00217D1D">
            <w:bookmarkStart w:id="23" w:name="bmP2K3R3"/>
            <w:r>
              <w:t>De 7 W’s: wie, wat, waar, waarmee, op welke wijze, wanneer en waarom. Beantwoord die vragen voordat je aangifte gaat doen. Denk ook aan foto’s (van de situatie, personen, schade en verwondingen), camerabeelden, voicemail-berichten en de verklaring van een arts of getuige.</w:t>
            </w:r>
          </w:p>
          <w:bookmarkEnd w:id="23"/>
          <w:p w:rsidR="003E5F0A" w:rsidRPr="00C92A4A" w:rsidRDefault="003E5F0A" w:rsidP="00217D1D"/>
        </w:tc>
        <w:tc>
          <w:tcPr>
            <w:tcW w:w="4422" w:type="dxa"/>
          </w:tcPr>
          <w:p w:rsidR="001D7820" w:rsidRDefault="001D7820" w:rsidP="00217D1D">
            <w:bookmarkStart w:id="24" w:name="bmP2K4R3"/>
            <w:r>
              <w:t>Ga je aangifte doen? Neem dan contact op met de politie om het incident te bespreken en een afspraak te maken. Je kunt zelf aangifte doen, maar dat kan ook je leidinggevende of iemand anders uit de organisatie doen namens de werkgever. Jij als slachtoffer wordt dan als getuige gehoord.</w:t>
            </w:r>
          </w:p>
          <w:bookmarkEnd w:id="24"/>
          <w:p w:rsidR="003E5F0A" w:rsidRPr="00BE7497" w:rsidRDefault="003E5F0A" w:rsidP="00217D1D"/>
        </w:tc>
        <w:tc>
          <w:tcPr>
            <w:tcW w:w="3742" w:type="dxa"/>
          </w:tcPr>
          <w:p w:rsidR="001D7820" w:rsidRDefault="001D7820" w:rsidP="00217D1D">
            <w:bookmarkStart w:id="25" w:name="bmP2K5R3"/>
            <w:r>
              <w:t>Vertel de politiefunctionaris wat er is gebeurd en vermeld alle feiten. Geef ook aan wat het incident voor gevolgen voor je heeft gehad, zoals angst, pijn of stress: dat is van belang voor het vervolg van de zaak.</w:t>
            </w:r>
          </w:p>
          <w:bookmarkEnd w:id="25"/>
          <w:p w:rsidR="003E5F0A" w:rsidRPr="00BE7497" w:rsidRDefault="003E5F0A" w:rsidP="00217D1D"/>
        </w:tc>
      </w:tr>
    </w:tbl>
    <w:p w:rsidR="003E5F0A" w:rsidRDefault="003E5F0A" w:rsidP="00BE7497">
      <w:pPr>
        <w:sectPr w:rsidR="003E5F0A" w:rsidSect="007D5F9B">
          <w:type w:val="continuous"/>
          <w:pgSz w:w="23814" w:h="16840" w:orient="landscape" w:code="8"/>
          <w:pgMar w:top="907" w:right="567" w:bottom="284" w:left="1191" w:header="709" w:footer="113" w:gutter="0"/>
          <w:cols w:space="708"/>
          <w:docGrid w:linePitch="360"/>
        </w:sectPr>
      </w:pPr>
    </w:p>
    <w:tbl>
      <w:tblPr>
        <w:tblStyle w:val="Tabelraster"/>
        <w:tblW w:w="0" w:type="auto"/>
        <w:tblLook w:val="04A0" w:firstRow="1" w:lastRow="0" w:firstColumn="1" w:lastColumn="0" w:noHBand="0" w:noVBand="1"/>
      </w:tblPr>
      <w:tblGrid>
        <w:gridCol w:w="4649"/>
        <w:gridCol w:w="4649"/>
        <w:gridCol w:w="4535"/>
        <w:gridCol w:w="4422"/>
        <w:gridCol w:w="2835"/>
      </w:tblGrid>
      <w:tr w:rsidR="003E5F0A" w:rsidTr="00C119B8">
        <w:trPr>
          <w:trHeight w:hRule="exact" w:val="1559"/>
        </w:trPr>
        <w:tc>
          <w:tcPr>
            <w:tcW w:w="4649" w:type="dxa"/>
          </w:tcPr>
          <w:p w:rsidR="003E5F0A" w:rsidRDefault="003E5F0A" w:rsidP="00217D1D">
            <w:pPr>
              <w:pStyle w:val="Kop"/>
            </w:pPr>
          </w:p>
        </w:tc>
        <w:tc>
          <w:tcPr>
            <w:tcW w:w="4649" w:type="dxa"/>
          </w:tcPr>
          <w:p w:rsidR="003E5F0A" w:rsidRDefault="003E5F0A" w:rsidP="00217D1D">
            <w:pPr>
              <w:pStyle w:val="Kop"/>
            </w:pPr>
          </w:p>
        </w:tc>
        <w:tc>
          <w:tcPr>
            <w:tcW w:w="4535" w:type="dxa"/>
          </w:tcPr>
          <w:p w:rsidR="003E5F0A" w:rsidRDefault="003E5F0A" w:rsidP="00217D1D">
            <w:pPr>
              <w:pStyle w:val="Kop"/>
            </w:pPr>
          </w:p>
        </w:tc>
        <w:tc>
          <w:tcPr>
            <w:tcW w:w="4422" w:type="dxa"/>
          </w:tcPr>
          <w:p w:rsidR="003E5F0A" w:rsidRDefault="003E5F0A" w:rsidP="00217D1D">
            <w:pPr>
              <w:pStyle w:val="Kop"/>
            </w:pPr>
          </w:p>
        </w:tc>
        <w:tc>
          <w:tcPr>
            <w:tcW w:w="2835" w:type="dxa"/>
          </w:tcPr>
          <w:p w:rsidR="003E5F0A" w:rsidRDefault="003E5F0A" w:rsidP="00217D1D">
            <w:pPr>
              <w:pStyle w:val="Kop"/>
            </w:pPr>
          </w:p>
        </w:tc>
      </w:tr>
      <w:tr w:rsidR="003E5F0A" w:rsidTr="00C119B8">
        <w:trPr>
          <w:trHeight w:hRule="exact" w:val="397"/>
        </w:trPr>
        <w:tc>
          <w:tcPr>
            <w:tcW w:w="4649" w:type="dxa"/>
          </w:tcPr>
          <w:p w:rsidR="003E5F0A" w:rsidRDefault="003E5F0A" w:rsidP="00217D1D">
            <w:pPr>
              <w:pStyle w:val="Kop"/>
            </w:pPr>
          </w:p>
        </w:tc>
        <w:tc>
          <w:tcPr>
            <w:tcW w:w="4649" w:type="dxa"/>
          </w:tcPr>
          <w:p w:rsidR="003E5F0A" w:rsidRDefault="003E5F0A" w:rsidP="00217D1D">
            <w:pPr>
              <w:pStyle w:val="Kop"/>
            </w:pPr>
            <w:r>
              <w:t>Meld het incident intern</w:t>
            </w:r>
          </w:p>
        </w:tc>
        <w:tc>
          <w:tcPr>
            <w:tcW w:w="4535" w:type="dxa"/>
          </w:tcPr>
          <w:p w:rsidR="003E5F0A" w:rsidRDefault="003E5F0A" w:rsidP="00217D1D">
            <w:pPr>
              <w:pStyle w:val="Kop"/>
            </w:pPr>
            <w:r>
              <w:t>Verzamel zoveel mogelijk feiten</w:t>
            </w:r>
          </w:p>
        </w:tc>
        <w:tc>
          <w:tcPr>
            <w:tcW w:w="4422" w:type="dxa"/>
          </w:tcPr>
          <w:p w:rsidR="003E5F0A" w:rsidRDefault="003E5F0A" w:rsidP="00217D1D">
            <w:pPr>
              <w:pStyle w:val="Kop"/>
            </w:pPr>
            <w:r>
              <w:t>Maak een afspraak met de politie</w:t>
            </w:r>
          </w:p>
        </w:tc>
        <w:tc>
          <w:tcPr>
            <w:tcW w:w="2835" w:type="dxa"/>
          </w:tcPr>
          <w:p w:rsidR="003E5F0A" w:rsidRDefault="003E5F0A" w:rsidP="00217D1D">
            <w:pPr>
              <w:pStyle w:val="Kop"/>
            </w:pPr>
            <w:r>
              <w:t>Doe aangifte</w:t>
            </w:r>
          </w:p>
        </w:tc>
      </w:tr>
    </w:tbl>
    <w:p w:rsidR="003E5F0A" w:rsidRPr="00BE7497" w:rsidRDefault="003E5F0A" w:rsidP="003E5F0A">
      <w:pPr>
        <w:sectPr w:rsidR="003E5F0A" w:rsidRPr="00BE7497" w:rsidSect="007D5F9B">
          <w:headerReference w:type="even" r:id="rId22"/>
          <w:headerReference w:type="default" r:id="rId23"/>
          <w:type w:val="continuous"/>
          <w:pgSz w:w="23814" w:h="16840" w:orient="landscape" w:code="8"/>
          <w:pgMar w:top="907" w:right="567" w:bottom="284" w:left="1191" w:header="227" w:footer="227" w:gutter="0"/>
          <w:cols w:space="708"/>
          <w:docGrid w:linePitch="360"/>
        </w:sectPr>
      </w:pPr>
    </w:p>
    <w:tbl>
      <w:tblPr>
        <w:tblStyle w:val="Tabelraster"/>
        <w:tblW w:w="21997" w:type="dxa"/>
        <w:tblLayout w:type="fixed"/>
        <w:tblCellMar>
          <w:right w:w="794" w:type="dxa"/>
        </w:tblCellMar>
        <w:tblLook w:val="04A0" w:firstRow="1" w:lastRow="0" w:firstColumn="1" w:lastColumn="0" w:noHBand="0" w:noVBand="1"/>
      </w:tblPr>
      <w:tblGrid>
        <w:gridCol w:w="4649"/>
        <w:gridCol w:w="4649"/>
        <w:gridCol w:w="4535"/>
        <w:gridCol w:w="4422"/>
        <w:gridCol w:w="3742"/>
      </w:tblGrid>
      <w:tr w:rsidR="003E5F0A" w:rsidRPr="00BE7497" w:rsidTr="00C119B8">
        <w:trPr>
          <w:trHeight w:hRule="exact" w:val="2183"/>
        </w:trPr>
        <w:tc>
          <w:tcPr>
            <w:tcW w:w="4649" w:type="dxa"/>
            <w:tcMar>
              <w:right w:w="794" w:type="dxa"/>
            </w:tcMar>
          </w:tcPr>
          <w:p w:rsidR="001D7820" w:rsidRDefault="001D7820" w:rsidP="00217D1D">
            <w:pPr>
              <w:rPr>
                <w:b/>
              </w:rPr>
            </w:pPr>
            <w:bookmarkStart w:id="26" w:name="bmP2K1R4"/>
            <w:r>
              <w:rPr>
                <w:b/>
              </w:rPr>
              <w:t>Na agressie en geweld kun jij of je werkgever aangifte doen bij de politie. Hoe dat werkt, wie daarbij kunnen helpen en welke telefoonnummers je moet kennen, lees je in deze folder. Zorg altijd dat anderen in de organisatie op de hoogte zijn als je aangifte wilt doen, zodat je er niet alleen voor staat.</w:t>
            </w:r>
          </w:p>
          <w:bookmarkEnd w:id="26"/>
          <w:p w:rsidR="003E5F0A" w:rsidRPr="00C92A4A" w:rsidRDefault="003E5F0A" w:rsidP="00217D1D"/>
        </w:tc>
        <w:tc>
          <w:tcPr>
            <w:tcW w:w="4649" w:type="dxa"/>
            <w:tcMar>
              <w:right w:w="794" w:type="dxa"/>
            </w:tcMar>
          </w:tcPr>
          <w:p w:rsidR="001D7820" w:rsidRDefault="001D7820" w:rsidP="00217D1D">
            <w:bookmarkStart w:id="27" w:name="bmP2K2R4"/>
            <w:r>
              <w:t>Maak intern een melding van het incident volgens de interne meldingsprocedure. Zorg dat de juiste personen op de hoogte zijn dat je aangifte wilt doen. Zij kunnen je helpen met de opvang, nazorg, aangifte en het verhalen van schade. Je kunt ook nazorg krijgen van slachtofferhulp via de politie.</w:t>
            </w:r>
          </w:p>
          <w:bookmarkEnd w:id="27"/>
          <w:p w:rsidR="003E5F0A" w:rsidRPr="00C92A4A" w:rsidRDefault="003E5F0A" w:rsidP="00217D1D"/>
        </w:tc>
        <w:tc>
          <w:tcPr>
            <w:tcW w:w="4535" w:type="dxa"/>
            <w:tcMar>
              <w:right w:w="794" w:type="dxa"/>
            </w:tcMar>
          </w:tcPr>
          <w:p w:rsidR="001D7820" w:rsidRDefault="001D7820" w:rsidP="00217D1D">
            <w:bookmarkStart w:id="28" w:name="bmP2K3R4"/>
            <w:r>
              <w:t>De 7 W’s: wie, wat, waar, waarmee, op welke wijze, wanneer en waarom. Beantwoord die vragen voordat je aangifte gaat doen. Denk ook aan foto’s (van de situatie, personen, schade en verwondingen), camerabeelden, voicemail-berichten en de verklaring van een arts of getuige.</w:t>
            </w:r>
          </w:p>
          <w:bookmarkEnd w:id="28"/>
          <w:p w:rsidR="003E5F0A" w:rsidRPr="00C92A4A" w:rsidRDefault="003E5F0A" w:rsidP="00217D1D"/>
        </w:tc>
        <w:tc>
          <w:tcPr>
            <w:tcW w:w="4422" w:type="dxa"/>
          </w:tcPr>
          <w:p w:rsidR="001D7820" w:rsidRDefault="001D7820" w:rsidP="00217D1D">
            <w:bookmarkStart w:id="29" w:name="bmP2K4R4"/>
            <w:r>
              <w:t>Ga je aangifte doen? Neem dan contact op met de politie om het incident te bespreken en een afspraak te maken. Je kunt zelf aangifte doen, maar dat kan ook je leidinggevende of iemand anders uit de organisatie doen namens de werkgever. Jij als slachtoffer wordt dan als getuige gehoord.</w:t>
            </w:r>
          </w:p>
          <w:bookmarkEnd w:id="29"/>
          <w:p w:rsidR="003E5F0A" w:rsidRPr="00BE7497" w:rsidRDefault="003E5F0A" w:rsidP="00217D1D"/>
        </w:tc>
        <w:tc>
          <w:tcPr>
            <w:tcW w:w="3742" w:type="dxa"/>
          </w:tcPr>
          <w:p w:rsidR="001D7820" w:rsidRDefault="001D7820" w:rsidP="00217D1D">
            <w:bookmarkStart w:id="30" w:name="bmP2K5R4"/>
            <w:r>
              <w:t>Vertel de politiefunctionaris wat er is gebeurd en vermeld alle feiten. Geef ook aan wat het incident voor gevolgen voor je heeft gehad, zoals angst, pijn of stress: dat is van belang voor het vervolg van de zaak.</w:t>
            </w:r>
          </w:p>
          <w:bookmarkEnd w:id="30"/>
          <w:p w:rsidR="003E5F0A" w:rsidRPr="00BE7497" w:rsidRDefault="003E5F0A" w:rsidP="00217D1D"/>
        </w:tc>
      </w:tr>
    </w:tbl>
    <w:p w:rsidR="002F41B3" w:rsidRDefault="002F41B3" w:rsidP="00BE7497">
      <w:pPr>
        <w:sectPr w:rsidR="002F41B3" w:rsidSect="007D5F9B">
          <w:type w:val="continuous"/>
          <w:pgSz w:w="23814" w:h="16840" w:orient="landscape" w:code="8"/>
          <w:pgMar w:top="907" w:right="567" w:bottom="284" w:left="1191" w:header="709" w:footer="113" w:gutter="0"/>
          <w:cols w:space="708"/>
          <w:docGrid w:linePitch="360"/>
        </w:sectPr>
      </w:pPr>
    </w:p>
    <w:p w:rsidR="003E3488" w:rsidRPr="00BE7497" w:rsidRDefault="003E3488" w:rsidP="00BE7497"/>
    <w:sectPr w:rsidR="003E3488" w:rsidRPr="00BE7497" w:rsidSect="007D5F9B">
      <w:type w:val="continuous"/>
      <w:pgSz w:w="23814" w:h="16840" w:orient="landscape" w:code="8"/>
      <w:pgMar w:top="907" w:right="567" w:bottom="284" w:left="1191" w:header="709" w:footer="1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0601" w:rsidRDefault="00FD0601" w:rsidP="003C5A65">
      <w:pPr>
        <w:spacing w:line="240" w:lineRule="auto"/>
      </w:pPr>
      <w:r>
        <w:separator/>
      </w:r>
    </w:p>
  </w:endnote>
  <w:endnote w:type="continuationSeparator" w:id="0">
    <w:p w:rsidR="00FD0601" w:rsidRDefault="00FD0601" w:rsidP="003C5A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0601" w:rsidRDefault="00FD0601" w:rsidP="003C5A65">
      <w:pPr>
        <w:spacing w:line="240" w:lineRule="auto"/>
      </w:pPr>
      <w:r>
        <w:separator/>
      </w:r>
    </w:p>
  </w:footnote>
  <w:footnote w:type="continuationSeparator" w:id="0">
    <w:p w:rsidR="00FD0601" w:rsidRDefault="00FD0601" w:rsidP="003C5A6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670528" behindDoc="0" locked="1" layoutInCell="1" allowOverlap="1" wp14:anchorId="42276D5B" wp14:editId="7D9B015D">
              <wp:simplePos x="0" y="0"/>
              <wp:positionH relativeFrom="page">
                <wp:align>center</wp:align>
              </wp:positionH>
              <wp:positionV relativeFrom="page">
                <wp:posOffset>8028940</wp:posOffset>
              </wp:positionV>
              <wp:extent cx="14850000" cy="2527200"/>
              <wp:effectExtent l="0" t="0" r="28575" b="6985"/>
              <wp:wrapNone/>
              <wp:docPr id="322" name="Group 322"/>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323" name="Group 323"/>
                      <wpg:cNvGrpSpPr/>
                      <wpg:grpSpPr>
                        <a:xfrm>
                          <a:off x="258183" y="0"/>
                          <a:ext cx="14328877" cy="216000"/>
                          <a:chOff x="-1" y="0"/>
                          <a:chExt cx="14327432" cy="216100"/>
                        </a:xfrm>
                      </wpg:grpSpPr>
                      <wps:wsp>
                        <wps:cNvPr id="324" name="Text Box 324"/>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5" name="Text Box 325"/>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6" name="Text Box 326"/>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7" name="Text Box 327"/>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8" name="Text Box 328"/>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29" name="Group 329"/>
                      <wpg:cNvGrpSpPr/>
                      <wpg:grpSpPr>
                        <a:xfrm>
                          <a:off x="0" y="21516"/>
                          <a:ext cx="14849959" cy="2507398"/>
                          <a:chOff x="0" y="0"/>
                          <a:chExt cx="14849959" cy="2507398"/>
                        </a:xfrm>
                      </wpg:grpSpPr>
                      <wpg:grpSp>
                        <wpg:cNvPr id="330" name="Group 330"/>
                        <wpg:cNvGrpSpPr/>
                        <wpg:grpSpPr>
                          <a:xfrm>
                            <a:off x="161364" y="591670"/>
                            <a:ext cx="385203" cy="792070"/>
                            <a:chOff x="0" y="0"/>
                            <a:chExt cx="385350" cy="792000"/>
                          </a:xfrm>
                        </wpg:grpSpPr>
                        <wps:wsp>
                          <wps:cNvPr id="331" name="Rectangle 331"/>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Text Box 332"/>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33" name="Group 333"/>
                        <wpg:cNvGrpSpPr/>
                        <wpg:grpSpPr>
                          <a:xfrm>
                            <a:off x="3205779" y="591670"/>
                            <a:ext cx="269875" cy="791845"/>
                            <a:chOff x="0" y="0"/>
                            <a:chExt cx="271050" cy="792000"/>
                          </a:xfrm>
                        </wpg:grpSpPr>
                        <wps:wsp>
                          <wps:cNvPr id="334" name="Rectangle 334"/>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Text Box 335"/>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36" name="Group 336"/>
                        <wpg:cNvGrpSpPr/>
                        <wpg:grpSpPr>
                          <a:xfrm>
                            <a:off x="6164132" y="591670"/>
                            <a:ext cx="269875" cy="791845"/>
                            <a:chOff x="0" y="0"/>
                            <a:chExt cx="270510" cy="791845"/>
                          </a:xfrm>
                        </wpg:grpSpPr>
                        <wps:wsp>
                          <wps:cNvPr id="337" name="Rectangle 33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Text Box 33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39" name="Group 339"/>
                        <wpg:cNvGrpSpPr/>
                        <wpg:grpSpPr>
                          <a:xfrm>
                            <a:off x="11854927" y="591670"/>
                            <a:ext cx="269875" cy="791845"/>
                            <a:chOff x="0" y="0"/>
                            <a:chExt cx="270510" cy="791845"/>
                          </a:xfrm>
                        </wpg:grpSpPr>
                        <wps:wsp>
                          <wps:cNvPr id="340" name="Rectangle 34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Text Box 34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42" name="Group 342"/>
                        <wpg:cNvGrpSpPr/>
                        <wpg:grpSpPr>
                          <a:xfrm>
                            <a:off x="0" y="0"/>
                            <a:ext cx="14849959" cy="2507398"/>
                            <a:chOff x="0" y="0"/>
                            <a:chExt cx="14849959" cy="2507398"/>
                          </a:xfrm>
                        </wpg:grpSpPr>
                        <wps:wsp>
                          <wps:cNvPr id="343" name="Straight Connector 343"/>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4" name="Straight Connector 344"/>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5" name="Straight Connector 345"/>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6" name="Straight Connector 346"/>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7" name="Straight Connector 347"/>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8" name="Straight Connector 348"/>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49" name="Group 349"/>
                          <wpg:cNvGrpSpPr/>
                          <wpg:grpSpPr>
                            <a:xfrm>
                              <a:off x="258183" y="2291379"/>
                              <a:ext cx="14331708" cy="216019"/>
                              <a:chOff x="0" y="0"/>
                              <a:chExt cx="14333034" cy="216000"/>
                            </a:xfrm>
                          </wpg:grpSpPr>
                          <wps:wsp>
                            <wps:cNvPr id="350" name="Straight Connector 35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1" name="Straight Connector 351"/>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2" name="Straight Connector 352"/>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3" name="Straight Connector 353"/>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4" name="Straight Connector 354"/>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5" name="Straight Connector 35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56" name="Straight Connector 356"/>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7" name="Straight Connector 357"/>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8" name="Straight Connector 358"/>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9" name="Straight Connector 359"/>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60" name="Group 360"/>
                        <wpg:cNvGrpSpPr/>
                        <wpg:grpSpPr>
                          <a:xfrm>
                            <a:off x="9047181" y="591670"/>
                            <a:ext cx="269875" cy="791845"/>
                            <a:chOff x="0" y="0"/>
                            <a:chExt cx="270510" cy="791845"/>
                          </a:xfrm>
                        </wpg:grpSpPr>
                        <wps:wsp>
                          <wps:cNvPr id="361" name="Rectangle 36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Text Box 36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2276D5B" id="Group 322" o:spid="_x0000_s1026" style="position:absolute;margin-left:0;margin-top:632.2pt;width:1169.3pt;height:199pt;z-index:251670528;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">
              <v:group id="Group 323" o:spid="_x0000_s1027"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type id="_x0000_t202" coordsize="21600,21600" o:spt="202" path="m,l,21600r21600,l21600,xe">
                  <v:stroke joinstyle="miter"/>
                  <v:path gradientshapeok="t" o:connecttype="rect"/>
                </v:shapetype>
                <v:shape id="Text Box 324" o:spid="_x0000_s1028"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325" o:spid="_x0000_s1029"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326" o:spid="_x0000_s1030"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327" o:spid="_x0000_s1031"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328" o:spid="_x0000_s1032"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329" o:spid="_x0000_s1033"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group id="Group 330" o:spid="_x0000_s1034"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rect id="Rectangle 331" o:spid="_x0000_s103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" fillcolor="#e30613" stroked="f" strokeweight="2pt"/>
                  <v:shape id="Text Box 332" o:spid="_x0000_s103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333" o:spid="_x0000_s1037"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ect id="Rectangle 334" o:spid="_x0000_s103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" fillcolor="#e30613" stroked="f" strokeweight="2pt"/>
                  <v:shape id="Text Box 335" o:spid="_x0000_s103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336" o:spid="_x0000_s1040"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rect id="Rectangle 337" o:spid="_x0000_s104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" fillcolor="#e30613" stroked="f" strokeweight="2pt"/>
                  <v:shape id="Text Box 338" o:spid="_x0000_s104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339" o:spid="_x0000_s1043"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ect id="Rectangle 340" o:spid="_x0000_s104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" fillcolor="#e30613" stroked="f" strokeweight="2pt"/>
                  <v:shape id="Text Box 341" o:spid="_x0000_s104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342" o:spid="_x0000_s1046"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line id="Straight Connector 343" o:spid="_x0000_s1047"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" strokecolor="black [3213]" strokeweight=".5pt"/>
                  <v:line id="Straight Connector 344" o:spid="_x0000_s1048"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" strokecolor="black [3213]" strokeweight=".5pt"/>
                  <v:line id="Straight Connector 345" o:spid="_x0000_s1049"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" strokecolor="black [3213]" strokeweight=".5pt"/>
                  <v:line id="Straight Connector 346" o:spid="_x0000_s1050"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" strokecolor="black [3213]" strokeweight=".5pt"/>
                  <v:line id="Straight Connector 347" o:spid="_x0000_s1051"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" strokecolor="black [3213]" strokeweight=".5pt"/>
                  <v:line id="Straight Connector 348" o:spid="_x0000_s1052"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" strokecolor="black [3213]" strokeweight=".5pt"/>
                  <v:group id="Group 349" o:spid="_x0000_s1053"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line id="Straight Connector 350" o:spid="_x0000_s105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" strokecolor="black [3213]" strokeweight=".5pt"/>
                    <v:line id="Straight Connector 351" o:spid="_x0000_s1055"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" strokecolor="black [3213]" strokeweight=".5pt"/>
                    <v:line id="Straight Connector 352" o:spid="_x0000_s1056"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" strokecolor="black [3213]" strokeweight=".5pt"/>
                    <v:line id="Straight Connector 353" o:spid="_x0000_s1057"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" strokecolor="black [3213]" strokeweight=".5pt"/>
                    <v:line id="Straight Connector 354" o:spid="_x0000_s1058"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" strokecolor="black [3213]" strokeweight=".5pt"/>
                    <v:line id="Straight Connector 355" o:spid="_x0000_s105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" strokecolor="black [3213]" strokeweight=".5pt"/>
                  </v:group>
                  <v:line id="Straight Connector 356" o:spid="_x0000_s1060"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" strokecolor="black [3213]" strokeweight=".5pt"/>
                  <v:line id="Straight Connector 357" o:spid="_x0000_s1061"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" strokecolor="black [3213]" strokeweight=".5pt"/>
                  <v:line id="Straight Connector 358" o:spid="_x0000_s1062"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" strokecolor="black [3213]" strokeweight=".5pt"/>
                  <v:line id="Straight Connector 359" o:spid="_x0000_s1063"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" strokecolor="black [3213]" strokeweight=".5pt"/>
                </v:group>
                <v:group id="Group 360" o:spid="_x0000_s1064"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rect id="Rectangle 361" o:spid="_x0000_s106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" fillcolor="#e30613" stroked="f" strokeweight="2pt"/>
                  <v:shape id="Text Box 362" o:spid="_x0000_s106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68480" behindDoc="0" locked="1" layoutInCell="1" allowOverlap="1" wp14:anchorId="3E904DAA" wp14:editId="4100366B">
              <wp:simplePos x="0" y="0"/>
              <wp:positionH relativeFrom="page">
                <wp:align>center</wp:align>
              </wp:positionH>
              <wp:positionV relativeFrom="page">
                <wp:posOffset>5393690</wp:posOffset>
              </wp:positionV>
              <wp:extent cx="14850000" cy="2527200"/>
              <wp:effectExtent l="0" t="0" r="28575" b="6985"/>
              <wp:wrapNone/>
              <wp:docPr id="281" name="Group 281"/>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282" name="Group 282"/>
                      <wpg:cNvGrpSpPr/>
                      <wpg:grpSpPr>
                        <a:xfrm>
                          <a:off x="258183" y="0"/>
                          <a:ext cx="14328877" cy="216000"/>
                          <a:chOff x="-1" y="0"/>
                          <a:chExt cx="14327432" cy="216100"/>
                        </a:xfrm>
                      </wpg:grpSpPr>
                      <wps:wsp>
                        <wps:cNvPr id="283" name="Text Box 283"/>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4" name="Text Box 284"/>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5" name="Text Box 285"/>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6" name="Text Box 286"/>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7" name="Text Box 287"/>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88" name="Group 288"/>
                      <wpg:cNvGrpSpPr/>
                      <wpg:grpSpPr>
                        <a:xfrm>
                          <a:off x="0" y="21516"/>
                          <a:ext cx="14849959" cy="2507398"/>
                          <a:chOff x="0" y="0"/>
                          <a:chExt cx="14849959" cy="2507398"/>
                        </a:xfrm>
                      </wpg:grpSpPr>
                      <wpg:grpSp>
                        <wpg:cNvPr id="289" name="Group 289"/>
                        <wpg:cNvGrpSpPr/>
                        <wpg:grpSpPr>
                          <a:xfrm>
                            <a:off x="161364" y="591670"/>
                            <a:ext cx="385203" cy="792070"/>
                            <a:chOff x="0" y="0"/>
                            <a:chExt cx="385350" cy="792000"/>
                          </a:xfrm>
                        </wpg:grpSpPr>
                        <wps:wsp>
                          <wps:cNvPr id="290" name="Rectangle 29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Text Box 29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92" name="Group 292"/>
                        <wpg:cNvGrpSpPr/>
                        <wpg:grpSpPr>
                          <a:xfrm>
                            <a:off x="3205779" y="591670"/>
                            <a:ext cx="269875" cy="791845"/>
                            <a:chOff x="0" y="0"/>
                            <a:chExt cx="271050" cy="792000"/>
                          </a:xfrm>
                        </wpg:grpSpPr>
                        <wps:wsp>
                          <wps:cNvPr id="293" name="Rectangle 29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29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95" name="Group 295"/>
                        <wpg:cNvGrpSpPr/>
                        <wpg:grpSpPr>
                          <a:xfrm>
                            <a:off x="6164132" y="591670"/>
                            <a:ext cx="269875" cy="791845"/>
                            <a:chOff x="0" y="0"/>
                            <a:chExt cx="270510" cy="791845"/>
                          </a:xfrm>
                        </wpg:grpSpPr>
                        <wps:wsp>
                          <wps:cNvPr id="296" name="Rectangle 29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Text Box 29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98" name="Group 298"/>
                        <wpg:cNvGrpSpPr/>
                        <wpg:grpSpPr>
                          <a:xfrm>
                            <a:off x="11854927" y="591670"/>
                            <a:ext cx="269875" cy="791845"/>
                            <a:chOff x="0" y="0"/>
                            <a:chExt cx="270510" cy="791845"/>
                          </a:xfrm>
                        </wpg:grpSpPr>
                        <wps:wsp>
                          <wps:cNvPr id="299" name="Rectangle 29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Text Box 30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01" name="Group 301"/>
                        <wpg:cNvGrpSpPr/>
                        <wpg:grpSpPr>
                          <a:xfrm>
                            <a:off x="0" y="0"/>
                            <a:ext cx="14849959" cy="2507398"/>
                            <a:chOff x="0" y="0"/>
                            <a:chExt cx="14849959" cy="2507398"/>
                          </a:xfrm>
                        </wpg:grpSpPr>
                        <wps:wsp>
                          <wps:cNvPr id="302" name="Straight Connector 302"/>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3" name="Straight Connector 303"/>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4" name="Straight Connector 304"/>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5" name="Straight Connector 305"/>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6" name="Straight Connector 306"/>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7" name="Straight Connector 307"/>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08" name="Group 308"/>
                          <wpg:cNvGrpSpPr/>
                          <wpg:grpSpPr>
                            <a:xfrm>
                              <a:off x="258183" y="2291379"/>
                              <a:ext cx="14331708" cy="216019"/>
                              <a:chOff x="0" y="0"/>
                              <a:chExt cx="14333034" cy="216000"/>
                            </a:xfrm>
                          </wpg:grpSpPr>
                          <wps:wsp>
                            <wps:cNvPr id="309" name="Straight Connector 30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0" name="Straight Connector 310"/>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1" name="Straight Connector 311"/>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2" name="Straight Connector 312"/>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3" name="Straight Connector 313"/>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 name="Straight Connector 31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15" name="Straight Connector 315"/>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6" name="Straight Connector 316"/>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7" name="Straight Connector 317"/>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 name="Straight Connector 318"/>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19" name="Group 319"/>
                        <wpg:cNvGrpSpPr/>
                        <wpg:grpSpPr>
                          <a:xfrm>
                            <a:off x="9047181" y="591670"/>
                            <a:ext cx="269875" cy="791845"/>
                            <a:chOff x="0" y="0"/>
                            <a:chExt cx="270510" cy="791845"/>
                          </a:xfrm>
                        </wpg:grpSpPr>
                        <wps:wsp>
                          <wps:cNvPr id="320" name="Rectangle 32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Text Box 32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E904DAA" id="Group 281" o:spid="_x0000_s1067" style="position:absolute;margin-left:0;margin-top:424.7pt;width:1169.3pt;height:199pt;z-index:251668480;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">
              <v:group id="Group 282" o:spid="_x0000_s1068"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Text Box 283" o:spid="_x0000_s1069"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284" o:spid="_x0000_s1070"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285" o:spid="_x0000_s1071"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286" o:spid="_x0000_s1072"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287" o:spid="_x0000_s1073"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288" o:spid="_x0000_s1074"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group id="Group 289" o:spid="_x0000_s1075"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rect id="Rectangle 290" o:spid="_x0000_s1076"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" fillcolor="#e30613" stroked="f" strokeweight="2pt"/>
                  <v:shape id="Text Box 291" o:spid="_x0000_s1077"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292" o:spid="_x0000_s1078"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rect id="Rectangle 293" o:spid="_x0000_s1079"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" fillcolor="#e30613" stroked="f" strokeweight="2pt"/>
                  <v:shape id="Text Box 294" o:spid="_x0000_s1080"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295" o:spid="_x0000_s1081"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rect id="Rectangle 296" o:spid="_x0000_s108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" fillcolor="#e30613" stroked="f" strokeweight="2pt"/>
                  <v:shape id="Text Box 297" o:spid="_x0000_s108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298" o:spid="_x0000_s1084"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rect id="Rectangle 299" o:spid="_x0000_s108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" fillcolor="#e30613" stroked="f" strokeweight="2pt"/>
                  <v:shape id="Text Box 300" o:spid="_x0000_s108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301" o:spid="_x0000_s1087"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line id="Straight Connector 302" o:spid="_x0000_s1088"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" strokecolor="black [3213]" strokeweight=".5pt"/>
                  <v:line id="Straight Connector 303" o:spid="_x0000_s1089"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" strokecolor="black [3213]" strokeweight=".5pt"/>
                  <v:line id="Straight Connector 304" o:spid="_x0000_s1090"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" strokecolor="black [3213]" strokeweight=".5pt"/>
                  <v:line id="Straight Connector 305" o:spid="_x0000_s1091"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" strokecolor="black [3213]" strokeweight=".5pt"/>
                  <v:line id="Straight Connector 306" o:spid="_x0000_s1092"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" strokecolor="black [3213]" strokeweight=".5pt"/>
                  <v:line id="Straight Connector 307" o:spid="_x0000_s1093"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" strokecolor="black [3213]" strokeweight=".5pt"/>
                  <v:group id="Group 308" o:spid="_x0000_s1094"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line id="Straight Connector 309" o:spid="_x0000_s109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" strokecolor="black [3213]" strokeweight=".5pt"/>
                    <v:line id="Straight Connector 310" o:spid="_x0000_s1096"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" strokecolor="black [3213]" strokeweight=".5pt"/>
                    <v:line id="Straight Connector 311" o:spid="_x0000_s1097"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" strokecolor="black [3213]" strokeweight=".5pt"/>
                    <v:line id="Straight Connector 312" o:spid="_x0000_s1098"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" strokecolor="black [3213]" strokeweight=".5pt"/>
                    <v:line id="Straight Connector 313" o:spid="_x0000_s1099"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" strokecolor="black [3213]" strokeweight=".5pt"/>
                    <v:line id="Straight Connector 314" o:spid="_x0000_s110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" strokecolor="black [3213]" strokeweight=".5pt"/>
                  </v:group>
                  <v:line id="Straight Connector 315" o:spid="_x0000_s1101"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" strokecolor="black [3213]" strokeweight=".5pt"/>
                  <v:line id="Straight Connector 316" o:spid="_x0000_s1102"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" strokecolor="black [3213]" strokeweight=".5pt"/>
                  <v:line id="Straight Connector 317" o:spid="_x0000_s1103"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" strokecolor="black [3213]" strokeweight=".5pt"/>
                  <v:line id="Straight Connector 318" o:spid="_x0000_s1104"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" strokecolor="black [3213]" strokeweight=".5pt"/>
                </v:group>
                <v:group id="Group 319" o:spid="_x0000_s1105"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rect id="Rectangle 320" o:spid="_x0000_s110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" fillcolor="#e30613" stroked="f" strokeweight="2pt"/>
                  <v:shape id="Text Box 321" o:spid="_x0000_s110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66432" behindDoc="0" locked="1" layoutInCell="1" allowOverlap="1" wp14:anchorId="40348189" wp14:editId="395A365E">
              <wp:simplePos x="0" y="0"/>
              <wp:positionH relativeFrom="page">
                <wp:align>center</wp:align>
              </wp:positionH>
              <wp:positionV relativeFrom="page">
                <wp:posOffset>2754630</wp:posOffset>
              </wp:positionV>
              <wp:extent cx="14850000" cy="2527200"/>
              <wp:effectExtent l="0" t="0" r="28575" b="6985"/>
              <wp:wrapNone/>
              <wp:docPr id="199" name="Group 199"/>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200" name="Group 200"/>
                      <wpg:cNvGrpSpPr/>
                      <wpg:grpSpPr>
                        <a:xfrm>
                          <a:off x="258183" y="0"/>
                          <a:ext cx="14328877" cy="216000"/>
                          <a:chOff x="-1" y="0"/>
                          <a:chExt cx="14327432" cy="216100"/>
                        </a:xfrm>
                      </wpg:grpSpPr>
                      <wps:wsp>
                        <wps:cNvPr id="201" name="Text Box 201"/>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2" name="Text Box 202"/>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3" name="Text Box 203"/>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 name="Text Box 204"/>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5" name="Text Box 205"/>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6" name="Group 206"/>
                      <wpg:cNvGrpSpPr/>
                      <wpg:grpSpPr>
                        <a:xfrm>
                          <a:off x="0" y="21516"/>
                          <a:ext cx="14849959" cy="2507398"/>
                          <a:chOff x="0" y="0"/>
                          <a:chExt cx="14849959" cy="2507398"/>
                        </a:xfrm>
                      </wpg:grpSpPr>
                      <wpg:grpSp>
                        <wpg:cNvPr id="207" name="Group 207"/>
                        <wpg:cNvGrpSpPr/>
                        <wpg:grpSpPr>
                          <a:xfrm>
                            <a:off x="161364" y="591670"/>
                            <a:ext cx="385203" cy="792070"/>
                            <a:chOff x="0" y="0"/>
                            <a:chExt cx="385350" cy="792000"/>
                          </a:xfrm>
                        </wpg:grpSpPr>
                        <wps:wsp>
                          <wps:cNvPr id="208" name="Rectangle 20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Text Box 20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0" name="Group 210"/>
                        <wpg:cNvGrpSpPr/>
                        <wpg:grpSpPr>
                          <a:xfrm>
                            <a:off x="3205779" y="591670"/>
                            <a:ext cx="269875" cy="791845"/>
                            <a:chOff x="0" y="0"/>
                            <a:chExt cx="271050" cy="792000"/>
                          </a:xfrm>
                        </wpg:grpSpPr>
                        <wps:wsp>
                          <wps:cNvPr id="211" name="Rectangle 21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1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3" name="Group 213"/>
                        <wpg:cNvGrpSpPr/>
                        <wpg:grpSpPr>
                          <a:xfrm>
                            <a:off x="6164132" y="591670"/>
                            <a:ext cx="269875" cy="791845"/>
                            <a:chOff x="0" y="0"/>
                            <a:chExt cx="270510" cy="791845"/>
                          </a:xfrm>
                        </wpg:grpSpPr>
                        <wps:wsp>
                          <wps:cNvPr id="214" name="Rectangle 21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1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6" name="Group 216"/>
                        <wpg:cNvGrpSpPr/>
                        <wpg:grpSpPr>
                          <a:xfrm>
                            <a:off x="11854927" y="591670"/>
                            <a:ext cx="269875" cy="791845"/>
                            <a:chOff x="0" y="0"/>
                            <a:chExt cx="270510" cy="791845"/>
                          </a:xfrm>
                        </wpg:grpSpPr>
                        <wps:wsp>
                          <wps:cNvPr id="217" name="Rectangle 21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Text Box 21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9" name="Group 219"/>
                        <wpg:cNvGrpSpPr/>
                        <wpg:grpSpPr>
                          <a:xfrm>
                            <a:off x="0" y="0"/>
                            <a:ext cx="14849959" cy="2507398"/>
                            <a:chOff x="0" y="0"/>
                            <a:chExt cx="14849959" cy="2507398"/>
                          </a:xfrm>
                        </wpg:grpSpPr>
                        <wps:wsp>
                          <wps:cNvPr id="220" name="Straight Connector 220"/>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221"/>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2" name="Straight Connector 222"/>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3" name="Straight Connector 223"/>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4" name="Straight Connector 224"/>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5" name="Straight Connector 225"/>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26" name="Group 226"/>
                          <wpg:cNvGrpSpPr/>
                          <wpg:grpSpPr>
                            <a:xfrm>
                              <a:off x="258183" y="2291379"/>
                              <a:ext cx="14331708" cy="216019"/>
                              <a:chOff x="0" y="0"/>
                              <a:chExt cx="14333034" cy="216000"/>
                            </a:xfrm>
                          </wpg:grpSpPr>
                          <wps:wsp>
                            <wps:cNvPr id="227" name="Straight Connector 227"/>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8" name="Straight Connector 228"/>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 name="Straight Connector 229"/>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 name="Straight Connector 230"/>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1" name="Straight Connector 231"/>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2" name="Straight Connector 232"/>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33" name="Straight Connector 233"/>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 name="Straight Connector 234"/>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5" name="Straight Connector 235"/>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6" name="Straight Connector 236"/>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7" name="Group 237"/>
                        <wpg:cNvGrpSpPr/>
                        <wpg:grpSpPr>
                          <a:xfrm>
                            <a:off x="9047181" y="591670"/>
                            <a:ext cx="269875" cy="791845"/>
                            <a:chOff x="0" y="0"/>
                            <a:chExt cx="270510" cy="791845"/>
                          </a:xfrm>
                        </wpg:grpSpPr>
                        <wps:wsp>
                          <wps:cNvPr id="238" name="Rectangle 23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Text Box 23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0348189" id="Group 199" o:spid="_x0000_s1108" style="position:absolute;margin-left:0;margin-top:216.9pt;width:1169.3pt;height:199pt;z-index:251666432;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">
              <v:group id="Group 200" o:spid="_x0000_s1109"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Text Box 201" o:spid="_x0000_s1110"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202" o:spid="_x0000_s1111"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203" o:spid="_x0000_s1112"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204" o:spid="_x0000_s1113"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205" o:spid="_x0000_s1114"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206" o:spid="_x0000_s1115"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207" o:spid="_x0000_s1116"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ect id="Rectangle 208" o:spid="_x0000_s111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" fillcolor="#e30613" stroked="f" strokeweight="2pt"/>
                  <v:shape id="Text Box 209" o:spid="_x0000_s111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210" o:spid="_x0000_s1119"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rect id="Rectangle 211" o:spid="_x0000_s112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" fillcolor="#e30613" stroked="f" strokeweight="2pt"/>
                  <v:shape id="Text Box 212" o:spid="_x0000_s112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213" o:spid="_x0000_s1122"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rect id="Rectangle 214" o:spid="_x0000_s112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" fillcolor="#e30613" stroked="f" strokeweight="2pt"/>
                  <v:shape id="Text Box 215" o:spid="_x0000_s112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216" o:spid="_x0000_s1125"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rect id="Rectangle 217" o:spid="_x0000_s112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" fillcolor="#e30613" stroked="f" strokeweight="2pt"/>
                  <v:shape id="Text Box 218" o:spid="_x0000_s112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219" o:spid="_x0000_s1128"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line id="Straight Connector 220" o:spid="_x0000_s1129"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" strokecolor="black [3213]" strokeweight=".5pt"/>
                  <v:line id="Straight Connector 221" o:spid="_x0000_s1130"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" strokecolor="black [3213]" strokeweight=".5pt"/>
                  <v:line id="Straight Connector 222" o:spid="_x0000_s1131"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" strokecolor="black [3213]" strokeweight=".5pt"/>
                  <v:line id="Straight Connector 223" o:spid="_x0000_s1132"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" strokecolor="black [3213]" strokeweight=".5pt"/>
                  <v:line id="Straight Connector 224" o:spid="_x0000_s1133"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" strokecolor="black [3213]" strokeweight=".5pt"/>
                  <v:line id="Straight Connector 225" o:spid="_x0000_s1134"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" strokecolor="black [3213]" strokeweight=".5pt"/>
                  <v:group id="Group 226" o:spid="_x0000_s1135"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line id="Straight Connector 227" o:spid="_x0000_s113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" strokecolor="black [3213]" strokeweight=".5pt"/>
                    <v:line id="Straight Connector 228" o:spid="_x0000_s1137"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" strokecolor="black [3213]" strokeweight=".5pt"/>
                    <v:line id="Straight Connector 229" o:spid="_x0000_s1138"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" strokecolor="black [3213]" strokeweight=".5pt"/>
                    <v:line id="Straight Connector 230" o:spid="_x0000_s1139"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" strokecolor="black [3213]" strokeweight=".5pt"/>
                    <v:line id="Straight Connector 231" o:spid="_x0000_s1140"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" strokecolor="black [3213]" strokeweight=".5pt"/>
                    <v:line id="Straight Connector 232" o:spid="_x0000_s114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" strokecolor="black [3213]" strokeweight=".5pt"/>
                  </v:group>
                  <v:line id="Straight Connector 233" o:spid="_x0000_s1142"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" strokecolor="black [3213]" strokeweight=".5pt"/>
                  <v:line id="Straight Connector 234" o:spid="_x0000_s1143"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" strokecolor="black [3213]" strokeweight=".5pt"/>
                  <v:line id="Straight Connector 235" o:spid="_x0000_s1144"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" strokecolor="black [3213]" strokeweight=".5pt"/>
                  <v:line id="Straight Connector 236" o:spid="_x0000_s1145"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" strokecolor="black [3213]" strokeweight=".5pt"/>
                </v:group>
                <v:group id="Group 237" o:spid="_x0000_s1146"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rect id="Rectangle 238" o:spid="_x0000_s114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" fillcolor="#e30613" stroked="f" strokeweight="2pt"/>
                  <v:shape id="Text Box 239" o:spid="_x0000_s114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64384" behindDoc="0" locked="1" layoutInCell="1" allowOverlap="1" wp14:anchorId="54E48692" wp14:editId="5E0B6162">
              <wp:simplePos x="0" y="0"/>
              <wp:positionH relativeFrom="page">
                <wp:align>center</wp:align>
              </wp:positionH>
              <wp:positionV relativeFrom="page">
                <wp:posOffset>107950</wp:posOffset>
              </wp:positionV>
              <wp:extent cx="14850000" cy="2527200"/>
              <wp:effectExtent l="0" t="0" r="28575" b="6985"/>
              <wp:wrapNone/>
              <wp:docPr id="198" name="Group 198"/>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9" name="Group 19"/>
                      <wpg:cNvGrpSpPr/>
                      <wpg:grpSpPr>
                        <a:xfrm>
                          <a:off x="258183" y="0"/>
                          <a:ext cx="14328877" cy="216000"/>
                          <a:chOff x="-1" y="0"/>
                          <a:chExt cx="14327432" cy="216100"/>
                        </a:xfrm>
                      </wpg:grpSpPr>
                      <wps:wsp>
                        <wps:cNvPr id="20" name="Text Box 20"/>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 name="Text Box 83"/>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 name="Text Box 84"/>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 name="Text Box 85"/>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 name="Text Box 86"/>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21" name="Group 121"/>
                      <wpg:cNvGrpSpPr/>
                      <wpg:grpSpPr>
                        <a:xfrm>
                          <a:off x="0" y="21516"/>
                          <a:ext cx="14849959" cy="2507398"/>
                          <a:chOff x="0" y="0"/>
                          <a:chExt cx="14849959" cy="2507398"/>
                        </a:xfrm>
                      </wpg:grpSpPr>
                      <wpg:grpSp>
                        <wpg:cNvPr id="87" name="Group 87"/>
                        <wpg:cNvGrpSpPr/>
                        <wpg:grpSpPr>
                          <a:xfrm>
                            <a:off x="161364" y="591670"/>
                            <a:ext cx="385203" cy="792070"/>
                            <a:chOff x="0" y="0"/>
                            <a:chExt cx="385350" cy="792000"/>
                          </a:xfrm>
                        </wpg:grpSpPr>
                        <wps:wsp>
                          <wps:cNvPr id="88" name="Rectangle 8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 Box 8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0" name="Group 90"/>
                        <wpg:cNvGrpSpPr/>
                        <wpg:grpSpPr>
                          <a:xfrm>
                            <a:off x="3205779" y="591670"/>
                            <a:ext cx="269875" cy="791845"/>
                            <a:chOff x="0" y="0"/>
                            <a:chExt cx="271050" cy="792000"/>
                          </a:xfrm>
                        </wpg:grpSpPr>
                        <wps:wsp>
                          <wps:cNvPr id="91" name="Rectangle 9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3" name="Group 93"/>
                        <wpg:cNvGrpSpPr/>
                        <wpg:grpSpPr>
                          <a:xfrm>
                            <a:off x="6164132" y="591670"/>
                            <a:ext cx="269875" cy="791845"/>
                            <a:chOff x="0" y="0"/>
                            <a:chExt cx="270510" cy="791845"/>
                          </a:xfrm>
                        </wpg:grpSpPr>
                        <wps:wsp>
                          <wps:cNvPr id="94" name="Rectangle 9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 Box 9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0" name="Group 110"/>
                        <wpg:cNvGrpSpPr/>
                        <wpg:grpSpPr>
                          <a:xfrm>
                            <a:off x="11854927" y="591670"/>
                            <a:ext cx="269875" cy="791845"/>
                            <a:chOff x="0" y="0"/>
                            <a:chExt cx="270510" cy="791845"/>
                          </a:xfrm>
                        </wpg:grpSpPr>
                        <wps:wsp>
                          <wps:cNvPr id="111" name="Rectangle 11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Text Box 11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0" name="Group 120"/>
                        <wpg:cNvGrpSpPr/>
                        <wpg:grpSpPr>
                          <a:xfrm>
                            <a:off x="0" y="0"/>
                            <a:ext cx="14849959" cy="2507398"/>
                            <a:chOff x="0" y="0"/>
                            <a:chExt cx="14849959" cy="2507398"/>
                          </a:xfrm>
                        </wpg:grpSpPr>
                        <wps:wsp>
                          <wps:cNvPr id="97" name="Straight Connector 97"/>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 name="Straight Connector 98"/>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 name="Straight Connector 99"/>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0" name="Straight Connector 100"/>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1" name="Straight Connector 101"/>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 name="Straight Connector 102"/>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3" name="Group 103"/>
                          <wpg:cNvGrpSpPr/>
                          <wpg:grpSpPr>
                            <a:xfrm>
                              <a:off x="258183" y="2291379"/>
                              <a:ext cx="14331708" cy="216019"/>
                              <a:chOff x="0" y="0"/>
                              <a:chExt cx="14333034" cy="216000"/>
                            </a:xfrm>
                          </wpg:grpSpPr>
                          <wps:wsp>
                            <wps:cNvPr id="104" name="Straight Connector 10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 name="Straight Connector 105"/>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Straight Connector 106"/>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 name="Straight Connector 107"/>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8" name="Straight Connector 108"/>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9" name="Straight Connector 10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3" name="Straight Connector 113"/>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 name="Straight Connector 114"/>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 name="Straight Connector 115"/>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6" name="Straight Connector 116"/>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17" name="Group 117"/>
                        <wpg:cNvGrpSpPr/>
                        <wpg:grpSpPr>
                          <a:xfrm>
                            <a:off x="9047181" y="591670"/>
                            <a:ext cx="269875" cy="791845"/>
                            <a:chOff x="0" y="0"/>
                            <a:chExt cx="270510" cy="791845"/>
                          </a:xfrm>
                        </wpg:grpSpPr>
                        <wps:wsp>
                          <wps:cNvPr id="118" name="Rectangle 11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Text Box 11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070BA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4E48692" id="Group 198" o:spid="_x0000_s1149" style="position:absolute;margin-left:0;margin-top:8.5pt;width:1169.3pt;height:199pt;z-index:251664384;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">
              <v:group id="Group 19" o:spid="_x0000_s1150"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Text Box 20" o:spid="_x0000_s1151"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" filled="f" stroked="f" strokeweight=".5pt">
                  <v:textbox inset="0,0,0,0">
                    <w:txbxContent>
                      <w:p w:rsidR="00CB6F75" w:rsidRPr="006D23CE" w:rsidRDefault="00CB6F75" w:rsidP="0035617D">
                        <w:pPr>
                          <w:jc w:val="center"/>
                          <w:rPr>
                            <w:lang w:val="en-US"/>
                          </w:rPr>
                        </w:pPr>
                        <w:r>
                          <w:rPr>
                            <w:lang w:val="en-US"/>
                          </w:rPr>
                          <w:t>PAGINA 1</w:t>
                        </w:r>
                      </w:p>
                    </w:txbxContent>
                  </v:textbox>
                </v:shape>
                <v:shape id="Text Box 83" o:spid="_x0000_s1152"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Fy6xQAAANsAAAAPAAAAZHJzL2Rvd25yZXYueG1sRI9fa8JA&#10;EMTfC36HY4W+1YstFE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D0SFy6xQAAANsAAAAP&#10;AAAAAAAAAAAAAAAAAAcCAABkcnMvZG93bnJldi54bWxQSwUGAAAAAAMAAwC3AAAA+QIAAAAA&#10;" filled="f" stroked="f" strokeweight=".5pt">
                  <v:textbox inset="0,0,0,0">
                    <w:txbxContent>
                      <w:p w:rsidR="00CB6F75" w:rsidRPr="006D23CE" w:rsidRDefault="00CB6F75" w:rsidP="0035617D">
                        <w:pPr>
                          <w:jc w:val="center"/>
                          <w:rPr>
                            <w:lang w:val="en-US"/>
                          </w:rPr>
                        </w:pPr>
                        <w:r>
                          <w:rPr>
                            <w:lang w:val="en-US"/>
                          </w:rPr>
                          <w:t>PAGINA 2</w:t>
                        </w:r>
                      </w:p>
                    </w:txbxContent>
                  </v:textbox>
                </v:shape>
                <v:shape id="Text Box 84" o:spid="_x0000_s1153"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cTOxQAAANsAAAAPAAAAZHJzL2Rvd25yZXYueG1sRI9fa8JA&#10;EMTfC36HY4W+1YulFE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B7ocTOxQAAANsAAAAP&#10;AAAAAAAAAAAAAAAAAAcCAABkcnMvZG93bnJldi54bWxQSwUGAAAAAAMAAwC3AAAA+QIAAAAA&#10;" filled="f" stroked="f" strokeweight=".5pt">
                  <v:textbox inset="0,0,0,0">
                    <w:txbxContent>
                      <w:p w:rsidR="00CB6F75" w:rsidRPr="006D23CE" w:rsidRDefault="00CB6F75" w:rsidP="0035617D">
                        <w:pPr>
                          <w:jc w:val="center"/>
                          <w:rPr>
                            <w:lang w:val="en-US"/>
                          </w:rPr>
                        </w:pPr>
                        <w:r>
                          <w:rPr>
                            <w:lang w:val="en-US"/>
                          </w:rPr>
                          <w:t>PAGINA 3</w:t>
                        </w:r>
                      </w:p>
                    </w:txbxContent>
                  </v:textbox>
                </v:shape>
                <v:shape id="Text Box 85" o:spid="_x0000_s1154"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FVxQAAANsAAAAPAAAAZHJzL2Rvd25yZXYueG1sRI9fa8JA&#10;EMTfC36HY4W+1YuFFk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AU7WFVxQAAANsAAAAP&#10;AAAAAAAAAAAAAAAAAAcCAABkcnMvZG93bnJldi54bWxQSwUGAAAAAAMAAwC3AAAA+QIAAAAA&#10;" filled="f" stroked="f" strokeweight=".5pt">
                  <v:textbox inset="0,0,0,0">
                    <w:txbxContent>
                      <w:p w:rsidR="00CB6F75" w:rsidRPr="006D23CE" w:rsidRDefault="00CB6F75" w:rsidP="0035617D">
                        <w:pPr>
                          <w:jc w:val="center"/>
                          <w:rPr>
                            <w:lang w:val="en-US"/>
                          </w:rPr>
                        </w:pPr>
                        <w:r>
                          <w:rPr>
                            <w:lang w:val="en-US"/>
                          </w:rPr>
                          <w:t>PAGINA 4</w:t>
                        </w:r>
                      </w:p>
                    </w:txbxContent>
                  </v:textbox>
                </v:shape>
                <v:shape id="Text Box 86" o:spid="_x0000_s1155"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" filled="f" stroked="f" strokeweight=".5pt">
                  <v:textbox inset="0,0,0,0">
                    <w:txbxContent>
                      <w:p w:rsidR="00CB6F75" w:rsidRPr="006D23CE" w:rsidRDefault="00CB6F75" w:rsidP="0035617D">
                        <w:pPr>
                          <w:jc w:val="center"/>
                          <w:rPr>
                            <w:lang w:val="en-US"/>
                          </w:rPr>
                        </w:pPr>
                        <w:r>
                          <w:rPr>
                            <w:lang w:val="en-US"/>
                          </w:rPr>
                          <w:t>PAGINA 5</w:t>
                        </w:r>
                      </w:p>
                    </w:txbxContent>
                  </v:textbox>
                </v:shape>
              </v:group>
              <v:group id="Group 121" o:spid="_x0000_s1156"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group id="Group 87" o:spid="_x0000_s1157"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rect id="Rectangle 88" o:spid="_x0000_s1158"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" fillcolor="#e30613" stroked="f" strokeweight="2pt"/>
                  <v:shape id="Text Box 89" o:spid="_x0000_s1159"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iIntro</w:t>
                          </w:r>
                        </w:p>
                      </w:txbxContent>
                    </v:textbox>
                  </v:shape>
                </v:group>
                <v:group id="Group 90" o:spid="_x0000_s1160"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91" o:spid="_x0000_s1161"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" fillcolor="#e30613" stroked="f" strokeweight="2pt"/>
                  <v:shape id="Text Box 92" o:spid="_x0000_s1162"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1</w:t>
                          </w:r>
                        </w:p>
                      </w:txbxContent>
                    </v:textbox>
                  </v:shape>
                </v:group>
                <v:group id="Group 93" o:spid="_x0000_s1163"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rect id="Rectangle 94" o:spid="_x0000_s116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" fillcolor="#e30613" stroked="f" strokeweight="2pt"/>
                  <v:shape id="Text Box 95" o:spid="_x0000_s116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2</w:t>
                          </w:r>
                        </w:p>
                      </w:txbxContent>
                    </v:textbox>
                  </v:shape>
                </v:group>
                <v:group id="Group 110" o:spid="_x0000_s1166"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rect id="Rectangle 111" o:spid="_x0000_s116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" fillcolor="#e30613" stroked="f" strokeweight="2pt"/>
                  <v:shape id="Text Box 112" o:spid="_x0000_s116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Stap 4</w:t>
                          </w:r>
                        </w:p>
                      </w:txbxContent>
                    </v:textbox>
                  </v:shape>
                </v:group>
                <v:group id="Group 120" o:spid="_x0000_s1169"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line id="Straight Connector 97" o:spid="_x0000_s1170"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" strokecolor="black [3213]" strokeweight=".5pt"/>
                  <v:line id="Straight Connector 98" o:spid="_x0000_s1171"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" strokecolor="black [3213]" strokeweight=".5pt"/>
                  <v:line id="Straight Connector 99" o:spid="_x0000_s1172"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" strokecolor="black [3213]" strokeweight=".5pt"/>
                  <v:line id="Straight Connector 100" o:spid="_x0000_s1173"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" strokecolor="black [3213]" strokeweight=".5pt"/>
                  <v:line id="Straight Connector 101" o:spid="_x0000_s1174"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" strokecolor="black [3213]" strokeweight=".5pt"/>
                  <v:line id="Straight Connector 102" o:spid="_x0000_s1175"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" strokecolor="black [3213]" strokeweight=".5pt"/>
                  <v:group id="Group 103" o:spid="_x0000_s1176"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line id="Straight Connector 104" o:spid="_x0000_s117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" strokecolor="black [3213]" strokeweight=".5pt"/>
                    <v:line id="Straight Connector 105" o:spid="_x0000_s1178"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" strokecolor="black [3213]" strokeweight=".5pt"/>
                    <v:line id="Straight Connector 106" o:spid="_x0000_s1179"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" strokecolor="black [3213]" strokeweight=".5pt"/>
                    <v:line id="Straight Connector 107" o:spid="_x0000_s1180"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" strokecolor="black [3213]" strokeweight=".5pt"/>
                    <v:line id="Straight Connector 108" o:spid="_x0000_s1181"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" strokecolor="black [3213]" strokeweight=".5pt"/>
                    <v:line id="Straight Connector 109" o:spid="_x0000_s118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" strokecolor="black [3213]" strokeweight=".5pt"/>
                  </v:group>
                  <v:line id="Straight Connector 113" o:spid="_x0000_s1183"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" strokecolor="black [3213]" strokeweight=".5pt"/>
                  <v:line id="Straight Connector 114" o:spid="_x0000_s1184"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" strokecolor="black [3213]" strokeweight=".5pt"/>
                  <v:line id="Straight Connector 115" o:spid="_x0000_s1185"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" strokecolor="black [3213]" strokeweight=".5pt"/>
                  <v:line id="Straight Connector 116" o:spid="_x0000_s1186"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" strokecolor="black [3213]" strokeweight=".5pt"/>
                </v:group>
                <v:group id="Group 117" o:spid="_x0000_s1187"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rect id="Rectangle 118" o:spid="_x0000_s118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" fillcolor="#e30613" stroked="f" strokeweight="2pt"/>
                  <v:shape id="Text Box 119" o:spid="_x0000_s118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" filled="f" stroked="f" strokeweight=".5pt">
                    <v:textbox style="layout-flow:vertical;mso-layout-flow-alt:bottom-to-top" inset="0,0,0,0">
                      <w:txbxContent>
                        <w:p w:rsidR="00CB6F75" w:rsidRPr="00573771" w:rsidRDefault="00CB6F75" w:rsidP="00070BA3">
                          <w:pPr>
                            <w:pStyle w:val="Stappen"/>
                          </w:pPr>
                          <w:r w:rsidRPr="00573771">
                            <w:t xml:space="preserve">Stap </w:t>
                          </w:r>
                          <w:r>
                            <w:t>3</w:t>
                          </w:r>
                        </w:p>
                      </w:txbxContent>
                    </v:textbox>
                  </v:shape>
                </v:group>
              </v:group>
              <w10:wrap anchorx="page" anchory="page"/>
              <w10:anchorlock/>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711488" behindDoc="0" locked="1" layoutInCell="1" allowOverlap="1" wp14:anchorId="07CCE824" wp14:editId="5AF2614D">
              <wp:simplePos x="0" y="0"/>
              <wp:positionH relativeFrom="page">
                <wp:align>center</wp:align>
              </wp:positionH>
              <wp:positionV relativeFrom="page">
                <wp:posOffset>8027969</wp:posOffset>
              </wp:positionV>
              <wp:extent cx="14853600" cy="2530800"/>
              <wp:effectExtent l="0" t="0" r="24765" b="3175"/>
              <wp:wrapNone/>
              <wp:docPr id="1481" name="Group 1481"/>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482" name="Picture 148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483" name="Group 1483"/>
                      <wpg:cNvGrpSpPr/>
                      <wpg:grpSpPr>
                        <a:xfrm>
                          <a:off x="261938" y="0"/>
                          <a:ext cx="14335200" cy="216000"/>
                          <a:chOff x="0" y="0"/>
                          <a:chExt cx="14333678" cy="216000"/>
                        </a:xfrm>
                      </wpg:grpSpPr>
                      <wps:wsp>
                        <wps:cNvPr id="1484" name="Text Box 1484"/>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5" name="Text Box 1485"/>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6" name="Text Box 1486"/>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7" name="Text Box 1487"/>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8" name="Text Box 1488"/>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489" name="Group 1489"/>
                      <wpg:cNvGrpSpPr/>
                      <wpg:grpSpPr>
                        <a:xfrm>
                          <a:off x="157163" y="609600"/>
                          <a:ext cx="385200" cy="792000"/>
                          <a:chOff x="0" y="0"/>
                          <a:chExt cx="385350" cy="792000"/>
                        </a:xfrm>
                      </wpg:grpSpPr>
                      <wps:wsp>
                        <wps:cNvPr id="1490" name="Rectangle 149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 name="Text Box 149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492" name="Group 1492"/>
                      <wpg:cNvGrpSpPr/>
                      <wpg:grpSpPr>
                        <a:xfrm>
                          <a:off x="3000375" y="609600"/>
                          <a:ext cx="270000" cy="792000"/>
                          <a:chOff x="0" y="0"/>
                          <a:chExt cx="271050" cy="792000"/>
                        </a:xfrm>
                      </wpg:grpSpPr>
                      <wps:wsp>
                        <wps:cNvPr id="1493" name="Rectangle 149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 name="Text Box 149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495" name="Group 1495"/>
                      <wpg:cNvGrpSpPr/>
                      <wpg:grpSpPr>
                        <a:xfrm>
                          <a:off x="5805488" y="609600"/>
                          <a:ext cx="270000" cy="792000"/>
                          <a:chOff x="0" y="0"/>
                          <a:chExt cx="270510" cy="791845"/>
                        </a:xfrm>
                      </wpg:grpSpPr>
                      <wps:wsp>
                        <wps:cNvPr id="1496" name="Rectangle 149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Text Box 149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498" name="Group 1498"/>
                      <wpg:cNvGrpSpPr/>
                      <wpg:grpSpPr>
                        <a:xfrm>
                          <a:off x="261938" y="23812"/>
                          <a:ext cx="14331600" cy="216000"/>
                          <a:chOff x="0" y="0"/>
                          <a:chExt cx="14333034" cy="216000"/>
                        </a:xfrm>
                      </wpg:grpSpPr>
                      <wps:wsp>
                        <wps:cNvPr id="1499" name="Straight Connector 149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0" name="Straight Connector 1500"/>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1" name="Straight Connector 1501"/>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2" name="Straight Connector 1502"/>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3" name="Straight Connector 1503"/>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4" name="Straight Connector 150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05" name="Group 1505"/>
                      <wpg:cNvGrpSpPr/>
                      <wpg:grpSpPr>
                        <a:xfrm>
                          <a:off x="261938" y="2314575"/>
                          <a:ext cx="14331600" cy="216000"/>
                          <a:chOff x="0" y="0"/>
                          <a:chExt cx="14333034" cy="216000"/>
                        </a:xfrm>
                      </wpg:grpSpPr>
                      <wps:wsp>
                        <wps:cNvPr id="1506" name="Straight Connector 1506"/>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7" name="Straight Connector 1507"/>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8" name="Straight Connector 1508"/>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09" name="Straight Connector 1509"/>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0" name="Straight Connector 1510"/>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1" name="Straight Connector 1511"/>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12" name="Group 1512"/>
                      <wpg:cNvGrpSpPr/>
                      <wpg:grpSpPr>
                        <a:xfrm>
                          <a:off x="11639550" y="609600"/>
                          <a:ext cx="270000" cy="792000"/>
                          <a:chOff x="0" y="0"/>
                          <a:chExt cx="270510" cy="791845"/>
                        </a:xfrm>
                      </wpg:grpSpPr>
                      <wps:wsp>
                        <wps:cNvPr id="1513" name="Rectangle 151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4" name="Text Box 151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C72D5D">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515" name="Straight Connector 1515"/>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6" name="Straight Connector 1516"/>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7" name="Straight Connector 1517"/>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8" name="Straight Connector 1518"/>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7CCE824" id="Group 1481" o:spid="_x0000_s2430" style="position:absolute;margin-left:0;margin-top:632.1pt;width:1169.55pt;height:199.3pt;z-index:251711488;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2" o:spid="_x0000_s2431"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">
                <v:imagedata r:id="rId2" o:title=""/>
                <v:path arrowok="t"/>
              </v:shape>
              <v:group id="Group 1483" o:spid="_x0000_s2432"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">
                <v:shapetype id="_x0000_t202" coordsize="21600,21600" o:spt="202" path="m,l,21600r21600,l21600,xe">
                  <v:stroke joinstyle="miter"/>
                  <v:path gradientshapeok="t" o:connecttype="rect"/>
                </v:shapetype>
                <v:shape id="Text Box 1484" o:spid="_x0000_s2433"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485" o:spid="_x0000_s2434"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486" o:spid="_x0000_s2435"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487" o:spid="_x0000_s2436"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488" o:spid="_x0000_s2437"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489" o:spid="_x0000_s2438"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">
                <v:rect id="Rectangle 1490" o:spid="_x0000_s243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" fillcolor="#e30613" stroked="f" strokeweight="2pt"/>
                <v:shape id="Text Box 1491" o:spid="_x0000_s244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5</w:t>
                        </w:r>
                      </w:p>
                    </w:txbxContent>
                  </v:textbox>
                </v:shape>
              </v:group>
              <v:group id="Group 1492" o:spid="_x0000_s2441"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">
                <v:rect id="Rectangle 1493" o:spid="_x0000_s244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" fillcolor="#e30613" stroked="f" strokeweight="2pt"/>
                <v:shape id="Text Box 1494" o:spid="_x0000_s244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" filled="f" stroked="f" strokeweight=".5pt">
                  <v:textbox style="layout-flow:vertical;mso-layout-flow-alt:bottom-to-top" inset="0,0,0,0">
                    <w:txbxContent>
                      <w:p w:rsidR="00CB6F75" w:rsidRPr="00573771" w:rsidRDefault="00CB6F75" w:rsidP="00C72D5D">
                        <w:pPr>
                          <w:pStyle w:val="Stappen"/>
                        </w:pPr>
                        <w:r w:rsidRPr="00573771">
                          <w:t>Stap 6</w:t>
                        </w:r>
                      </w:p>
                    </w:txbxContent>
                  </v:textbox>
                </v:shape>
              </v:group>
              <v:group id="Group 1495" o:spid="_x0000_s2444"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">
                <v:rect id="Rectangle 1496" o:spid="_x0000_s244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" fillcolor="#e30613" stroked="f" strokeweight="2pt"/>
                <v:shape id="Text Box 1497" o:spid="_x0000_s244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7</w:t>
                        </w:r>
                      </w:p>
                    </w:txbxContent>
                  </v:textbox>
                </v:shape>
              </v:group>
              <v:group id="Group 1498" o:spid="_x0000_s2447"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">
                <v:line id="Straight Connector 1499" o:spid="_x0000_s244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" strokecolor="black [3213]" strokeweight=".5pt"/>
                <v:line id="Straight Connector 1500" o:spid="_x0000_s2449"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" strokecolor="black [3213]" strokeweight=".5pt"/>
                <v:line id="Straight Connector 1501" o:spid="_x0000_s2450"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" strokecolor="black [3213]" strokeweight=".5pt"/>
                <v:line id="Straight Connector 1502" o:spid="_x0000_s2451"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" strokecolor="black [3213]" strokeweight=".5pt"/>
                <v:line id="Straight Connector 1503" o:spid="_x0000_s2452"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" strokecolor="black [3213]" strokeweight=".5pt"/>
                <v:line id="Straight Connector 1504" o:spid="_x0000_s245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" strokecolor="black [3213]" strokeweight=".5pt"/>
              </v:group>
              <v:group id="Group 1505" o:spid="_x0000_s2454"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">
                <v:line id="Straight Connector 1506" o:spid="_x0000_s245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" strokecolor="black [3213]" strokeweight=".5pt"/>
                <v:line id="Straight Connector 1507" o:spid="_x0000_s2456"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" strokecolor="black [3213]" strokeweight=".5pt"/>
                <v:line id="Straight Connector 1508" o:spid="_x0000_s2457"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" strokecolor="black [3213]" strokeweight=".5pt"/>
                <v:line id="Straight Connector 1509" o:spid="_x0000_s2458"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" strokecolor="black [3213]" strokeweight=".5pt"/>
                <v:line id="Straight Connector 1510" o:spid="_x0000_s2459"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" strokecolor="black [3213]" strokeweight=".5pt"/>
                <v:line id="Straight Connector 1511" o:spid="_x0000_s246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" strokecolor="black [3213]" strokeweight=".5pt"/>
              </v:group>
              <v:group id="Group 1512" o:spid="_x0000_s2461"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">
                <v:rect id="Rectangle 1513" o:spid="_x0000_s246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" fillcolor="#e30613" stroked="f" strokeweight="2pt"/>
                <v:shape id="Text Box 1514" o:spid="_x0000_s246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" filled="f" stroked="f" strokeweight=".5pt">
                  <v:textbox style="layout-flow:vertical;mso-layout-flow-alt:bottom-to-top" inset="0,0,0,0">
                    <w:txbxContent>
                      <w:p w:rsidR="00CB6F75" w:rsidRPr="00B64FD2" w:rsidRDefault="00CB6F75" w:rsidP="00C72D5D">
                        <w:pPr>
                          <w:pStyle w:val="Stappen"/>
                        </w:pPr>
                        <w:r w:rsidRPr="00B64FD2">
                          <w:t>Stappenplan</w:t>
                        </w:r>
                      </w:p>
                    </w:txbxContent>
                  </v:textbox>
                </v:shape>
              </v:group>
              <v:line id="Straight Connector 1515" o:spid="_x0000_s2464"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" strokecolor="black [3213]" strokeweight=".5pt"/>
              <v:line id="Straight Connector 1516" o:spid="_x0000_s2465"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" strokecolor="black [3213]" strokeweight=".5pt"/>
              <v:line id="Straight Connector 1517" o:spid="_x0000_s2466"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" strokecolor="black [3213]" strokeweight=".5pt"/>
              <v:line id="Straight Connector 1518" o:spid="_x0000_s2467"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10464" behindDoc="0" locked="1" layoutInCell="1" allowOverlap="1" wp14:anchorId="1F8BB7F8" wp14:editId="4E1D5546">
              <wp:simplePos x="0" y="0"/>
              <wp:positionH relativeFrom="page">
                <wp:align>center</wp:align>
              </wp:positionH>
              <wp:positionV relativeFrom="page">
                <wp:posOffset>5393727</wp:posOffset>
              </wp:positionV>
              <wp:extent cx="14853600" cy="2530800"/>
              <wp:effectExtent l="0" t="0" r="24765" b="3175"/>
              <wp:wrapNone/>
              <wp:docPr id="1519" name="Group 1519"/>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520" name="Picture 152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521" name="Group 1521"/>
                      <wpg:cNvGrpSpPr/>
                      <wpg:grpSpPr>
                        <a:xfrm>
                          <a:off x="261938" y="0"/>
                          <a:ext cx="14335200" cy="216000"/>
                          <a:chOff x="0" y="0"/>
                          <a:chExt cx="14333678" cy="216000"/>
                        </a:xfrm>
                      </wpg:grpSpPr>
                      <wps:wsp>
                        <wps:cNvPr id="1522" name="Text Box 1522"/>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3" name="Text Box 1523"/>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4" name="Text Box 1524"/>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5" name="Text Box 1525"/>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6" name="Text Box 1526"/>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527" name="Group 1527"/>
                      <wpg:cNvGrpSpPr/>
                      <wpg:grpSpPr>
                        <a:xfrm>
                          <a:off x="157163" y="609600"/>
                          <a:ext cx="385200" cy="792000"/>
                          <a:chOff x="0" y="0"/>
                          <a:chExt cx="385350" cy="792000"/>
                        </a:xfrm>
                      </wpg:grpSpPr>
                      <wps:wsp>
                        <wps:cNvPr id="1528" name="Rectangle 152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9" name="Text Box 152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530" name="Group 1530"/>
                      <wpg:cNvGrpSpPr/>
                      <wpg:grpSpPr>
                        <a:xfrm>
                          <a:off x="3000375" y="609600"/>
                          <a:ext cx="270000" cy="792000"/>
                          <a:chOff x="0" y="0"/>
                          <a:chExt cx="271050" cy="792000"/>
                        </a:xfrm>
                      </wpg:grpSpPr>
                      <wps:wsp>
                        <wps:cNvPr id="1531" name="Rectangle 153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 name="Text Box 153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533" name="Group 1533"/>
                      <wpg:cNvGrpSpPr/>
                      <wpg:grpSpPr>
                        <a:xfrm>
                          <a:off x="5805488" y="609600"/>
                          <a:ext cx="270000" cy="792000"/>
                          <a:chOff x="0" y="0"/>
                          <a:chExt cx="270510" cy="791845"/>
                        </a:xfrm>
                      </wpg:grpSpPr>
                      <wps:wsp>
                        <wps:cNvPr id="1534" name="Rectangle 153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Text Box 153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536" name="Group 1536"/>
                      <wpg:cNvGrpSpPr/>
                      <wpg:grpSpPr>
                        <a:xfrm>
                          <a:off x="261938" y="23812"/>
                          <a:ext cx="14331600" cy="216000"/>
                          <a:chOff x="0" y="0"/>
                          <a:chExt cx="14333034" cy="216000"/>
                        </a:xfrm>
                      </wpg:grpSpPr>
                      <wps:wsp>
                        <wps:cNvPr id="1537" name="Straight Connector 1537"/>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8" name="Straight Connector 1538"/>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9" name="Straight Connector 1539"/>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0" name="Straight Connector 1540"/>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1" name="Straight Connector 1541"/>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2" name="Straight Connector 1542"/>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43" name="Group 1543"/>
                      <wpg:cNvGrpSpPr/>
                      <wpg:grpSpPr>
                        <a:xfrm>
                          <a:off x="261938" y="2314575"/>
                          <a:ext cx="14331600" cy="216000"/>
                          <a:chOff x="0" y="0"/>
                          <a:chExt cx="14333034" cy="216000"/>
                        </a:xfrm>
                      </wpg:grpSpPr>
                      <wps:wsp>
                        <wps:cNvPr id="1544" name="Straight Connector 154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5" name="Straight Connector 1545"/>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6" name="Straight Connector 1546"/>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7" name="Straight Connector 1547"/>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8" name="Straight Connector 1548"/>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49" name="Straight Connector 154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50" name="Group 1550"/>
                      <wpg:cNvGrpSpPr/>
                      <wpg:grpSpPr>
                        <a:xfrm>
                          <a:off x="11639550" y="609600"/>
                          <a:ext cx="270000" cy="792000"/>
                          <a:chOff x="0" y="0"/>
                          <a:chExt cx="270510" cy="791845"/>
                        </a:xfrm>
                      </wpg:grpSpPr>
                      <wps:wsp>
                        <wps:cNvPr id="1551" name="Rectangle 155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2" name="Text Box 155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553" name="Straight Connector 1553"/>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4" name="Straight Connector 1554"/>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5" name="Straight Connector 1555"/>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6" name="Straight Connector 1556"/>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F8BB7F8" id="Group 1519" o:spid="_x0000_s2468" style="position:absolute;margin-left:0;margin-top:424.7pt;width:1169.55pt;height:199.3pt;z-index:251710464;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">
              <v:shape id="Picture 1520" o:spid="_x0000_s2469"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">
                <v:imagedata r:id="rId2" o:title=""/>
                <v:path arrowok="t"/>
              </v:shape>
              <v:group id="Group 1521" o:spid="_x0000_s2470"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">
                <v:shape id="Text Box 1522" o:spid="_x0000_s2471"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523" o:spid="_x0000_s2472"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524" o:spid="_x0000_s2473"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525" o:spid="_x0000_s2474"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526" o:spid="_x0000_s2475"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527" o:spid="_x0000_s2476"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">
                <v:rect id="Rectangle 1528" o:spid="_x0000_s247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" fillcolor="#e30613" stroked="f" strokeweight="2pt"/>
                <v:shape id="Text Box 1529" o:spid="_x0000_s247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1530" o:spid="_x0000_s2479"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">
                <v:rect id="Rectangle 1531" o:spid="_x0000_s248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" fillcolor="#e30613" stroked="f" strokeweight="2pt"/>
                <v:shape id="Text Box 1532" o:spid="_x0000_s248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1533" o:spid="_x0000_s2482"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">
                <v:rect id="Rectangle 1534" o:spid="_x0000_s248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" fillcolor="#e30613" stroked="f" strokeweight="2pt"/>
                <v:shape id="Text Box 1535" o:spid="_x0000_s248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1536" o:spid="_x0000_s2485"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line id="Straight Connector 1537" o:spid="_x0000_s248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" strokecolor="black [3213]" strokeweight=".5pt"/>
                <v:line id="Straight Connector 1538" o:spid="_x0000_s2487"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" strokecolor="black [3213]" strokeweight=".5pt"/>
                <v:line id="Straight Connector 1539" o:spid="_x0000_s2488"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" strokecolor="black [3213]" strokeweight=".5pt"/>
                <v:line id="Straight Connector 1540" o:spid="_x0000_s2489"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" strokecolor="black [3213]" strokeweight=".5pt"/>
                <v:line id="Straight Connector 1541" o:spid="_x0000_s2490"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" strokecolor="black [3213]" strokeweight=".5pt"/>
                <v:line id="Straight Connector 1542" o:spid="_x0000_s249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" strokecolor="black [3213]" strokeweight=".5pt"/>
              </v:group>
              <v:group id="Group 1543" o:spid="_x0000_s2492"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">
                <v:line id="Straight Connector 1544" o:spid="_x0000_s249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" strokecolor="black [3213]" strokeweight=".5pt"/>
                <v:line id="Straight Connector 1545" o:spid="_x0000_s2494"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" strokecolor="black [3213]" strokeweight=".5pt"/>
                <v:line id="Straight Connector 1546" o:spid="_x0000_s2495"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" strokecolor="black [3213]" strokeweight=".5pt"/>
                <v:line id="Straight Connector 1547" o:spid="_x0000_s2496"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" strokecolor="black [3213]" strokeweight=".5pt"/>
                <v:line id="Straight Connector 1548" o:spid="_x0000_s2497"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" strokecolor="black [3213]" strokeweight=".5pt"/>
                <v:line id="Straight Connector 1549" o:spid="_x0000_s249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" strokecolor="black [3213]" strokeweight=".5pt"/>
              </v:group>
              <v:group id="Group 1550" o:spid="_x0000_s2499"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">
                <v:rect id="Rectangle 1551" o:spid="_x0000_s250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" fillcolor="#e30613" stroked="f" strokeweight="2pt"/>
                <v:shape id="Text Box 1552" o:spid="_x0000_s250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1553" o:spid="_x0000_s2502"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" strokecolor="black [3213]" strokeweight=".5pt"/>
              <v:line id="Straight Connector 1554" o:spid="_x0000_s2503"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" strokecolor="black [3213]" strokeweight=".5pt"/>
              <v:line id="Straight Connector 1555" o:spid="_x0000_s2504"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" strokecolor="black [3213]" strokeweight=".5pt"/>
              <v:line id="Straight Connector 1556" o:spid="_x0000_s2505"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09440" behindDoc="0" locked="1" layoutInCell="1" allowOverlap="1" wp14:anchorId="565D3066" wp14:editId="5016AE51">
              <wp:simplePos x="0" y="0"/>
              <wp:positionH relativeFrom="page">
                <wp:align>center</wp:align>
              </wp:positionH>
              <wp:positionV relativeFrom="page">
                <wp:posOffset>2754630</wp:posOffset>
              </wp:positionV>
              <wp:extent cx="14853600" cy="2530800"/>
              <wp:effectExtent l="0" t="0" r="24765" b="3175"/>
              <wp:wrapNone/>
              <wp:docPr id="1557" name="Group 1557"/>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558" name="Picture 155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559" name="Group 1559"/>
                      <wpg:cNvGrpSpPr/>
                      <wpg:grpSpPr>
                        <a:xfrm>
                          <a:off x="261938" y="0"/>
                          <a:ext cx="14335200" cy="216000"/>
                          <a:chOff x="0" y="0"/>
                          <a:chExt cx="14333678" cy="216000"/>
                        </a:xfrm>
                      </wpg:grpSpPr>
                      <wps:wsp>
                        <wps:cNvPr id="1560" name="Text Box 1560"/>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1" name="Text Box 1561"/>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2" name="Text Box 1562"/>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3" name="Text Box 1563"/>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4" name="Text Box 1564"/>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565" name="Group 1565"/>
                      <wpg:cNvGrpSpPr/>
                      <wpg:grpSpPr>
                        <a:xfrm>
                          <a:off x="157163" y="609600"/>
                          <a:ext cx="385200" cy="792000"/>
                          <a:chOff x="0" y="0"/>
                          <a:chExt cx="385350" cy="792000"/>
                        </a:xfrm>
                      </wpg:grpSpPr>
                      <wps:wsp>
                        <wps:cNvPr id="1566" name="Rectangle 1566"/>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 name="Text Box 1567"/>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568" name="Group 1568"/>
                      <wpg:cNvGrpSpPr/>
                      <wpg:grpSpPr>
                        <a:xfrm>
                          <a:off x="3000375" y="609600"/>
                          <a:ext cx="270000" cy="792000"/>
                          <a:chOff x="0" y="0"/>
                          <a:chExt cx="271050" cy="792000"/>
                        </a:xfrm>
                      </wpg:grpSpPr>
                      <wps:wsp>
                        <wps:cNvPr id="1569" name="Rectangle 1569"/>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0" name="Text Box 1570"/>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571" name="Group 1571"/>
                      <wpg:cNvGrpSpPr/>
                      <wpg:grpSpPr>
                        <a:xfrm>
                          <a:off x="5805488" y="609600"/>
                          <a:ext cx="270000" cy="792000"/>
                          <a:chOff x="0" y="0"/>
                          <a:chExt cx="270510" cy="791845"/>
                        </a:xfrm>
                      </wpg:grpSpPr>
                      <wps:wsp>
                        <wps:cNvPr id="1572" name="Rectangle 157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3" name="Text Box 157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574" name="Group 1574"/>
                      <wpg:cNvGrpSpPr/>
                      <wpg:grpSpPr>
                        <a:xfrm>
                          <a:off x="261938" y="23812"/>
                          <a:ext cx="14331600" cy="216000"/>
                          <a:chOff x="0" y="0"/>
                          <a:chExt cx="14333034" cy="216000"/>
                        </a:xfrm>
                      </wpg:grpSpPr>
                      <wps:wsp>
                        <wps:cNvPr id="1575" name="Straight Connector 1575"/>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76" name="Straight Connector 1576"/>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77" name="Straight Connector 1577"/>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78" name="Straight Connector 1578"/>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79" name="Straight Connector 1579"/>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0" name="Straight Connector 1580"/>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81" name="Group 1581"/>
                      <wpg:cNvGrpSpPr/>
                      <wpg:grpSpPr>
                        <a:xfrm>
                          <a:off x="261938" y="2314575"/>
                          <a:ext cx="14331600" cy="216000"/>
                          <a:chOff x="0" y="0"/>
                          <a:chExt cx="14333034" cy="216000"/>
                        </a:xfrm>
                      </wpg:grpSpPr>
                      <wps:wsp>
                        <wps:cNvPr id="1582" name="Straight Connector 158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3" name="Straight Connector 1583"/>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4" name="Straight Connector 1584"/>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5" name="Straight Connector 1585"/>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6" name="Straight Connector 1586"/>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7" name="Straight Connector 158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588" name="Group 1588"/>
                      <wpg:cNvGrpSpPr/>
                      <wpg:grpSpPr>
                        <a:xfrm>
                          <a:off x="11639550" y="609600"/>
                          <a:ext cx="270000" cy="792000"/>
                          <a:chOff x="0" y="0"/>
                          <a:chExt cx="270510" cy="791845"/>
                        </a:xfrm>
                      </wpg:grpSpPr>
                      <wps:wsp>
                        <wps:cNvPr id="1589" name="Rectangle 158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Text Box 159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591" name="Straight Connector 1591"/>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92" name="Straight Connector 1592"/>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93" name="Straight Connector 1593"/>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94" name="Straight Connector 1594"/>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5D3066" id="Group 1557" o:spid="_x0000_s2506" style="position:absolute;margin-left:0;margin-top:216.9pt;width:1169.55pt;height:199.3pt;z-index:25170944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">
              <v:shape id="Picture 1558" o:spid="_x0000_s2507"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">
                <v:imagedata r:id="rId2" o:title=""/>
                <v:path arrowok="t"/>
              </v:shape>
              <v:group id="Group 1559" o:spid="_x0000_s2508"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">
                <v:shape id="Text Box 1560" o:spid="_x0000_s2509"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561" o:spid="_x0000_s2510"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562" o:spid="_x0000_s2511"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563" o:spid="_x0000_s2512"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564" o:spid="_x0000_s2513"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565" o:spid="_x0000_s2514"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rect id="Rectangle 1566" o:spid="_x0000_s251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" fillcolor="#e30613" stroked="f" strokeweight="2pt"/>
                <v:shape id="Text Box 1567" o:spid="_x0000_s251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1568" o:spid="_x0000_s2517"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NB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a48o2MoFcPAAAA//8DAFBLAQItABQABgAIAAAAIQDb4fbL7gAAAIUBAAATAAAAAAAA&#10;AAAAAAAAAAAAAABbQ29udGVudF9UeXBlc10ueG1sUEsBAi0AFAAGAAgAAAAhAFr0LFu/AAAAFQEA&#10;AAsAAAAAAAAAAAAAAAAAHwEAAF9yZWxzLy5yZWxzUEsBAi0AFAAGAAgAAAAhACFdI0HHAAAA3QAA&#10;AA8AAAAAAAAAAAAAAAAABwIAAGRycy9kb3ducmV2LnhtbFBLBQYAAAAAAwADALcAAAD7AgAAAAA=&#10;">
                <v:rect id="Rectangle 1569" o:spid="_x0000_s251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" fillcolor="#e30613" stroked="f" strokeweight="2pt"/>
                <v:shape id="Text Box 1570" o:spid="_x0000_s251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1571" o:spid="_x0000_s2520"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">
                <v:rect id="Rectangle 1572" o:spid="_x0000_s252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" fillcolor="#e30613" stroked="f" strokeweight="2pt"/>
                <v:shape id="Text Box 1573" o:spid="_x0000_s252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1574" o:spid="_x0000_s2523"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line id="Straight Connector 1575" o:spid="_x0000_s252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" strokecolor="black [3213]" strokeweight=".5pt"/>
                <v:line id="Straight Connector 1576" o:spid="_x0000_s2525"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" strokecolor="black [3213]" strokeweight=".5pt"/>
                <v:line id="Straight Connector 1577" o:spid="_x0000_s2526"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" strokecolor="black [3213]" strokeweight=".5pt"/>
                <v:line id="Straight Connector 1578" o:spid="_x0000_s2527"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" strokecolor="black [3213]" strokeweight=".5pt"/>
                <v:line id="Straight Connector 1579" o:spid="_x0000_s2528"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" strokecolor="black [3213]" strokeweight=".5pt"/>
                <v:line id="Straight Connector 1580" o:spid="_x0000_s252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" strokecolor="black [3213]" strokeweight=".5pt"/>
              </v:group>
              <v:group id="Group 1581" o:spid="_x0000_s2530"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">
                <v:line id="Straight Connector 1582" o:spid="_x0000_s253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" strokecolor="black [3213]" strokeweight=".5pt"/>
                <v:line id="Straight Connector 1583" o:spid="_x0000_s2532"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" strokecolor="black [3213]" strokeweight=".5pt"/>
                <v:line id="Straight Connector 1584" o:spid="_x0000_s2533"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" strokecolor="black [3213]" strokeweight=".5pt"/>
                <v:line id="Straight Connector 1585" o:spid="_x0000_s2534"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" strokecolor="black [3213]" strokeweight=".5pt"/>
                <v:line id="Straight Connector 1586" o:spid="_x0000_s2535"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" strokecolor="black [3213]" strokeweight=".5pt"/>
                <v:line id="Straight Connector 1587" o:spid="_x0000_s253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" strokecolor="black [3213]" strokeweight=".5pt"/>
              </v:group>
              <v:group id="Group 1588" o:spid="_x0000_s2537"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">
                <v:rect id="Rectangle 1589" o:spid="_x0000_s253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" fillcolor="#e30613" stroked="f" strokeweight="2pt"/>
                <v:shape id="Text Box 1590" o:spid="_x0000_s253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1591" o:spid="_x0000_s2540"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" strokecolor="black [3213]" strokeweight=".5pt"/>
              <v:line id="Straight Connector 1592" o:spid="_x0000_s2541"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" strokecolor="black [3213]" strokeweight=".5pt"/>
              <v:line id="Straight Connector 1593" o:spid="_x0000_s2542"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" strokecolor="black [3213]" strokeweight=".5pt"/>
              <v:line id="Straight Connector 1594" o:spid="_x0000_s2543"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06368" behindDoc="0" locked="1" layoutInCell="1" allowOverlap="1" wp14:anchorId="112A3D88" wp14:editId="1C8757A9">
              <wp:simplePos x="0" y="0"/>
              <wp:positionH relativeFrom="page">
                <wp:align>center</wp:align>
              </wp:positionH>
              <wp:positionV relativeFrom="page">
                <wp:posOffset>107950</wp:posOffset>
              </wp:positionV>
              <wp:extent cx="14853600" cy="2530800"/>
              <wp:effectExtent l="0" t="0" r="24765" b="3175"/>
              <wp:wrapNone/>
              <wp:docPr id="1595" name="Group 1595"/>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596" name="Picture 159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597" name="Group 1597"/>
                      <wpg:cNvGrpSpPr/>
                      <wpg:grpSpPr>
                        <a:xfrm>
                          <a:off x="261938" y="0"/>
                          <a:ext cx="14335200" cy="216000"/>
                          <a:chOff x="0" y="0"/>
                          <a:chExt cx="14333678" cy="216000"/>
                        </a:xfrm>
                      </wpg:grpSpPr>
                      <wps:wsp>
                        <wps:cNvPr id="1598" name="Text Box 1598"/>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9" name="Text Box 1599"/>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00" name="Text Box 1600"/>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01" name="Text Box 1601"/>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02" name="Text Box 1602"/>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603" name="Group 1603"/>
                      <wpg:cNvGrpSpPr/>
                      <wpg:grpSpPr>
                        <a:xfrm>
                          <a:off x="157163" y="609600"/>
                          <a:ext cx="385200" cy="792000"/>
                          <a:chOff x="0" y="0"/>
                          <a:chExt cx="385350" cy="792000"/>
                        </a:xfrm>
                      </wpg:grpSpPr>
                      <wps:wsp>
                        <wps:cNvPr id="1604" name="Rectangle 160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5" name="Text Box 160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06" name="Group 1606"/>
                      <wpg:cNvGrpSpPr/>
                      <wpg:grpSpPr>
                        <a:xfrm>
                          <a:off x="3000375" y="609600"/>
                          <a:ext cx="270000" cy="792000"/>
                          <a:chOff x="0" y="0"/>
                          <a:chExt cx="271050" cy="792000"/>
                        </a:xfrm>
                      </wpg:grpSpPr>
                      <wps:wsp>
                        <wps:cNvPr id="1607" name="Rectangle 160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 name="Text Box 160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09" name="Group 1609"/>
                      <wpg:cNvGrpSpPr/>
                      <wpg:grpSpPr>
                        <a:xfrm>
                          <a:off x="5805488" y="609600"/>
                          <a:ext cx="270000" cy="792000"/>
                          <a:chOff x="0" y="0"/>
                          <a:chExt cx="270510" cy="791845"/>
                        </a:xfrm>
                      </wpg:grpSpPr>
                      <wps:wsp>
                        <wps:cNvPr id="1610" name="Rectangle 161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 name="Text Box 161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12" name="Group 1612"/>
                      <wpg:cNvGrpSpPr/>
                      <wpg:grpSpPr>
                        <a:xfrm>
                          <a:off x="261938" y="23812"/>
                          <a:ext cx="14331600" cy="216000"/>
                          <a:chOff x="0" y="0"/>
                          <a:chExt cx="14333034" cy="216000"/>
                        </a:xfrm>
                      </wpg:grpSpPr>
                      <wps:wsp>
                        <wps:cNvPr id="1613" name="Straight Connector 161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4" name="Straight Connector 1614"/>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5" name="Straight Connector 1615"/>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6" name="Straight Connector 1616"/>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7" name="Straight Connector 1617"/>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18" name="Straight Connector 161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619" name="Group 1619"/>
                      <wpg:cNvGrpSpPr/>
                      <wpg:grpSpPr>
                        <a:xfrm>
                          <a:off x="261938" y="2314575"/>
                          <a:ext cx="14331600" cy="216000"/>
                          <a:chOff x="0" y="0"/>
                          <a:chExt cx="14333034" cy="216000"/>
                        </a:xfrm>
                      </wpg:grpSpPr>
                      <wps:wsp>
                        <wps:cNvPr id="1620" name="Straight Connector 162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1" name="Straight Connector 1621"/>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2" name="Straight Connector 1622"/>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3" name="Straight Connector 1623"/>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4" name="Straight Connector 1624"/>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5" name="Straight Connector 162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626" name="Group 1626"/>
                      <wpg:cNvGrpSpPr/>
                      <wpg:grpSpPr>
                        <a:xfrm>
                          <a:off x="11639550" y="609600"/>
                          <a:ext cx="270000" cy="792000"/>
                          <a:chOff x="0" y="0"/>
                          <a:chExt cx="270510" cy="791845"/>
                        </a:xfrm>
                      </wpg:grpSpPr>
                      <wps:wsp>
                        <wps:cNvPr id="1627" name="Rectangle 162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 name="Text Box 162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629" name="Straight Connector 1629"/>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30" name="Straight Connector 1630"/>
                      <wps:cNvCnPr/>
                      <wps:spPr>
                        <a:xfrm>
                          <a:off x="0"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31" name="Straight Connector 1631"/>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32" name="Straight Connector 1632"/>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2A3D88" id="Group 1595" o:spid="_x0000_s2544" style="position:absolute;margin-left:0;margin-top:8.5pt;width:1169.55pt;height:199.3pt;z-index:251706368;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">
              <v:shape id="Picture 1596" o:spid="_x0000_s2545"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">
                <v:imagedata r:id="rId2" o:title=""/>
                <v:path arrowok="t"/>
              </v:shape>
              <v:group id="Group 1597" o:spid="_x0000_s2546"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">
                <v:shape id="Text Box 1598" o:spid="_x0000_s2547"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599" o:spid="_x0000_s2548"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600" o:spid="_x0000_s2549"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601" o:spid="_x0000_s2550"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602" o:spid="_x0000_s2551"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603" o:spid="_x0000_s2552"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">
                <v:rect id="Rectangle 1604" o:spid="_x0000_s255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" fillcolor="#e30613" stroked="f" strokeweight="2pt"/>
                <v:shape id="Text Box 1605" o:spid="_x0000_s255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group>
              <v:group id="Group 1606" o:spid="_x0000_s2555"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">
                <v:rect id="Rectangle 1607" o:spid="_x0000_s255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" fillcolor="#e30613" stroked="f" strokeweight="2pt"/>
                <v:shape id="Text Box 1608" o:spid="_x0000_s255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group>
              <v:group id="Group 1609" o:spid="_x0000_s2558"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">
                <v:rect id="Rectangle 1610" o:spid="_x0000_s255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" fillcolor="#e30613" stroked="f" strokeweight="2pt"/>
                <v:shape id="Text Box 1611" o:spid="_x0000_s256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group>
              <v:group id="Group 1612" o:spid="_x0000_s2561"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">
                <v:line id="Straight Connector 1613" o:spid="_x0000_s256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" strokecolor="black [3213]" strokeweight=".5pt"/>
                <v:line id="Straight Connector 1614" o:spid="_x0000_s2563"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" strokecolor="black [3213]" strokeweight=".5pt"/>
                <v:line id="Straight Connector 1615" o:spid="_x0000_s2564"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" strokecolor="black [3213]" strokeweight=".5pt"/>
                <v:line id="Straight Connector 1616" o:spid="_x0000_s2565"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" strokecolor="black [3213]" strokeweight=".5pt"/>
                <v:line id="Straight Connector 1617" o:spid="_x0000_s2566"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" strokecolor="black [3213]" strokeweight=".5pt"/>
                <v:line id="Straight Connector 1618" o:spid="_x0000_s256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" strokecolor="black [3213]" strokeweight=".5pt"/>
              </v:group>
              <v:group id="Group 1619" o:spid="_x0000_s2568"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">
                <v:line id="Straight Connector 1620" o:spid="_x0000_s256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" strokecolor="black [3213]" strokeweight=".5pt"/>
                <v:line id="Straight Connector 1621" o:spid="_x0000_s2570"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" strokecolor="black [3213]" strokeweight=".5pt"/>
                <v:line id="Straight Connector 1622" o:spid="_x0000_s2571"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" strokecolor="black [3213]" strokeweight=".5pt"/>
                <v:line id="Straight Connector 1623" o:spid="_x0000_s2572"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" strokecolor="black [3213]" strokeweight=".5pt"/>
                <v:line id="Straight Connector 1624" o:spid="_x0000_s2573"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" strokecolor="black [3213]" strokeweight=".5pt"/>
                <v:line id="Straight Connector 1625" o:spid="_x0000_s257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" strokecolor="black [3213]" strokeweight=".5pt"/>
              </v:group>
              <v:group id="Group 1626" o:spid="_x0000_s2575"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">
                <v:rect id="Rectangle 1627" o:spid="_x0000_s257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" fillcolor="#e30613" stroked="f" strokeweight="2pt"/>
                <v:shape id="Text Box 1628" o:spid="_x0000_s257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line id="Straight Connector 1629" o:spid="_x0000_s2578"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" strokecolor="black [3213]" strokeweight=".5pt"/>
              <v:line id="Straight Connector 1630" o:spid="_x0000_s2579" style="position:absolute;visibility:visible;mso-wrap-style:square" from="0,22669" to="208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" strokecolor="black [3213]" strokeweight=".5pt"/>
              <v:line id="Straight Connector 1631" o:spid="_x0000_s2580"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" strokecolor="black [3213]" strokeweight=".5pt"/>
              <v:line id="Straight Connector 1632" o:spid="_x0000_s2581"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" strokecolor="black [3213]" strokeweight=".5pt"/>
              <w10:wrap anchorx="page" anchory="page"/>
              <w10:anchorlock/>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734016" behindDoc="0" locked="1" layoutInCell="1" allowOverlap="1" wp14:anchorId="0F588939" wp14:editId="5294FFCF">
              <wp:simplePos x="0" y="0"/>
              <wp:positionH relativeFrom="page">
                <wp:align>center</wp:align>
              </wp:positionH>
              <wp:positionV relativeFrom="page">
                <wp:posOffset>8028940</wp:posOffset>
              </wp:positionV>
              <wp:extent cx="14850000" cy="2527200"/>
              <wp:effectExtent l="0" t="0" r="28575" b="6985"/>
              <wp:wrapNone/>
              <wp:docPr id="1" name="Group 1"/>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4" name="Group 4"/>
                      <wpg:cNvGrpSpPr/>
                      <wpg:grpSpPr>
                        <a:xfrm>
                          <a:off x="258183" y="0"/>
                          <a:ext cx="14328877" cy="216000"/>
                          <a:chOff x="-1" y="0"/>
                          <a:chExt cx="14327432" cy="216100"/>
                        </a:xfrm>
                      </wpg:grpSpPr>
                      <wps:wsp>
                        <wps:cNvPr id="96" name="Text Box 96"/>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 name="Text Box 243"/>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 name="Text Box 244"/>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45" name="Group 245"/>
                      <wpg:cNvGrpSpPr/>
                      <wpg:grpSpPr>
                        <a:xfrm>
                          <a:off x="0" y="21516"/>
                          <a:ext cx="14849959" cy="2507398"/>
                          <a:chOff x="0" y="0"/>
                          <a:chExt cx="14849959" cy="2507398"/>
                        </a:xfrm>
                      </wpg:grpSpPr>
                      <wpg:grpSp>
                        <wpg:cNvPr id="246" name="Group 246"/>
                        <wpg:cNvGrpSpPr/>
                        <wpg:grpSpPr>
                          <a:xfrm>
                            <a:off x="161364" y="591670"/>
                            <a:ext cx="385203" cy="792070"/>
                            <a:chOff x="0" y="0"/>
                            <a:chExt cx="385350" cy="792000"/>
                          </a:xfrm>
                        </wpg:grpSpPr>
                        <wps:wsp>
                          <wps:cNvPr id="247" name="Rectangle 247"/>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Text Box 248"/>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52" name="Group 252"/>
                        <wpg:cNvGrpSpPr/>
                        <wpg:grpSpPr>
                          <a:xfrm>
                            <a:off x="3205779" y="591670"/>
                            <a:ext cx="269875" cy="791845"/>
                            <a:chOff x="0" y="0"/>
                            <a:chExt cx="271050" cy="792000"/>
                          </a:xfrm>
                        </wpg:grpSpPr>
                        <wps:wsp>
                          <wps:cNvPr id="253" name="Rectangle 25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Text Box 25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55" name="Group 255"/>
                        <wpg:cNvGrpSpPr/>
                        <wpg:grpSpPr>
                          <a:xfrm>
                            <a:off x="6164132" y="591670"/>
                            <a:ext cx="269875" cy="791845"/>
                            <a:chOff x="0" y="0"/>
                            <a:chExt cx="270510" cy="791845"/>
                          </a:xfrm>
                        </wpg:grpSpPr>
                        <wps:wsp>
                          <wps:cNvPr id="256" name="Rectangle 25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Text Box 25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58" name="Group 258"/>
                        <wpg:cNvGrpSpPr/>
                        <wpg:grpSpPr>
                          <a:xfrm>
                            <a:off x="11854927" y="591670"/>
                            <a:ext cx="269875" cy="791845"/>
                            <a:chOff x="0" y="0"/>
                            <a:chExt cx="270510" cy="791845"/>
                          </a:xfrm>
                        </wpg:grpSpPr>
                        <wps:wsp>
                          <wps:cNvPr id="259" name="Rectangle 25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Text Box 26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61" name="Group 261"/>
                        <wpg:cNvGrpSpPr/>
                        <wpg:grpSpPr>
                          <a:xfrm>
                            <a:off x="0" y="0"/>
                            <a:ext cx="14849959" cy="2507398"/>
                            <a:chOff x="0" y="0"/>
                            <a:chExt cx="14849959" cy="2507398"/>
                          </a:xfrm>
                        </wpg:grpSpPr>
                        <wps:wsp>
                          <wps:cNvPr id="262" name="Straight Connector 262"/>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3" name="Straight Connector 263"/>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 name="Straight Connector 264"/>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5" name="Straight Connector 265"/>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6" name="Straight Connector 266"/>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7" name="Straight Connector 267"/>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68" name="Group 268"/>
                          <wpg:cNvGrpSpPr/>
                          <wpg:grpSpPr>
                            <a:xfrm>
                              <a:off x="258183" y="2291379"/>
                              <a:ext cx="14331708" cy="216019"/>
                              <a:chOff x="0" y="0"/>
                              <a:chExt cx="14333034" cy="216000"/>
                            </a:xfrm>
                          </wpg:grpSpPr>
                          <wps:wsp>
                            <wps:cNvPr id="269" name="Straight Connector 26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0" name="Straight Connector 270"/>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1" name="Straight Connector 271"/>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 name="Straight Connector 272"/>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 name="Straight Connector 273"/>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4" name="Straight Connector 27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75" name="Straight Connector 275"/>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 name="Straight Connector 276"/>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7" name="Straight Connector 277"/>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8" name="Straight Connector 278"/>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79" name="Group 279"/>
                        <wpg:cNvGrpSpPr/>
                        <wpg:grpSpPr>
                          <a:xfrm>
                            <a:off x="9047181" y="591670"/>
                            <a:ext cx="269875" cy="791845"/>
                            <a:chOff x="0" y="0"/>
                            <a:chExt cx="270510" cy="791845"/>
                          </a:xfrm>
                        </wpg:grpSpPr>
                        <wps:wsp>
                          <wps:cNvPr id="280" name="Rectangle 28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5" name="Text Box 163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F588939" id="Group 1" o:spid="_x0000_s2582" style="position:absolute;margin-left:0;margin-top:632.2pt;width:1169.3pt;height:199pt;z-index:251734016;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">
              <v:group id="Group 4" o:spid="_x0000_s2583"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type id="_x0000_t202" coordsize="21600,21600" o:spt="202" path="m,l,21600r21600,l21600,xe">
                  <v:stroke joinstyle="miter"/>
                  <v:path gradientshapeok="t" o:connecttype="rect"/>
                </v:shapetype>
                <v:shape id="Text Box 96" o:spid="_x0000_s2584"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240" o:spid="_x0000_s2585"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241" o:spid="_x0000_s2586"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243" o:spid="_x0000_s2587"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244" o:spid="_x0000_s2588"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245" o:spid="_x0000_s2589"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group id="Group 246" o:spid="_x0000_s2590"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ect id="Rectangle 247" o:spid="_x0000_s259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" fillcolor="#e30613" stroked="f" strokeweight="2pt"/>
                  <v:shape id="Text Box 248" o:spid="_x0000_s259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252" o:spid="_x0000_s2593"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ect id="Rectangle 253" o:spid="_x0000_s259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" fillcolor="#e30613" stroked="f" strokeweight="2pt"/>
                  <v:shape id="Text Box 254" o:spid="_x0000_s259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255" o:spid="_x0000_s2596"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ect id="Rectangle 256" o:spid="_x0000_s259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" fillcolor="#e30613" stroked="f" strokeweight="2pt"/>
                  <v:shape id="Text Box 257" o:spid="_x0000_s259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258" o:spid="_x0000_s2599"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rect id="Rectangle 259" o:spid="_x0000_s260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" fillcolor="#e30613" stroked="f" strokeweight="2pt"/>
                  <v:shape id="Text Box 260" o:spid="_x0000_s260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261" o:spid="_x0000_s2602"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line id="Straight Connector 262" o:spid="_x0000_s2603"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" strokecolor="black [3213]" strokeweight=".5pt"/>
                  <v:line id="Straight Connector 263" o:spid="_x0000_s2604"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" strokecolor="black [3213]" strokeweight=".5pt"/>
                  <v:line id="Straight Connector 264" o:spid="_x0000_s2605"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" strokecolor="black [3213]" strokeweight=".5pt"/>
                  <v:line id="Straight Connector 265" o:spid="_x0000_s2606"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" strokecolor="black [3213]" strokeweight=".5pt"/>
                  <v:line id="Straight Connector 266" o:spid="_x0000_s2607"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" strokecolor="black [3213]" strokeweight=".5pt"/>
                  <v:line id="Straight Connector 267" o:spid="_x0000_s2608"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" strokecolor="black [3213]" strokeweight=".5pt"/>
                  <v:group id="Group 268" o:spid="_x0000_s2609"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line id="Straight Connector 269" o:spid="_x0000_s261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" strokecolor="black [3213]" strokeweight=".5pt"/>
                    <v:line id="Straight Connector 270" o:spid="_x0000_s2611"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" strokecolor="black [3213]" strokeweight=".5pt"/>
                    <v:line id="Straight Connector 271" o:spid="_x0000_s2612"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" strokecolor="black [3213]" strokeweight=".5pt"/>
                    <v:line id="Straight Connector 272" o:spid="_x0000_s2613"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" strokecolor="black [3213]" strokeweight=".5pt"/>
                    <v:line id="Straight Connector 273" o:spid="_x0000_s2614"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" strokecolor="black [3213]" strokeweight=".5pt"/>
                    <v:line id="Straight Connector 274" o:spid="_x0000_s261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" strokecolor="black [3213]" strokeweight=".5pt"/>
                  </v:group>
                  <v:line id="Straight Connector 275" o:spid="_x0000_s2616"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" strokecolor="black [3213]" strokeweight=".5pt"/>
                  <v:line id="Straight Connector 276" o:spid="_x0000_s2617"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" strokecolor="black [3213]" strokeweight=".5pt"/>
                  <v:line id="Straight Connector 277" o:spid="_x0000_s2618"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" strokecolor="black [3213]" strokeweight=".5pt"/>
                  <v:line id="Straight Connector 278" o:spid="_x0000_s2619"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" strokecolor="black [3213]" strokeweight=".5pt"/>
                </v:group>
                <v:group id="Group 279" o:spid="_x0000_s2620"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rect id="Rectangle 280" o:spid="_x0000_s262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" fillcolor="#e30613" stroked="f" strokeweight="2pt"/>
                  <v:shape id="Text Box 1635" o:spid="_x0000_s262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32992" behindDoc="0" locked="1" layoutInCell="1" allowOverlap="1" wp14:anchorId="39269991" wp14:editId="18DE22B3">
              <wp:simplePos x="0" y="0"/>
              <wp:positionH relativeFrom="page">
                <wp:align>center</wp:align>
              </wp:positionH>
              <wp:positionV relativeFrom="page">
                <wp:posOffset>5393690</wp:posOffset>
              </wp:positionV>
              <wp:extent cx="14850000" cy="2527200"/>
              <wp:effectExtent l="0" t="0" r="28575" b="6985"/>
              <wp:wrapNone/>
              <wp:docPr id="1636" name="Group 1636"/>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637" name="Group 1637"/>
                      <wpg:cNvGrpSpPr/>
                      <wpg:grpSpPr>
                        <a:xfrm>
                          <a:off x="258183" y="0"/>
                          <a:ext cx="14328877" cy="216000"/>
                          <a:chOff x="-1" y="0"/>
                          <a:chExt cx="14327432" cy="216100"/>
                        </a:xfrm>
                      </wpg:grpSpPr>
                      <wps:wsp>
                        <wps:cNvPr id="1638" name="Text Box 1638"/>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39" name="Text Box 1639"/>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0" name="Text Box 1640"/>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1" name="Text Box 1641"/>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2" name="Text Box 1642"/>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643" name="Group 1643"/>
                      <wpg:cNvGrpSpPr/>
                      <wpg:grpSpPr>
                        <a:xfrm>
                          <a:off x="0" y="21516"/>
                          <a:ext cx="14849959" cy="2507398"/>
                          <a:chOff x="0" y="0"/>
                          <a:chExt cx="14849959" cy="2507398"/>
                        </a:xfrm>
                      </wpg:grpSpPr>
                      <wpg:grpSp>
                        <wpg:cNvPr id="1644" name="Group 1644"/>
                        <wpg:cNvGrpSpPr/>
                        <wpg:grpSpPr>
                          <a:xfrm>
                            <a:off x="161364" y="591670"/>
                            <a:ext cx="385203" cy="792070"/>
                            <a:chOff x="0" y="0"/>
                            <a:chExt cx="385350" cy="792000"/>
                          </a:xfrm>
                        </wpg:grpSpPr>
                        <wps:wsp>
                          <wps:cNvPr id="1645" name="Rectangle 1645"/>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 name="Text Box 1646"/>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47" name="Group 1647"/>
                        <wpg:cNvGrpSpPr/>
                        <wpg:grpSpPr>
                          <a:xfrm>
                            <a:off x="3205779" y="591670"/>
                            <a:ext cx="269875" cy="791845"/>
                            <a:chOff x="0" y="0"/>
                            <a:chExt cx="271050" cy="792000"/>
                          </a:xfrm>
                        </wpg:grpSpPr>
                        <wps:wsp>
                          <wps:cNvPr id="1648" name="Rectangle 1648"/>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9" name="Text Box 1649"/>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50" name="Group 1650"/>
                        <wpg:cNvGrpSpPr/>
                        <wpg:grpSpPr>
                          <a:xfrm>
                            <a:off x="6164132" y="591670"/>
                            <a:ext cx="269875" cy="791845"/>
                            <a:chOff x="0" y="0"/>
                            <a:chExt cx="270510" cy="791845"/>
                          </a:xfrm>
                        </wpg:grpSpPr>
                        <wps:wsp>
                          <wps:cNvPr id="1651" name="Rectangle 165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 name="Text Box 165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53" name="Group 1653"/>
                        <wpg:cNvGrpSpPr/>
                        <wpg:grpSpPr>
                          <a:xfrm>
                            <a:off x="11854927" y="591670"/>
                            <a:ext cx="269875" cy="791845"/>
                            <a:chOff x="0" y="0"/>
                            <a:chExt cx="270510" cy="791845"/>
                          </a:xfrm>
                        </wpg:grpSpPr>
                        <wps:wsp>
                          <wps:cNvPr id="1654" name="Rectangle 165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5" name="Text Box 165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56" name="Group 1656"/>
                        <wpg:cNvGrpSpPr/>
                        <wpg:grpSpPr>
                          <a:xfrm>
                            <a:off x="0" y="0"/>
                            <a:ext cx="14849959" cy="2507398"/>
                            <a:chOff x="0" y="0"/>
                            <a:chExt cx="14849959" cy="2507398"/>
                          </a:xfrm>
                        </wpg:grpSpPr>
                        <wps:wsp>
                          <wps:cNvPr id="1657" name="Straight Connector 1657"/>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8" name="Straight Connector 1658"/>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9" name="Straight Connector 1659"/>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0" name="Straight Connector 1660"/>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1" name="Straight Connector 1661"/>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2" name="Straight Connector 1662"/>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663" name="Group 1663"/>
                          <wpg:cNvGrpSpPr/>
                          <wpg:grpSpPr>
                            <a:xfrm>
                              <a:off x="258183" y="2291379"/>
                              <a:ext cx="14331708" cy="216019"/>
                              <a:chOff x="0" y="0"/>
                              <a:chExt cx="14333034" cy="216000"/>
                            </a:xfrm>
                          </wpg:grpSpPr>
                          <wps:wsp>
                            <wps:cNvPr id="1664" name="Straight Connector 166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5" name="Straight Connector 1665"/>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6" name="Straight Connector 1666"/>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7" name="Straight Connector 1667"/>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8" name="Straight Connector 1668"/>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9" name="Straight Connector 166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670" name="Straight Connector 1670"/>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71" name="Straight Connector 1671"/>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72" name="Straight Connector 1672"/>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73" name="Straight Connector 1673"/>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674" name="Group 1674"/>
                        <wpg:cNvGrpSpPr/>
                        <wpg:grpSpPr>
                          <a:xfrm>
                            <a:off x="9047181" y="591670"/>
                            <a:ext cx="269875" cy="791845"/>
                            <a:chOff x="0" y="0"/>
                            <a:chExt cx="270510" cy="791845"/>
                          </a:xfrm>
                        </wpg:grpSpPr>
                        <wps:wsp>
                          <wps:cNvPr id="1675" name="Rectangle 167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 name="Text Box 167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9269991" id="Group 1636" o:spid="_x0000_s2623" style="position:absolute;margin-left:0;margin-top:424.7pt;width:1169.3pt;height:199pt;z-index:251732992;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">
              <v:group id="Group 1637" o:spid="_x0000_s2624"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">
                <v:shape id="Text Box 1638" o:spid="_x0000_s2625"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639" o:spid="_x0000_s2626"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640" o:spid="_x0000_s2627"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1641" o:spid="_x0000_s2628"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1642" o:spid="_x0000_s2629"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1643" o:spid="_x0000_s2630"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">
                <v:group id="Group 1644" o:spid="_x0000_s2631"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">
                  <v:rect id="Rectangle 1645" o:spid="_x0000_s2632"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" fillcolor="#e30613" stroked="f" strokeweight="2pt"/>
                  <v:shape id="Text Box 1646" o:spid="_x0000_s2633"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1647" o:spid="_x0000_s2634"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">
                  <v:rect id="Rectangle 1648" o:spid="_x0000_s2635"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" fillcolor="#e30613" stroked="f" strokeweight="2pt"/>
                  <v:shape id="Text Box 1649" o:spid="_x0000_s2636"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1650" o:spid="_x0000_s2637"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SG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bCr88o2MoFcPAAAA//8DAFBLAQItABQABgAIAAAAIQDb4fbL7gAAAIUBAAATAAAAAAAA&#10;AAAAAAAAAAAAAABbQ29udGVudF9UeXBlc10ueG1sUEsBAi0AFAAGAAgAAAAhAFr0LFu/AAAAFQEA&#10;AAsAAAAAAAAAAAAAAAAAHwEAAF9yZWxzLy5yZWxzUEsBAi0AFAAGAAgAAAAhAMpihIbHAAAA3QAA&#10;AA8AAAAAAAAAAAAAAAAABwIAAGRycy9kb3ducmV2LnhtbFBLBQYAAAAAAwADALcAAAD7AgAAAAA=&#10;">
                  <v:rect id="Rectangle 1651" o:spid="_x0000_s263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" fillcolor="#e30613" stroked="f" strokeweight="2pt"/>
                  <v:shape id="Text Box 1652" o:spid="_x0000_s263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1653" o:spid="_x0000_s2640"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">
                  <v:rect id="Rectangle 1654" o:spid="_x0000_s264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" fillcolor="#e30613" stroked="f" strokeweight="2pt"/>
                  <v:shape id="Text Box 1655" o:spid="_x0000_s264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1656" o:spid="_x0000_s2643"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">
                  <v:line id="Straight Connector 1657" o:spid="_x0000_s2644"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" strokecolor="black [3213]" strokeweight=".5pt"/>
                  <v:line id="Straight Connector 1658" o:spid="_x0000_s2645"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" strokecolor="black [3213]" strokeweight=".5pt"/>
                  <v:line id="Straight Connector 1659" o:spid="_x0000_s2646"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" strokecolor="black [3213]" strokeweight=".5pt"/>
                  <v:line id="Straight Connector 1660" o:spid="_x0000_s2647"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" strokecolor="black [3213]" strokeweight=".5pt"/>
                  <v:line id="Straight Connector 1661" o:spid="_x0000_s2648"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" strokecolor="black [3213]" strokeweight=".5pt"/>
                  <v:line id="Straight Connector 1662" o:spid="_x0000_s2649"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" strokecolor="black [3213]" strokeweight=".5pt"/>
                  <v:group id="Group 1663" o:spid="_x0000_s2650"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">
                    <v:line id="Straight Connector 1664" o:spid="_x0000_s265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" strokecolor="black [3213]" strokeweight=".5pt"/>
                    <v:line id="Straight Connector 1665" o:spid="_x0000_s2652"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" strokecolor="black [3213]" strokeweight=".5pt"/>
                    <v:line id="Straight Connector 1666" o:spid="_x0000_s2653"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" strokecolor="black [3213]" strokeweight=".5pt"/>
                    <v:line id="Straight Connector 1667" o:spid="_x0000_s2654"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" strokecolor="black [3213]" strokeweight=".5pt"/>
                    <v:line id="Straight Connector 1668" o:spid="_x0000_s2655"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" strokecolor="black [3213]" strokeweight=".5pt"/>
                    <v:line id="Straight Connector 1669" o:spid="_x0000_s265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" strokecolor="black [3213]" strokeweight=".5pt"/>
                  </v:group>
                  <v:line id="Straight Connector 1670" o:spid="_x0000_s2657"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" strokecolor="black [3213]" strokeweight=".5pt"/>
                  <v:line id="Straight Connector 1671" o:spid="_x0000_s2658"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" strokecolor="black [3213]" strokeweight=".5pt"/>
                  <v:line id="Straight Connector 1672" o:spid="_x0000_s2659"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" strokecolor="black [3213]" strokeweight=".5pt"/>
                  <v:line id="Straight Connector 1673" o:spid="_x0000_s2660"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" strokecolor="black [3213]" strokeweight=".5pt"/>
                </v:group>
                <v:group id="Group 1674" o:spid="_x0000_s2661"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">
                  <v:rect id="Rectangle 1675" o:spid="_x0000_s266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" fillcolor="#e30613" stroked="f" strokeweight="2pt"/>
                  <v:shape id="Text Box 1676" o:spid="_x0000_s266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31968" behindDoc="0" locked="1" layoutInCell="1" allowOverlap="1" wp14:anchorId="1CE5EA65" wp14:editId="3B5DF577">
              <wp:simplePos x="0" y="0"/>
              <wp:positionH relativeFrom="page">
                <wp:align>center</wp:align>
              </wp:positionH>
              <wp:positionV relativeFrom="page">
                <wp:posOffset>2754630</wp:posOffset>
              </wp:positionV>
              <wp:extent cx="14850000" cy="2527200"/>
              <wp:effectExtent l="0" t="0" r="28575" b="6985"/>
              <wp:wrapNone/>
              <wp:docPr id="1677" name="Group 1677"/>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678" name="Group 1678"/>
                      <wpg:cNvGrpSpPr/>
                      <wpg:grpSpPr>
                        <a:xfrm>
                          <a:off x="258183" y="0"/>
                          <a:ext cx="14328877" cy="216000"/>
                          <a:chOff x="-1" y="0"/>
                          <a:chExt cx="14327432" cy="216100"/>
                        </a:xfrm>
                      </wpg:grpSpPr>
                      <wps:wsp>
                        <wps:cNvPr id="1679" name="Text Box 1679"/>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80" name="Text Box 1680"/>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81" name="Text Box 1681"/>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82" name="Text Box 1682"/>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83" name="Text Box 1683"/>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684" name="Group 1684"/>
                      <wpg:cNvGrpSpPr/>
                      <wpg:grpSpPr>
                        <a:xfrm>
                          <a:off x="0" y="21516"/>
                          <a:ext cx="14849959" cy="2507398"/>
                          <a:chOff x="0" y="0"/>
                          <a:chExt cx="14849959" cy="2507398"/>
                        </a:xfrm>
                      </wpg:grpSpPr>
                      <wpg:grpSp>
                        <wpg:cNvPr id="1685" name="Group 1685"/>
                        <wpg:cNvGrpSpPr/>
                        <wpg:grpSpPr>
                          <a:xfrm>
                            <a:off x="161364" y="591670"/>
                            <a:ext cx="385203" cy="792070"/>
                            <a:chOff x="0" y="0"/>
                            <a:chExt cx="385350" cy="792000"/>
                          </a:xfrm>
                        </wpg:grpSpPr>
                        <wps:wsp>
                          <wps:cNvPr id="1686" name="Rectangle 1686"/>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7" name="Text Box 1687"/>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88" name="Group 1688"/>
                        <wpg:cNvGrpSpPr/>
                        <wpg:grpSpPr>
                          <a:xfrm>
                            <a:off x="3205779" y="591670"/>
                            <a:ext cx="269875" cy="791845"/>
                            <a:chOff x="0" y="0"/>
                            <a:chExt cx="271050" cy="792000"/>
                          </a:xfrm>
                        </wpg:grpSpPr>
                        <wps:wsp>
                          <wps:cNvPr id="1689" name="Rectangle 1689"/>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 name="Text Box 1690"/>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91" name="Group 1691"/>
                        <wpg:cNvGrpSpPr/>
                        <wpg:grpSpPr>
                          <a:xfrm>
                            <a:off x="6164132" y="591670"/>
                            <a:ext cx="269875" cy="791845"/>
                            <a:chOff x="0" y="0"/>
                            <a:chExt cx="270510" cy="791845"/>
                          </a:xfrm>
                        </wpg:grpSpPr>
                        <wps:wsp>
                          <wps:cNvPr id="1692" name="Rectangle 169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3" name="Text Box 169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94" name="Group 1694"/>
                        <wpg:cNvGrpSpPr/>
                        <wpg:grpSpPr>
                          <a:xfrm>
                            <a:off x="11854927" y="591670"/>
                            <a:ext cx="269875" cy="791845"/>
                            <a:chOff x="0" y="0"/>
                            <a:chExt cx="270510" cy="791845"/>
                          </a:xfrm>
                        </wpg:grpSpPr>
                        <wps:wsp>
                          <wps:cNvPr id="1695" name="Rectangle 169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6" name="Text Box 169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697" name="Group 1697"/>
                        <wpg:cNvGrpSpPr/>
                        <wpg:grpSpPr>
                          <a:xfrm>
                            <a:off x="0" y="0"/>
                            <a:ext cx="14849959" cy="2507398"/>
                            <a:chOff x="0" y="0"/>
                            <a:chExt cx="14849959" cy="2507398"/>
                          </a:xfrm>
                        </wpg:grpSpPr>
                        <wps:wsp>
                          <wps:cNvPr id="1698" name="Straight Connector 1698"/>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99" name="Straight Connector 1699"/>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0" name="Straight Connector 1700"/>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1" name="Straight Connector 1701"/>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2" name="Straight Connector 1702"/>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3" name="Straight Connector 1703"/>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704" name="Group 1704"/>
                          <wpg:cNvGrpSpPr/>
                          <wpg:grpSpPr>
                            <a:xfrm>
                              <a:off x="258183" y="2291379"/>
                              <a:ext cx="14331708" cy="216019"/>
                              <a:chOff x="0" y="0"/>
                              <a:chExt cx="14333034" cy="216000"/>
                            </a:xfrm>
                          </wpg:grpSpPr>
                          <wps:wsp>
                            <wps:cNvPr id="1705" name="Straight Connector 1705"/>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6" name="Straight Connector 1706"/>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7" name="Straight Connector 1707"/>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8" name="Straight Connector 1708"/>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09" name="Straight Connector 1709"/>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10" name="Straight Connector 1710"/>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711" name="Straight Connector 1711"/>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12" name="Straight Connector 1712"/>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13" name="Straight Connector 1713"/>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14" name="Straight Connector 1714"/>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715" name="Group 1715"/>
                        <wpg:cNvGrpSpPr/>
                        <wpg:grpSpPr>
                          <a:xfrm>
                            <a:off x="9047181" y="591670"/>
                            <a:ext cx="269875" cy="791845"/>
                            <a:chOff x="0" y="0"/>
                            <a:chExt cx="270510" cy="791845"/>
                          </a:xfrm>
                        </wpg:grpSpPr>
                        <wps:wsp>
                          <wps:cNvPr id="1716" name="Rectangle 171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7" name="Text Box 171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CE5EA65" id="Group 1677" o:spid="_x0000_s2664" style="position:absolute;margin-left:0;margin-top:216.9pt;width:1169.3pt;height:199pt;z-index:251731968;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">
              <v:group id="Group 1678" o:spid="_x0000_s2665"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">
                <v:shape id="Text Box 1679" o:spid="_x0000_s2666"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680" o:spid="_x0000_s2667"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681" o:spid="_x0000_s2668"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1682" o:spid="_x0000_s2669"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1683" o:spid="_x0000_s2670"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1684" o:spid="_x0000_s2671"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">
                <v:group id="Group 1685" o:spid="_x0000_s2672"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">
                  <v:rect id="Rectangle 1686" o:spid="_x0000_s267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" fillcolor="#e30613" stroked="f" strokeweight="2pt"/>
                  <v:shape id="Text Box 1687" o:spid="_x0000_s267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1688" o:spid="_x0000_s2675"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">
                  <v:rect id="Rectangle 1689" o:spid="_x0000_s267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" fillcolor="#e30613" stroked="f" strokeweight="2pt"/>
                  <v:shape id="Text Box 1690" o:spid="_x0000_s267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1691" o:spid="_x0000_s2678"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">
                  <v:rect id="Rectangle 1692" o:spid="_x0000_s267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" fillcolor="#e30613" stroked="f" strokeweight="2pt"/>
                  <v:shape id="Text Box 1693" o:spid="_x0000_s268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1694" o:spid="_x0000_s2681"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">
                  <v:rect id="Rectangle 1695" o:spid="_x0000_s268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" fillcolor="#e30613" stroked="f" strokeweight="2pt"/>
                  <v:shape id="Text Box 1696" o:spid="_x0000_s268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1697" o:spid="_x0000_s2684"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">
                  <v:line id="Straight Connector 1698" o:spid="_x0000_s2685"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" strokecolor="black [3213]" strokeweight=".5pt"/>
                  <v:line id="Straight Connector 1699" o:spid="_x0000_s2686"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" strokecolor="black [3213]" strokeweight=".5pt"/>
                  <v:line id="Straight Connector 1700" o:spid="_x0000_s2687"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" strokecolor="black [3213]" strokeweight=".5pt"/>
                  <v:line id="Straight Connector 1701" o:spid="_x0000_s2688"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" strokecolor="black [3213]" strokeweight=".5pt"/>
                  <v:line id="Straight Connector 1702" o:spid="_x0000_s2689"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" strokecolor="black [3213]" strokeweight=".5pt"/>
                  <v:line id="Straight Connector 1703" o:spid="_x0000_s2690"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" strokecolor="black [3213]" strokeweight=".5pt"/>
                  <v:group id="Group 1704" o:spid="_x0000_s2691"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">
                    <v:line id="Straight Connector 1705" o:spid="_x0000_s269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" strokecolor="black [3213]" strokeweight=".5pt"/>
                    <v:line id="Straight Connector 1706" o:spid="_x0000_s2693"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" strokecolor="black [3213]" strokeweight=".5pt"/>
                    <v:line id="Straight Connector 1707" o:spid="_x0000_s2694"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" strokecolor="black [3213]" strokeweight=".5pt"/>
                    <v:line id="Straight Connector 1708" o:spid="_x0000_s2695"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" strokecolor="black [3213]" strokeweight=".5pt"/>
                    <v:line id="Straight Connector 1709" o:spid="_x0000_s2696"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" strokecolor="black [3213]" strokeweight=".5pt"/>
                    <v:line id="Straight Connector 1710" o:spid="_x0000_s269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" strokecolor="black [3213]" strokeweight=".5pt"/>
                  </v:group>
                  <v:line id="Straight Connector 1711" o:spid="_x0000_s2698"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" strokecolor="black [3213]" strokeweight=".5pt"/>
                  <v:line id="Straight Connector 1712" o:spid="_x0000_s2699"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" strokecolor="black [3213]" strokeweight=".5pt"/>
                  <v:line id="Straight Connector 1713" o:spid="_x0000_s2700"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" strokecolor="black [3213]" strokeweight=".5pt"/>
                  <v:line id="Straight Connector 1714" o:spid="_x0000_s2701"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" strokecolor="black [3213]" strokeweight=".5pt"/>
                </v:group>
                <v:group id="Group 1715" o:spid="_x0000_s2702"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">
                  <v:rect id="Rectangle 1716" o:spid="_x0000_s270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" fillcolor="#e30613" stroked="f" strokeweight="2pt"/>
                  <v:shape id="Text Box 1717" o:spid="_x0000_s270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30944" behindDoc="0" locked="1" layoutInCell="1" allowOverlap="1" wp14:anchorId="1E9EA8BB" wp14:editId="47BBC0E2">
              <wp:simplePos x="0" y="0"/>
              <wp:positionH relativeFrom="page">
                <wp:align>center</wp:align>
              </wp:positionH>
              <wp:positionV relativeFrom="page">
                <wp:posOffset>107950</wp:posOffset>
              </wp:positionV>
              <wp:extent cx="14850000" cy="2527200"/>
              <wp:effectExtent l="0" t="0" r="28575" b="6985"/>
              <wp:wrapNone/>
              <wp:docPr id="1718" name="Group 1718"/>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719" name="Group 1719"/>
                      <wpg:cNvGrpSpPr/>
                      <wpg:grpSpPr>
                        <a:xfrm>
                          <a:off x="258183" y="0"/>
                          <a:ext cx="14328877" cy="216000"/>
                          <a:chOff x="-1" y="0"/>
                          <a:chExt cx="14327432" cy="216100"/>
                        </a:xfrm>
                      </wpg:grpSpPr>
                      <wps:wsp>
                        <wps:cNvPr id="1720" name="Text Box 1720"/>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1" name="Text Box 1721"/>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2" name="Text Box 1722"/>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3" name="Text Box 1723"/>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4" name="Text Box 1724"/>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725" name="Group 1725"/>
                      <wpg:cNvGrpSpPr/>
                      <wpg:grpSpPr>
                        <a:xfrm>
                          <a:off x="0" y="21516"/>
                          <a:ext cx="14849959" cy="2507398"/>
                          <a:chOff x="0" y="0"/>
                          <a:chExt cx="14849959" cy="2507398"/>
                        </a:xfrm>
                      </wpg:grpSpPr>
                      <wpg:grpSp>
                        <wpg:cNvPr id="1726" name="Group 1726"/>
                        <wpg:cNvGrpSpPr/>
                        <wpg:grpSpPr>
                          <a:xfrm>
                            <a:off x="161364" y="591670"/>
                            <a:ext cx="385203" cy="792070"/>
                            <a:chOff x="0" y="0"/>
                            <a:chExt cx="385350" cy="792000"/>
                          </a:xfrm>
                        </wpg:grpSpPr>
                        <wps:wsp>
                          <wps:cNvPr id="1727" name="Rectangle 1727"/>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 name="Text Box 1728"/>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729" name="Group 1729"/>
                        <wpg:cNvGrpSpPr/>
                        <wpg:grpSpPr>
                          <a:xfrm>
                            <a:off x="3205779" y="591670"/>
                            <a:ext cx="269875" cy="791845"/>
                            <a:chOff x="0" y="0"/>
                            <a:chExt cx="271050" cy="792000"/>
                          </a:xfrm>
                        </wpg:grpSpPr>
                        <wps:wsp>
                          <wps:cNvPr id="1730" name="Rectangle 1730"/>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 name="Text Box 1731"/>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732" name="Group 1732"/>
                        <wpg:cNvGrpSpPr/>
                        <wpg:grpSpPr>
                          <a:xfrm>
                            <a:off x="6164132" y="591670"/>
                            <a:ext cx="269875" cy="791845"/>
                            <a:chOff x="0" y="0"/>
                            <a:chExt cx="270510" cy="791845"/>
                          </a:xfrm>
                        </wpg:grpSpPr>
                        <wps:wsp>
                          <wps:cNvPr id="1733" name="Rectangle 173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4" name="Text Box 173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735" name="Group 1735"/>
                        <wpg:cNvGrpSpPr/>
                        <wpg:grpSpPr>
                          <a:xfrm>
                            <a:off x="11854927" y="591670"/>
                            <a:ext cx="269875" cy="791845"/>
                            <a:chOff x="0" y="0"/>
                            <a:chExt cx="270510" cy="791845"/>
                          </a:xfrm>
                        </wpg:grpSpPr>
                        <wps:wsp>
                          <wps:cNvPr id="1736" name="Rectangle 173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7" name="Text Box 173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738" name="Group 1738"/>
                        <wpg:cNvGrpSpPr/>
                        <wpg:grpSpPr>
                          <a:xfrm>
                            <a:off x="0" y="0"/>
                            <a:ext cx="14849959" cy="2507398"/>
                            <a:chOff x="0" y="0"/>
                            <a:chExt cx="14849959" cy="2507398"/>
                          </a:xfrm>
                        </wpg:grpSpPr>
                        <wps:wsp>
                          <wps:cNvPr id="1739" name="Straight Connector 1739"/>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0" name="Straight Connector 1740"/>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1" name="Straight Connector 1741"/>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2" name="Straight Connector 1742"/>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3" name="Straight Connector 1743"/>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4" name="Straight Connector 1744"/>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745" name="Group 1745"/>
                          <wpg:cNvGrpSpPr/>
                          <wpg:grpSpPr>
                            <a:xfrm>
                              <a:off x="258183" y="2291379"/>
                              <a:ext cx="14331708" cy="216019"/>
                              <a:chOff x="0" y="0"/>
                              <a:chExt cx="14333034" cy="216000"/>
                            </a:xfrm>
                          </wpg:grpSpPr>
                          <wps:wsp>
                            <wps:cNvPr id="1746" name="Straight Connector 1746"/>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7" name="Straight Connector 1747"/>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8" name="Straight Connector 1748"/>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49" name="Straight Connector 1749"/>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50" name="Straight Connector 1750"/>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51" name="Straight Connector 1751"/>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752" name="Straight Connector 1752"/>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53" name="Straight Connector 1753"/>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54" name="Straight Connector 1754"/>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55" name="Straight Connector 1755"/>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756" name="Group 1756"/>
                        <wpg:cNvGrpSpPr/>
                        <wpg:grpSpPr>
                          <a:xfrm>
                            <a:off x="9047181" y="591670"/>
                            <a:ext cx="269875" cy="791845"/>
                            <a:chOff x="0" y="0"/>
                            <a:chExt cx="270510" cy="791845"/>
                          </a:xfrm>
                        </wpg:grpSpPr>
                        <wps:wsp>
                          <wps:cNvPr id="1757" name="Rectangle 175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8" name="Text Box 175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070BA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E9EA8BB" id="Group 1718" o:spid="_x0000_s2705" style="position:absolute;margin-left:0;margin-top:8.5pt;width:1169.3pt;height:199pt;z-index:251730944;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">
              <v:group id="Group 1719" o:spid="_x0000_s2706"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">
                <v:shape id="Text Box 1720" o:spid="_x0000_s2707"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" filled="f" stroked="f" strokeweight=".5pt">
                  <v:textbox inset="0,0,0,0">
                    <w:txbxContent>
                      <w:p w:rsidR="00CB6F75" w:rsidRPr="006D23CE" w:rsidRDefault="00CB6F75" w:rsidP="0035617D">
                        <w:pPr>
                          <w:jc w:val="center"/>
                          <w:rPr>
                            <w:lang w:val="en-US"/>
                          </w:rPr>
                        </w:pPr>
                        <w:r>
                          <w:rPr>
                            <w:lang w:val="en-US"/>
                          </w:rPr>
                          <w:t>PAGINA 1</w:t>
                        </w:r>
                      </w:p>
                    </w:txbxContent>
                  </v:textbox>
                </v:shape>
                <v:shape id="Text Box 1721" o:spid="_x0000_s2708"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2</w:t>
                        </w:r>
                      </w:p>
                    </w:txbxContent>
                  </v:textbox>
                </v:shape>
                <v:shape id="Text Box 1722" o:spid="_x0000_s2709"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3</w:t>
                        </w:r>
                      </w:p>
                    </w:txbxContent>
                  </v:textbox>
                </v:shape>
                <v:shape id="Text Box 1723" o:spid="_x0000_s2710"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" filled="f" stroked="f" strokeweight=".5pt">
                  <v:textbox inset="0,0,0,0">
                    <w:txbxContent>
                      <w:p w:rsidR="00CB6F75" w:rsidRPr="006D23CE" w:rsidRDefault="00CB6F75" w:rsidP="0035617D">
                        <w:pPr>
                          <w:jc w:val="center"/>
                          <w:rPr>
                            <w:lang w:val="en-US"/>
                          </w:rPr>
                        </w:pPr>
                        <w:r>
                          <w:rPr>
                            <w:lang w:val="en-US"/>
                          </w:rPr>
                          <w:t>PAGINA 4</w:t>
                        </w:r>
                      </w:p>
                    </w:txbxContent>
                  </v:textbox>
                </v:shape>
                <v:shape id="Text Box 1724" o:spid="_x0000_s2711"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" filled="f" stroked="f" strokeweight=".5pt">
                  <v:textbox inset="0,0,0,0">
                    <w:txbxContent>
                      <w:p w:rsidR="00CB6F75" w:rsidRPr="006D23CE" w:rsidRDefault="00CB6F75" w:rsidP="0035617D">
                        <w:pPr>
                          <w:jc w:val="center"/>
                          <w:rPr>
                            <w:lang w:val="en-US"/>
                          </w:rPr>
                        </w:pPr>
                        <w:r>
                          <w:rPr>
                            <w:lang w:val="en-US"/>
                          </w:rPr>
                          <w:t>PAGINA 5</w:t>
                        </w:r>
                      </w:p>
                    </w:txbxContent>
                  </v:textbox>
                </v:shape>
              </v:group>
              <v:group id="Group 1725" o:spid="_x0000_s2712"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">
                <v:group id="Group 1726" o:spid="_x0000_s2713"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">
                  <v:rect id="Rectangle 1727" o:spid="_x0000_s2714"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" fillcolor="#e30613" stroked="f" strokeweight="2pt"/>
                  <v:shape id="Text Box 1728" o:spid="_x0000_s2715"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iIntro</w:t>
                          </w:r>
                        </w:p>
                      </w:txbxContent>
                    </v:textbox>
                  </v:shape>
                </v:group>
                <v:group id="Group 1729" o:spid="_x0000_s2716"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">
                  <v:rect id="Rectangle 1730" o:spid="_x0000_s2717"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" fillcolor="#e30613" stroked="f" strokeweight="2pt"/>
                  <v:shape id="Text Box 1731" o:spid="_x0000_s2718"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1</w:t>
                          </w:r>
                        </w:p>
                      </w:txbxContent>
                    </v:textbox>
                  </v:shape>
                </v:group>
                <v:group id="Group 1732" o:spid="_x0000_s2719"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">
                  <v:rect id="Rectangle 1733" o:spid="_x0000_s272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" fillcolor="#e30613" stroked="f" strokeweight="2pt"/>
                  <v:shape id="Text Box 1734" o:spid="_x0000_s272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2</w:t>
                          </w:r>
                        </w:p>
                      </w:txbxContent>
                    </v:textbox>
                  </v:shape>
                </v:group>
                <v:group id="Group 1735" o:spid="_x0000_s2722"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">
                  <v:rect id="Rectangle 1736" o:spid="_x0000_s272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" fillcolor="#e30613" stroked="f" strokeweight="2pt"/>
                  <v:shape id="Text Box 1737" o:spid="_x0000_s272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Stap 4</w:t>
                          </w:r>
                        </w:p>
                      </w:txbxContent>
                    </v:textbox>
                  </v:shape>
                </v:group>
                <v:group id="Group 1738" o:spid="_x0000_s2725"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line id="Straight Connector 1739" o:spid="_x0000_s2726"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" strokecolor="black [3213]" strokeweight=".5pt"/>
                  <v:line id="Straight Connector 1740" o:spid="_x0000_s2727"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" strokecolor="black [3213]" strokeweight=".5pt"/>
                  <v:line id="Straight Connector 1741" o:spid="_x0000_s2728"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" strokecolor="black [3213]" strokeweight=".5pt"/>
                  <v:line id="Straight Connector 1742" o:spid="_x0000_s2729"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" strokecolor="black [3213]" strokeweight=".5pt"/>
                  <v:line id="Straight Connector 1743" o:spid="_x0000_s2730"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" strokecolor="black [3213]" strokeweight=".5pt"/>
                  <v:line id="Straight Connector 1744" o:spid="_x0000_s2731"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" strokecolor="black [3213]" strokeweight=".5pt"/>
                  <v:group id="Group 1745" o:spid="_x0000_s2732"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">
                    <v:line id="Straight Connector 1746" o:spid="_x0000_s273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" strokecolor="black [3213]" strokeweight=".5pt"/>
                    <v:line id="Straight Connector 1747" o:spid="_x0000_s2734"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" strokecolor="black [3213]" strokeweight=".5pt"/>
                    <v:line id="Straight Connector 1748" o:spid="_x0000_s2735"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" strokecolor="black [3213]" strokeweight=".5pt"/>
                    <v:line id="Straight Connector 1749" o:spid="_x0000_s2736"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" strokecolor="black [3213]" strokeweight=".5pt"/>
                    <v:line id="Straight Connector 1750" o:spid="_x0000_s2737"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" strokecolor="black [3213]" strokeweight=".5pt"/>
                    <v:line id="Straight Connector 1751" o:spid="_x0000_s273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" strokecolor="black [3213]" strokeweight=".5pt"/>
                  </v:group>
                  <v:line id="Straight Connector 1752" o:spid="_x0000_s2739"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" strokecolor="black [3213]" strokeweight=".5pt"/>
                  <v:line id="Straight Connector 1753" o:spid="_x0000_s2740"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" strokecolor="black [3213]" strokeweight=".5pt"/>
                  <v:line id="Straight Connector 1754" o:spid="_x0000_s2741"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" strokecolor="black [3213]" strokeweight=".5pt"/>
                  <v:line id="Straight Connector 1755" o:spid="_x0000_s2742"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" strokecolor="black [3213]" strokeweight=".5pt"/>
                </v:group>
                <v:group id="Group 1756" o:spid="_x0000_s2743"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">
                  <v:rect id="Rectangle 1757" o:spid="_x0000_s274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" fillcolor="#e30613" stroked="f" strokeweight="2pt"/>
                  <v:shape id="Text Box 1758" o:spid="_x0000_s274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" filled="f" stroked="f" strokeweight=".5pt">
                    <v:textbox style="layout-flow:vertical;mso-layout-flow-alt:bottom-to-top" inset="0,0,0,0">
                      <w:txbxContent>
                        <w:p w:rsidR="00CB6F75" w:rsidRPr="00573771" w:rsidRDefault="00CB6F75" w:rsidP="00070BA3">
                          <w:pPr>
                            <w:pStyle w:val="Stappen"/>
                          </w:pPr>
                          <w:r w:rsidRPr="00573771">
                            <w:t xml:space="preserve">Stap </w:t>
                          </w:r>
                          <w:r>
                            <w:t>3</w:t>
                          </w:r>
                        </w:p>
                      </w:txbxContent>
                    </v:textbox>
                  </v:shape>
                </v:group>
              </v:group>
              <w10:wrap anchorx="page" anchory="page"/>
              <w10:anchorlock/>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729920" behindDoc="0" locked="1" layoutInCell="1" allowOverlap="1" wp14:anchorId="2A66D93C" wp14:editId="46A890D6">
              <wp:simplePos x="0" y="0"/>
              <wp:positionH relativeFrom="page">
                <wp:align>center</wp:align>
              </wp:positionH>
              <wp:positionV relativeFrom="page">
                <wp:posOffset>8027969</wp:posOffset>
              </wp:positionV>
              <wp:extent cx="14853600" cy="2530800"/>
              <wp:effectExtent l="0" t="0" r="24765" b="3175"/>
              <wp:wrapNone/>
              <wp:docPr id="1759" name="Group 1759"/>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760" name="Picture 176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761" name="Group 1761"/>
                      <wpg:cNvGrpSpPr/>
                      <wpg:grpSpPr>
                        <a:xfrm>
                          <a:off x="261938" y="0"/>
                          <a:ext cx="14335200" cy="216000"/>
                          <a:chOff x="0" y="0"/>
                          <a:chExt cx="14333678" cy="216000"/>
                        </a:xfrm>
                      </wpg:grpSpPr>
                      <wps:wsp>
                        <wps:cNvPr id="1762" name="Text Box 1762"/>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63" name="Text Box 1763"/>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64" name="Text Box 1764"/>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65" name="Text Box 1765"/>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66" name="Text Box 1766"/>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767" name="Group 1767"/>
                      <wpg:cNvGrpSpPr/>
                      <wpg:grpSpPr>
                        <a:xfrm>
                          <a:off x="157163" y="609600"/>
                          <a:ext cx="385200" cy="792000"/>
                          <a:chOff x="0" y="0"/>
                          <a:chExt cx="385350" cy="792000"/>
                        </a:xfrm>
                      </wpg:grpSpPr>
                      <wps:wsp>
                        <wps:cNvPr id="1768" name="Rectangle 176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 name="Text Box 176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770" name="Group 1770"/>
                      <wpg:cNvGrpSpPr/>
                      <wpg:grpSpPr>
                        <a:xfrm>
                          <a:off x="3000375" y="609600"/>
                          <a:ext cx="270000" cy="792000"/>
                          <a:chOff x="0" y="0"/>
                          <a:chExt cx="271050" cy="792000"/>
                        </a:xfrm>
                      </wpg:grpSpPr>
                      <wps:wsp>
                        <wps:cNvPr id="1771" name="Rectangle 177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2" name="Text Box 177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773" name="Group 1773"/>
                      <wpg:cNvGrpSpPr/>
                      <wpg:grpSpPr>
                        <a:xfrm>
                          <a:off x="5805488" y="609600"/>
                          <a:ext cx="270000" cy="792000"/>
                          <a:chOff x="0" y="0"/>
                          <a:chExt cx="270510" cy="791845"/>
                        </a:xfrm>
                      </wpg:grpSpPr>
                      <wps:wsp>
                        <wps:cNvPr id="1774" name="Rectangle 177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5" name="Text Box 177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776" name="Group 1776"/>
                      <wpg:cNvGrpSpPr/>
                      <wpg:grpSpPr>
                        <a:xfrm>
                          <a:off x="261938" y="23812"/>
                          <a:ext cx="14331600" cy="216000"/>
                          <a:chOff x="0" y="0"/>
                          <a:chExt cx="14333034" cy="216000"/>
                        </a:xfrm>
                      </wpg:grpSpPr>
                      <wps:wsp>
                        <wps:cNvPr id="1777" name="Straight Connector 1777"/>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78" name="Straight Connector 1778"/>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79" name="Straight Connector 1779"/>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0" name="Straight Connector 1780"/>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1" name="Straight Connector 1781"/>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2" name="Straight Connector 1782"/>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783" name="Group 1783"/>
                      <wpg:cNvGrpSpPr/>
                      <wpg:grpSpPr>
                        <a:xfrm>
                          <a:off x="261938" y="2314575"/>
                          <a:ext cx="14331600" cy="216000"/>
                          <a:chOff x="0" y="0"/>
                          <a:chExt cx="14333034" cy="216000"/>
                        </a:xfrm>
                      </wpg:grpSpPr>
                      <wps:wsp>
                        <wps:cNvPr id="1784" name="Straight Connector 178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5" name="Straight Connector 1785"/>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6" name="Straight Connector 1786"/>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7" name="Straight Connector 1787"/>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8" name="Straight Connector 1788"/>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9" name="Straight Connector 178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790" name="Group 1790"/>
                      <wpg:cNvGrpSpPr/>
                      <wpg:grpSpPr>
                        <a:xfrm>
                          <a:off x="11639550" y="609600"/>
                          <a:ext cx="270000" cy="792000"/>
                          <a:chOff x="0" y="0"/>
                          <a:chExt cx="270510" cy="791845"/>
                        </a:xfrm>
                      </wpg:grpSpPr>
                      <wps:wsp>
                        <wps:cNvPr id="1791" name="Rectangle 179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 name="Text Box 179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C72D5D">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793" name="Straight Connector 1793"/>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4" name="Straight Connector 1794"/>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5" name="Straight Connector 1795"/>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6" name="Straight Connector 1796"/>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66D93C" id="Group 1759" o:spid="_x0000_s2746" style="position:absolute;margin-left:0;margin-top:632.1pt;width:1169.55pt;height:199.3pt;z-index:25172992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60" o:spid="_x0000_s2747"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">
                <v:imagedata r:id="rId2" o:title=""/>
                <v:path arrowok="t"/>
              </v:shape>
              <v:group id="Group 1761" o:spid="_x0000_s2748"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">
                <v:shapetype id="_x0000_t202" coordsize="21600,21600" o:spt="202" path="m,l,21600r21600,l21600,xe">
                  <v:stroke joinstyle="miter"/>
                  <v:path gradientshapeok="t" o:connecttype="rect"/>
                </v:shapetype>
                <v:shape id="Text Box 1762" o:spid="_x0000_s2749"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763" o:spid="_x0000_s2750"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764" o:spid="_x0000_s2751"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765" o:spid="_x0000_s2752"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766" o:spid="_x0000_s2753"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767" o:spid="_x0000_s2754"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">
                <v:rect id="Rectangle 1768" o:spid="_x0000_s275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" fillcolor="#e30613" stroked="f" strokeweight="2pt"/>
                <v:shape id="Text Box 1769" o:spid="_x0000_s275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5</w:t>
                        </w:r>
                      </w:p>
                    </w:txbxContent>
                  </v:textbox>
                </v:shape>
              </v:group>
              <v:group id="Group 1770" o:spid="_x0000_s2757"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">
                <v:rect id="Rectangle 1771" o:spid="_x0000_s275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" fillcolor="#e30613" stroked="f" strokeweight="2pt"/>
                <v:shape id="Text Box 1772" o:spid="_x0000_s275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6</w:t>
                        </w:r>
                      </w:p>
                    </w:txbxContent>
                  </v:textbox>
                </v:shape>
              </v:group>
              <v:group id="Group 1773" o:spid="_x0000_s2760"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">
                <v:rect id="Rectangle 1774" o:spid="_x0000_s276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" fillcolor="#e30613" stroked="f" strokeweight="2pt"/>
                <v:shape id="Text Box 1775" o:spid="_x0000_s276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" filled="f" stroked="f" strokeweight=".5pt">
                  <v:textbox style="layout-flow:vertical;mso-layout-flow-alt:bottom-to-top" inset="0,0,0,0">
                    <w:txbxContent>
                      <w:p w:rsidR="00CB6F75" w:rsidRPr="00573771" w:rsidRDefault="00CB6F75" w:rsidP="00C72D5D">
                        <w:pPr>
                          <w:pStyle w:val="Stappen"/>
                        </w:pPr>
                        <w:r w:rsidRPr="00573771">
                          <w:t>Stap 7</w:t>
                        </w:r>
                      </w:p>
                    </w:txbxContent>
                  </v:textbox>
                </v:shape>
              </v:group>
              <v:group id="Group 1776" o:spid="_x0000_s2763"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">
                <v:line id="Straight Connector 1777" o:spid="_x0000_s276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" strokecolor="black [3213]" strokeweight=".5pt"/>
                <v:line id="Straight Connector 1778" o:spid="_x0000_s2765"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" strokecolor="black [3213]" strokeweight=".5pt"/>
                <v:line id="Straight Connector 1779" o:spid="_x0000_s2766"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" strokecolor="black [3213]" strokeweight=".5pt"/>
                <v:line id="Straight Connector 1780" o:spid="_x0000_s2767"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" strokecolor="black [3213]" strokeweight=".5pt"/>
                <v:line id="Straight Connector 1781" o:spid="_x0000_s2768"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" strokecolor="black [3213]" strokeweight=".5pt"/>
                <v:line id="Straight Connector 1782" o:spid="_x0000_s276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" strokecolor="black [3213]" strokeweight=".5pt"/>
              </v:group>
              <v:group id="Group 1783" o:spid="_x0000_s2770"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">
                <v:line id="Straight Connector 1784" o:spid="_x0000_s277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" strokecolor="black [3213]" strokeweight=".5pt"/>
                <v:line id="Straight Connector 1785" o:spid="_x0000_s2772"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" strokecolor="black [3213]" strokeweight=".5pt"/>
                <v:line id="Straight Connector 1786" o:spid="_x0000_s2773"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" strokecolor="black [3213]" strokeweight=".5pt"/>
                <v:line id="Straight Connector 1787" o:spid="_x0000_s2774"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" strokecolor="black [3213]" strokeweight=".5pt"/>
                <v:line id="Straight Connector 1788" o:spid="_x0000_s2775"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" strokecolor="black [3213]" strokeweight=".5pt"/>
                <v:line id="Straight Connector 1789" o:spid="_x0000_s277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" strokecolor="black [3213]" strokeweight=".5pt"/>
              </v:group>
              <v:group id="Group 1790" o:spid="_x0000_s2777"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">
                <v:rect id="Rectangle 1791" o:spid="_x0000_s277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" fillcolor="#e30613" stroked="f" strokeweight="2pt"/>
                <v:shape id="Text Box 1792" o:spid="_x0000_s277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" filled="f" stroked="f" strokeweight=".5pt">
                  <v:textbox style="layout-flow:vertical;mso-layout-flow-alt:bottom-to-top" inset="0,0,0,0">
                    <w:txbxContent>
                      <w:p w:rsidR="00CB6F75" w:rsidRPr="00B64FD2" w:rsidRDefault="00CB6F75" w:rsidP="00C72D5D">
                        <w:pPr>
                          <w:pStyle w:val="Stappen"/>
                        </w:pPr>
                        <w:r w:rsidRPr="00B64FD2">
                          <w:t>Stappenplan</w:t>
                        </w:r>
                      </w:p>
                    </w:txbxContent>
                  </v:textbox>
                </v:shape>
              </v:group>
              <v:line id="Straight Connector 1793" o:spid="_x0000_s2780"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" strokecolor="black [3213]" strokeweight=".5pt"/>
              <v:line id="Straight Connector 1794" o:spid="_x0000_s2781"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" strokecolor="black [3213]" strokeweight=".5pt"/>
              <v:line id="Straight Connector 1795" o:spid="_x0000_s2782"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" strokecolor="black [3213]" strokeweight=".5pt"/>
              <v:line id="Straight Connector 1796" o:spid="_x0000_s2783"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28896" behindDoc="0" locked="1" layoutInCell="1" allowOverlap="1" wp14:anchorId="4BC94ADE" wp14:editId="0449FA6C">
              <wp:simplePos x="0" y="0"/>
              <wp:positionH relativeFrom="page">
                <wp:align>center</wp:align>
              </wp:positionH>
              <wp:positionV relativeFrom="page">
                <wp:posOffset>5393727</wp:posOffset>
              </wp:positionV>
              <wp:extent cx="14853600" cy="2530800"/>
              <wp:effectExtent l="0" t="0" r="24765" b="3175"/>
              <wp:wrapNone/>
              <wp:docPr id="1797" name="Group 1797"/>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798" name="Picture 179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799" name="Group 1799"/>
                      <wpg:cNvGrpSpPr/>
                      <wpg:grpSpPr>
                        <a:xfrm>
                          <a:off x="261938" y="0"/>
                          <a:ext cx="14335200" cy="216000"/>
                          <a:chOff x="0" y="0"/>
                          <a:chExt cx="14333678" cy="216000"/>
                        </a:xfrm>
                      </wpg:grpSpPr>
                      <wps:wsp>
                        <wps:cNvPr id="1800" name="Text Box 1800"/>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1" name="Text Box 1801"/>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2" name="Text Box 1802"/>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3" name="Text Box 1803"/>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4" name="Text Box 1804"/>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805" name="Group 1805"/>
                      <wpg:cNvGrpSpPr/>
                      <wpg:grpSpPr>
                        <a:xfrm>
                          <a:off x="157163" y="609600"/>
                          <a:ext cx="385200" cy="792000"/>
                          <a:chOff x="0" y="0"/>
                          <a:chExt cx="385350" cy="792000"/>
                        </a:xfrm>
                      </wpg:grpSpPr>
                      <wps:wsp>
                        <wps:cNvPr id="1806" name="Rectangle 1806"/>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7" name="Text Box 1807"/>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08" name="Group 1808"/>
                      <wpg:cNvGrpSpPr/>
                      <wpg:grpSpPr>
                        <a:xfrm>
                          <a:off x="3000375" y="609600"/>
                          <a:ext cx="270000" cy="792000"/>
                          <a:chOff x="0" y="0"/>
                          <a:chExt cx="271050" cy="792000"/>
                        </a:xfrm>
                      </wpg:grpSpPr>
                      <wps:wsp>
                        <wps:cNvPr id="1809" name="Rectangle 1809"/>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0" name="Text Box 1810"/>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11" name="Group 1811"/>
                      <wpg:cNvGrpSpPr/>
                      <wpg:grpSpPr>
                        <a:xfrm>
                          <a:off x="5805488" y="609600"/>
                          <a:ext cx="270000" cy="792000"/>
                          <a:chOff x="0" y="0"/>
                          <a:chExt cx="270510" cy="791845"/>
                        </a:xfrm>
                      </wpg:grpSpPr>
                      <wps:wsp>
                        <wps:cNvPr id="1812" name="Rectangle 181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3" name="Text Box 181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14" name="Group 1814"/>
                      <wpg:cNvGrpSpPr/>
                      <wpg:grpSpPr>
                        <a:xfrm>
                          <a:off x="261938" y="23812"/>
                          <a:ext cx="14331600" cy="216000"/>
                          <a:chOff x="0" y="0"/>
                          <a:chExt cx="14333034" cy="216000"/>
                        </a:xfrm>
                      </wpg:grpSpPr>
                      <wps:wsp>
                        <wps:cNvPr id="1815" name="Straight Connector 1815"/>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16" name="Straight Connector 1816"/>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17" name="Straight Connector 1817"/>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18" name="Straight Connector 1818"/>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19" name="Straight Connector 1819"/>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0" name="Straight Connector 1820"/>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21" name="Group 1821"/>
                      <wpg:cNvGrpSpPr/>
                      <wpg:grpSpPr>
                        <a:xfrm>
                          <a:off x="261938" y="2314575"/>
                          <a:ext cx="14331600" cy="216000"/>
                          <a:chOff x="0" y="0"/>
                          <a:chExt cx="14333034" cy="216000"/>
                        </a:xfrm>
                      </wpg:grpSpPr>
                      <wps:wsp>
                        <wps:cNvPr id="1822" name="Straight Connector 182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3" name="Straight Connector 1823"/>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4" name="Straight Connector 1824"/>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5" name="Straight Connector 1825"/>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6" name="Straight Connector 1826"/>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7" name="Straight Connector 182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28" name="Group 1828"/>
                      <wpg:cNvGrpSpPr/>
                      <wpg:grpSpPr>
                        <a:xfrm>
                          <a:off x="11639550" y="609600"/>
                          <a:ext cx="270000" cy="792000"/>
                          <a:chOff x="0" y="0"/>
                          <a:chExt cx="270510" cy="791845"/>
                        </a:xfrm>
                      </wpg:grpSpPr>
                      <wps:wsp>
                        <wps:cNvPr id="1829" name="Rectangle 182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0" name="Text Box 183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831" name="Straight Connector 1831"/>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32" name="Straight Connector 1832"/>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33" name="Straight Connector 1833"/>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34" name="Straight Connector 1834"/>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C94ADE" id="Group 1797" o:spid="_x0000_s2784" style="position:absolute;margin-left:0;margin-top:424.7pt;width:1169.55pt;height:199.3pt;z-index:251728896;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&#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">
              <v:shape id="Picture 1798" o:spid="_x0000_s2785"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">
                <v:imagedata r:id="rId2" o:title=""/>
                <v:path arrowok="t"/>
              </v:shape>
              <v:group id="Group 1799" o:spid="_x0000_s2786"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">
                <v:shape id="Text Box 1800" o:spid="_x0000_s2787"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801" o:spid="_x0000_s2788"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802" o:spid="_x0000_s2789"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803" o:spid="_x0000_s2790"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804" o:spid="_x0000_s2791"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805" o:spid="_x0000_s2792"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">
                <v:rect id="Rectangle 1806" o:spid="_x0000_s279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" fillcolor="#e30613" stroked="f" strokeweight="2pt"/>
                <v:shape id="Text Box 1807" o:spid="_x0000_s279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1808" o:spid="_x0000_s2795"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">
                <v:rect id="Rectangle 1809" o:spid="_x0000_s279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" fillcolor="#e30613" stroked="f" strokeweight="2pt"/>
                <v:shape id="Text Box 1810" o:spid="_x0000_s279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1811" o:spid="_x0000_s2798"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">
                <v:rect id="Rectangle 1812" o:spid="_x0000_s279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" fillcolor="#e30613" stroked="f" strokeweight="2pt"/>
                <v:shape id="Text Box 1813" o:spid="_x0000_s280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1814" o:spid="_x0000_s2801"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">
                <v:line id="Straight Connector 1815" o:spid="_x0000_s280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" strokecolor="black [3213]" strokeweight=".5pt"/>
                <v:line id="Straight Connector 1816" o:spid="_x0000_s2803"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" strokecolor="black [3213]" strokeweight=".5pt"/>
                <v:line id="Straight Connector 1817" o:spid="_x0000_s2804"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" strokecolor="black [3213]" strokeweight=".5pt"/>
                <v:line id="Straight Connector 1818" o:spid="_x0000_s2805"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" strokecolor="black [3213]" strokeweight=".5pt"/>
                <v:line id="Straight Connector 1819" o:spid="_x0000_s2806"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" strokecolor="black [3213]" strokeweight=".5pt"/>
                <v:line id="Straight Connector 1820" o:spid="_x0000_s280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" strokecolor="black [3213]" strokeweight=".5pt"/>
              </v:group>
              <v:group id="Group 1821" o:spid="_x0000_s2808"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">
                <v:line id="Straight Connector 1822" o:spid="_x0000_s280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" strokecolor="black [3213]" strokeweight=".5pt"/>
                <v:line id="Straight Connector 1823" o:spid="_x0000_s2810"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" strokecolor="black [3213]" strokeweight=".5pt"/>
                <v:line id="Straight Connector 1824" o:spid="_x0000_s2811"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" strokecolor="black [3213]" strokeweight=".5pt"/>
                <v:line id="Straight Connector 1825" o:spid="_x0000_s2812"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" strokecolor="black [3213]" strokeweight=".5pt"/>
                <v:line id="Straight Connector 1826" o:spid="_x0000_s2813"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" strokecolor="black [3213]" strokeweight=".5pt"/>
                <v:line id="Straight Connector 1827" o:spid="_x0000_s281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" strokecolor="black [3213]" strokeweight=".5pt"/>
              </v:group>
              <v:group id="Group 1828" o:spid="_x0000_s2815"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">
                <v:rect id="Rectangle 1829" o:spid="_x0000_s281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" fillcolor="#e30613" stroked="f" strokeweight="2pt"/>
                <v:shape id="Text Box 1830" o:spid="_x0000_s281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1831" o:spid="_x0000_s2818"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" strokecolor="black [3213]" strokeweight=".5pt"/>
              <v:line id="Straight Connector 1832" o:spid="_x0000_s2819"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" strokecolor="black [3213]" strokeweight=".5pt"/>
              <v:line id="Straight Connector 1833" o:spid="_x0000_s2820"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" strokecolor="black [3213]" strokeweight=".5pt"/>
              <v:line id="Straight Connector 1834" o:spid="_x0000_s2821"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27872" behindDoc="0" locked="1" layoutInCell="1" allowOverlap="1" wp14:anchorId="2518B78F" wp14:editId="4046B6E0">
              <wp:simplePos x="0" y="0"/>
              <wp:positionH relativeFrom="page">
                <wp:align>center</wp:align>
              </wp:positionH>
              <wp:positionV relativeFrom="page">
                <wp:posOffset>2754630</wp:posOffset>
              </wp:positionV>
              <wp:extent cx="14853600" cy="2530800"/>
              <wp:effectExtent l="0" t="0" r="24765" b="3175"/>
              <wp:wrapNone/>
              <wp:docPr id="1835" name="Group 1835"/>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836" name="Picture 183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837" name="Group 1837"/>
                      <wpg:cNvGrpSpPr/>
                      <wpg:grpSpPr>
                        <a:xfrm>
                          <a:off x="261938" y="0"/>
                          <a:ext cx="14335200" cy="216000"/>
                          <a:chOff x="0" y="0"/>
                          <a:chExt cx="14333678" cy="216000"/>
                        </a:xfrm>
                      </wpg:grpSpPr>
                      <wps:wsp>
                        <wps:cNvPr id="1838" name="Text Box 1838"/>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39" name="Text Box 1839"/>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40" name="Text Box 1840"/>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41" name="Text Box 1841"/>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42" name="Text Box 1842"/>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843" name="Group 1843"/>
                      <wpg:cNvGrpSpPr/>
                      <wpg:grpSpPr>
                        <a:xfrm>
                          <a:off x="157163" y="609600"/>
                          <a:ext cx="385200" cy="792000"/>
                          <a:chOff x="0" y="0"/>
                          <a:chExt cx="385350" cy="792000"/>
                        </a:xfrm>
                      </wpg:grpSpPr>
                      <wps:wsp>
                        <wps:cNvPr id="1844" name="Rectangle 184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 name="Text Box 184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46" name="Group 1846"/>
                      <wpg:cNvGrpSpPr/>
                      <wpg:grpSpPr>
                        <a:xfrm>
                          <a:off x="3000375" y="609600"/>
                          <a:ext cx="270000" cy="792000"/>
                          <a:chOff x="0" y="0"/>
                          <a:chExt cx="271050" cy="792000"/>
                        </a:xfrm>
                      </wpg:grpSpPr>
                      <wps:wsp>
                        <wps:cNvPr id="1847" name="Rectangle 184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8" name="Text Box 184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49" name="Group 1849"/>
                      <wpg:cNvGrpSpPr/>
                      <wpg:grpSpPr>
                        <a:xfrm>
                          <a:off x="5805488" y="609600"/>
                          <a:ext cx="270000" cy="792000"/>
                          <a:chOff x="0" y="0"/>
                          <a:chExt cx="270510" cy="791845"/>
                        </a:xfrm>
                      </wpg:grpSpPr>
                      <wps:wsp>
                        <wps:cNvPr id="1850" name="Rectangle 185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1" name="Text Box 185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52" name="Group 1852"/>
                      <wpg:cNvGrpSpPr/>
                      <wpg:grpSpPr>
                        <a:xfrm>
                          <a:off x="261938" y="23812"/>
                          <a:ext cx="14331600" cy="216000"/>
                          <a:chOff x="0" y="0"/>
                          <a:chExt cx="14333034" cy="216000"/>
                        </a:xfrm>
                      </wpg:grpSpPr>
                      <wps:wsp>
                        <wps:cNvPr id="1853" name="Straight Connector 185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54" name="Straight Connector 1854"/>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55" name="Straight Connector 1855"/>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56" name="Straight Connector 1856"/>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57" name="Straight Connector 1857"/>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58" name="Straight Connector 185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59" name="Group 1859"/>
                      <wpg:cNvGrpSpPr/>
                      <wpg:grpSpPr>
                        <a:xfrm>
                          <a:off x="261938" y="2314575"/>
                          <a:ext cx="14331600" cy="216000"/>
                          <a:chOff x="0" y="0"/>
                          <a:chExt cx="14333034" cy="216000"/>
                        </a:xfrm>
                      </wpg:grpSpPr>
                      <wps:wsp>
                        <wps:cNvPr id="1860" name="Straight Connector 186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1" name="Straight Connector 1861"/>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2" name="Straight Connector 1862"/>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3" name="Straight Connector 1863"/>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4" name="Straight Connector 1864"/>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65" name="Straight Connector 186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66" name="Group 1866"/>
                      <wpg:cNvGrpSpPr/>
                      <wpg:grpSpPr>
                        <a:xfrm>
                          <a:off x="11639550" y="609600"/>
                          <a:ext cx="270000" cy="792000"/>
                          <a:chOff x="0" y="0"/>
                          <a:chExt cx="270510" cy="791845"/>
                        </a:xfrm>
                      </wpg:grpSpPr>
                      <wps:wsp>
                        <wps:cNvPr id="1867" name="Rectangle 186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8" name="Text Box 186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869" name="Straight Connector 1869"/>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70" name="Straight Connector 1870"/>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71" name="Straight Connector 1871"/>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72" name="Straight Connector 1872"/>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518B78F" id="Group 1835" o:spid="_x0000_s2822" style="position:absolute;margin-left:0;margin-top:216.9pt;width:1169.55pt;height:199.3pt;z-index:251727872;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">
              <v:shape id="Picture 1836" o:spid="_x0000_s2823"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">
                <v:imagedata r:id="rId2" o:title=""/>
                <v:path arrowok="t"/>
              </v:shape>
              <v:group id="Group 1837" o:spid="_x0000_s2824"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">
                <v:shape id="Text Box 1838" o:spid="_x0000_s2825"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839" o:spid="_x0000_s2826"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840" o:spid="_x0000_s2827"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841" o:spid="_x0000_s2828"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842" o:spid="_x0000_s2829"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843" o:spid="_x0000_s2830"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">
                <v:rect id="Rectangle 1844" o:spid="_x0000_s283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" fillcolor="#e30613" stroked="f" strokeweight="2pt"/>
                <v:shape id="Text Box 1845" o:spid="_x0000_s283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1846" o:spid="_x0000_s2833"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">
                <v:rect id="Rectangle 1847" o:spid="_x0000_s283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" fillcolor="#e30613" stroked="f" strokeweight="2pt"/>
                <v:shape id="Text Box 1848" o:spid="_x0000_s283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1849" o:spid="_x0000_s2836"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">
                <v:rect id="Rectangle 1850" o:spid="_x0000_s283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" fillcolor="#e30613" stroked="f" strokeweight="2pt"/>
                <v:shape id="Text Box 1851" o:spid="_x0000_s283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1852" o:spid="_x0000_s2839"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">
                <v:line id="Straight Connector 1853" o:spid="_x0000_s284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" strokecolor="black [3213]" strokeweight=".5pt"/>
                <v:line id="Straight Connector 1854" o:spid="_x0000_s2841"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" strokecolor="black [3213]" strokeweight=".5pt"/>
                <v:line id="Straight Connector 1855" o:spid="_x0000_s2842"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" strokecolor="black [3213]" strokeweight=".5pt"/>
                <v:line id="Straight Connector 1856" o:spid="_x0000_s2843"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" strokecolor="black [3213]" strokeweight=".5pt"/>
                <v:line id="Straight Connector 1857" o:spid="_x0000_s2844"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" strokecolor="black [3213]" strokeweight=".5pt"/>
                <v:line id="Straight Connector 1858" o:spid="_x0000_s284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" strokecolor="black [3213]" strokeweight=".5pt"/>
              </v:group>
              <v:group id="Group 1859" o:spid="_x0000_s2846"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">
                <v:line id="Straight Connector 1860" o:spid="_x0000_s284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" strokecolor="black [3213]" strokeweight=".5pt"/>
                <v:line id="Straight Connector 1861" o:spid="_x0000_s2848"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" strokecolor="black [3213]" strokeweight=".5pt"/>
                <v:line id="Straight Connector 1862" o:spid="_x0000_s2849"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" strokecolor="black [3213]" strokeweight=".5pt"/>
                <v:line id="Straight Connector 1863" o:spid="_x0000_s2850"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" strokecolor="black [3213]" strokeweight=".5pt"/>
                <v:line id="Straight Connector 1864" o:spid="_x0000_s2851"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" strokecolor="black [3213]" strokeweight=".5pt"/>
                <v:line id="Straight Connector 1865" o:spid="_x0000_s285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" strokecolor="black [3213]" strokeweight=".5pt"/>
              </v:group>
              <v:group id="Group 1866" o:spid="_x0000_s2853"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">
                <v:rect id="Rectangle 1867" o:spid="_x0000_s285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" fillcolor="#e30613" stroked="f" strokeweight="2pt"/>
                <v:shape id="Text Box 1868" o:spid="_x0000_s285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1869" o:spid="_x0000_s2856"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" strokecolor="black [3213]" strokeweight=".5pt"/>
              <v:line id="Straight Connector 1870" o:spid="_x0000_s2857"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" strokecolor="black [3213]" strokeweight=".5pt"/>
              <v:line id="Straight Connector 1871" o:spid="_x0000_s2858"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" strokecolor="black [3213]" strokeweight=".5pt"/>
              <v:line id="Straight Connector 1872" o:spid="_x0000_s2859"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24800" behindDoc="0" locked="1" layoutInCell="1" allowOverlap="1" wp14:anchorId="73E2859D" wp14:editId="542CDADC">
              <wp:simplePos x="0" y="0"/>
              <wp:positionH relativeFrom="page">
                <wp:align>center</wp:align>
              </wp:positionH>
              <wp:positionV relativeFrom="page">
                <wp:posOffset>107950</wp:posOffset>
              </wp:positionV>
              <wp:extent cx="14853600" cy="2530800"/>
              <wp:effectExtent l="0" t="0" r="24765" b="3175"/>
              <wp:wrapNone/>
              <wp:docPr id="1873" name="Group 1873"/>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874" name="Picture 187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875" name="Group 1875"/>
                      <wpg:cNvGrpSpPr/>
                      <wpg:grpSpPr>
                        <a:xfrm>
                          <a:off x="261938" y="0"/>
                          <a:ext cx="14335200" cy="216000"/>
                          <a:chOff x="0" y="0"/>
                          <a:chExt cx="14333678" cy="216000"/>
                        </a:xfrm>
                      </wpg:grpSpPr>
                      <wps:wsp>
                        <wps:cNvPr id="1876" name="Text Box 1876"/>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77" name="Text Box 1877"/>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78" name="Text Box 1878"/>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79" name="Text Box 1879"/>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80" name="Text Box 1880"/>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881" name="Group 1881"/>
                      <wpg:cNvGrpSpPr/>
                      <wpg:grpSpPr>
                        <a:xfrm>
                          <a:off x="157163" y="609600"/>
                          <a:ext cx="385200" cy="792000"/>
                          <a:chOff x="0" y="0"/>
                          <a:chExt cx="385350" cy="792000"/>
                        </a:xfrm>
                      </wpg:grpSpPr>
                      <wps:wsp>
                        <wps:cNvPr id="1882" name="Rectangle 188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3" name="Text Box 188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84" name="Group 1884"/>
                      <wpg:cNvGrpSpPr/>
                      <wpg:grpSpPr>
                        <a:xfrm>
                          <a:off x="3000375" y="609600"/>
                          <a:ext cx="270000" cy="792000"/>
                          <a:chOff x="0" y="0"/>
                          <a:chExt cx="271050" cy="792000"/>
                        </a:xfrm>
                      </wpg:grpSpPr>
                      <wps:wsp>
                        <wps:cNvPr id="1885" name="Rectangle 188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6" name="Text Box 188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87" name="Group 1887"/>
                      <wpg:cNvGrpSpPr/>
                      <wpg:grpSpPr>
                        <a:xfrm>
                          <a:off x="5805488" y="609600"/>
                          <a:ext cx="270000" cy="792000"/>
                          <a:chOff x="0" y="0"/>
                          <a:chExt cx="270510" cy="791845"/>
                        </a:xfrm>
                      </wpg:grpSpPr>
                      <wps:wsp>
                        <wps:cNvPr id="1888" name="Rectangle 188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 name="Text Box 188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890" name="Group 1890"/>
                      <wpg:cNvGrpSpPr/>
                      <wpg:grpSpPr>
                        <a:xfrm>
                          <a:off x="261938" y="23812"/>
                          <a:ext cx="14331600" cy="216000"/>
                          <a:chOff x="0" y="0"/>
                          <a:chExt cx="14333034" cy="216000"/>
                        </a:xfrm>
                      </wpg:grpSpPr>
                      <wps:wsp>
                        <wps:cNvPr id="1891" name="Straight Connector 189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2" name="Straight Connector 1892"/>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3" name="Straight Connector 1893"/>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4" name="Straight Connector 1894"/>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5" name="Straight Connector 1895"/>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6" name="Straight Connector 189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97" name="Group 1897"/>
                      <wpg:cNvGrpSpPr/>
                      <wpg:grpSpPr>
                        <a:xfrm>
                          <a:off x="261938" y="2314575"/>
                          <a:ext cx="14331600" cy="216000"/>
                          <a:chOff x="0" y="0"/>
                          <a:chExt cx="14333034" cy="216000"/>
                        </a:xfrm>
                      </wpg:grpSpPr>
                      <wps:wsp>
                        <wps:cNvPr id="1898" name="Straight Connector 1898"/>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9" name="Straight Connector 1899"/>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0" name="Straight Connector 1900"/>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1" name="Straight Connector 1901"/>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2" name="Straight Connector 1902"/>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3" name="Straight Connector 1903"/>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904" name="Group 1904"/>
                      <wpg:cNvGrpSpPr/>
                      <wpg:grpSpPr>
                        <a:xfrm>
                          <a:off x="11639550" y="609600"/>
                          <a:ext cx="270000" cy="792000"/>
                          <a:chOff x="0" y="0"/>
                          <a:chExt cx="270510" cy="791845"/>
                        </a:xfrm>
                      </wpg:grpSpPr>
                      <wps:wsp>
                        <wps:cNvPr id="1905" name="Rectangle 190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6" name="Text Box 190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907" name="Straight Connector 1907"/>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8" name="Straight Connector 1908"/>
                      <wps:cNvCnPr/>
                      <wps:spPr>
                        <a:xfrm>
                          <a:off x="0"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9" name="Straight Connector 1909"/>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10" name="Straight Connector 1910"/>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E2859D" id="Group 1873" o:spid="_x0000_s2860" style="position:absolute;margin-left:0;margin-top:8.5pt;width:1169.55pt;height:199.3pt;z-index:25172480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">
              <v:shape id="Picture 1874" o:spid="_x0000_s2861"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">
                <v:imagedata r:id="rId2" o:title=""/>
                <v:path arrowok="t"/>
              </v:shape>
              <v:group id="Group 1875" o:spid="_x0000_s2862"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">
                <v:shape id="Text Box 1876" o:spid="_x0000_s2863"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877" o:spid="_x0000_s2864"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878" o:spid="_x0000_s2865"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879" o:spid="_x0000_s2866"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880" o:spid="_x0000_s2867"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881" o:spid="_x0000_s2868"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rect id="Rectangle 1882" o:spid="_x0000_s286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" fillcolor="#e30613" stroked="f" strokeweight="2pt"/>
                <v:shape id="Text Box 1883" o:spid="_x0000_s287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group>
              <v:group id="Group 1884" o:spid="_x0000_s2871"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">
                <v:rect id="Rectangle 1885" o:spid="_x0000_s287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" fillcolor="#e30613" stroked="f" strokeweight="2pt"/>
                <v:shape id="Text Box 1886" o:spid="_x0000_s287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group>
              <v:group id="Group 1887" o:spid="_x0000_s2874"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rect id="Rectangle 1888" o:spid="_x0000_s287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" fillcolor="#e30613" stroked="f" strokeweight="2pt"/>
                <v:shape id="Text Box 1889" o:spid="_x0000_s287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group>
              <v:group id="Group 1890" o:spid="_x0000_s2877"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">
                <v:line id="Straight Connector 1891" o:spid="_x0000_s287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" strokecolor="black [3213]" strokeweight=".5pt"/>
                <v:line id="Straight Connector 1892" o:spid="_x0000_s2879"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" strokecolor="black [3213]" strokeweight=".5pt"/>
                <v:line id="Straight Connector 1893" o:spid="_x0000_s2880"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" strokecolor="black [3213]" strokeweight=".5pt"/>
                <v:line id="Straight Connector 1894" o:spid="_x0000_s2881"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" strokecolor="black [3213]" strokeweight=".5pt"/>
                <v:line id="Straight Connector 1895" o:spid="_x0000_s2882"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" strokecolor="black [3213]" strokeweight=".5pt"/>
                <v:line id="Straight Connector 1896" o:spid="_x0000_s288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" strokecolor="black [3213]" strokeweight=".5pt"/>
              </v:group>
              <v:group id="Group 1897" o:spid="_x0000_s2884"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">
                <v:line id="Straight Connector 1898" o:spid="_x0000_s288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" strokecolor="black [3213]" strokeweight=".5pt"/>
                <v:line id="Straight Connector 1899" o:spid="_x0000_s2886"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" strokecolor="black [3213]" strokeweight=".5pt"/>
                <v:line id="Straight Connector 1900" o:spid="_x0000_s2887"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" strokecolor="black [3213]" strokeweight=".5pt"/>
                <v:line id="Straight Connector 1901" o:spid="_x0000_s2888"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" strokecolor="black [3213]" strokeweight=".5pt"/>
                <v:line id="Straight Connector 1902" o:spid="_x0000_s2889"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" strokecolor="black [3213]" strokeweight=".5pt"/>
                <v:line id="Straight Connector 1903" o:spid="_x0000_s289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" strokecolor="black [3213]" strokeweight=".5pt"/>
              </v:group>
              <v:group id="Group 1904" o:spid="_x0000_s2891"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">
                <v:rect id="Rectangle 1905" o:spid="_x0000_s289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" fillcolor="#e30613" stroked="f" strokeweight="2pt"/>
                <v:shape id="Text Box 1906" o:spid="_x0000_s289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line id="Straight Connector 1907" o:spid="_x0000_s2894"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" strokecolor="black [3213]" strokeweight=".5pt"/>
              <v:line id="Straight Connector 1908" o:spid="_x0000_s2895" style="position:absolute;visibility:visible;mso-wrap-style:square" from="0,22669" to="208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" strokecolor="black [3213]" strokeweight=".5pt"/>
              <v:line id="Straight Connector 1909" o:spid="_x0000_s2896"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" strokecolor="black [3213]" strokeweight=".5pt"/>
              <v:line id="Straight Connector 1910" o:spid="_x0000_s2897"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" strokecolor="black [3213]" strokeweight=".5pt"/>
              <w10:wrap anchorx="page" anchory="page"/>
              <w10:anchorlock/>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745280" behindDoc="0" locked="1" layoutInCell="1" allowOverlap="1" wp14:anchorId="5C0A5D56" wp14:editId="14AB8EA0">
              <wp:simplePos x="0" y="0"/>
              <wp:positionH relativeFrom="page">
                <wp:align>center</wp:align>
              </wp:positionH>
              <wp:positionV relativeFrom="page">
                <wp:posOffset>8028940</wp:posOffset>
              </wp:positionV>
              <wp:extent cx="14850000" cy="2527200"/>
              <wp:effectExtent l="0" t="0" r="28575" b="6985"/>
              <wp:wrapNone/>
              <wp:docPr id="1913" name="Group 1913"/>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914" name="Group 1914"/>
                      <wpg:cNvGrpSpPr/>
                      <wpg:grpSpPr>
                        <a:xfrm>
                          <a:off x="258183" y="0"/>
                          <a:ext cx="14328877" cy="216000"/>
                          <a:chOff x="-1" y="0"/>
                          <a:chExt cx="14327432" cy="216100"/>
                        </a:xfrm>
                      </wpg:grpSpPr>
                      <wps:wsp>
                        <wps:cNvPr id="1915" name="Text Box 1915"/>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16" name="Text Box 1916"/>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17" name="Text Box 1917"/>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18" name="Text Box 1918"/>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19" name="Text Box 1919"/>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920" name="Group 1920"/>
                      <wpg:cNvGrpSpPr/>
                      <wpg:grpSpPr>
                        <a:xfrm>
                          <a:off x="0" y="21516"/>
                          <a:ext cx="14849959" cy="2507398"/>
                          <a:chOff x="0" y="0"/>
                          <a:chExt cx="14849959" cy="2507398"/>
                        </a:xfrm>
                      </wpg:grpSpPr>
                      <wpg:grpSp>
                        <wpg:cNvPr id="1921" name="Group 1921"/>
                        <wpg:cNvGrpSpPr/>
                        <wpg:grpSpPr>
                          <a:xfrm>
                            <a:off x="161364" y="591670"/>
                            <a:ext cx="385203" cy="792070"/>
                            <a:chOff x="0" y="0"/>
                            <a:chExt cx="385350" cy="792000"/>
                          </a:xfrm>
                        </wpg:grpSpPr>
                        <wps:wsp>
                          <wps:cNvPr id="1922" name="Rectangle 192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 name="Text Box 192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24" name="Group 1924"/>
                        <wpg:cNvGrpSpPr/>
                        <wpg:grpSpPr>
                          <a:xfrm>
                            <a:off x="3205779" y="591670"/>
                            <a:ext cx="269875" cy="791845"/>
                            <a:chOff x="0" y="0"/>
                            <a:chExt cx="271050" cy="792000"/>
                          </a:xfrm>
                        </wpg:grpSpPr>
                        <wps:wsp>
                          <wps:cNvPr id="1925" name="Rectangle 192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6" name="Text Box 192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27" name="Group 1927"/>
                        <wpg:cNvGrpSpPr/>
                        <wpg:grpSpPr>
                          <a:xfrm>
                            <a:off x="6164132" y="591670"/>
                            <a:ext cx="269875" cy="791845"/>
                            <a:chOff x="0" y="0"/>
                            <a:chExt cx="270510" cy="791845"/>
                          </a:xfrm>
                        </wpg:grpSpPr>
                        <wps:wsp>
                          <wps:cNvPr id="1928" name="Rectangle 192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9" name="Text Box 192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30" name="Group 1930"/>
                        <wpg:cNvGrpSpPr/>
                        <wpg:grpSpPr>
                          <a:xfrm>
                            <a:off x="11854927" y="591670"/>
                            <a:ext cx="269875" cy="791845"/>
                            <a:chOff x="0" y="0"/>
                            <a:chExt cx="270510" cy="791845"/>
                          </a:xfrm>
                        </wpg:grpSpPr>
                        <wps:wsp>
                          <wps:cNvPr id="1931" name="Rectangle 193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 name="Text Box 193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33" name="Group 1933"/>
                        <wpg:cNvGrpSpPr/>
                        <wpg:grpSpPr>
                          <a:xfrm>
                            <a:off x="0" y="0"/>
                            <a:ext cx="14849959" cy="2507398"/>
                            <a:chOff x="0" y="0"/>
                            <a:chExt cx="14849959" cy="2507398"/>
                          </a:xfrm>
                        </wpg:grpSpPr>
                        <wps:wsp>
                          <wps:cNvPr id="1934" name="Straight Connector 1934"/>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5" name="Straight Connector 1935"/>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6" name="Straight Connector 1936"/>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7" name="Straight Connector 1937"/>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8" name="Straight Connector 1938"/>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9" name="Straight Connector 1939"/>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940" name="Group 1940"/>
                          <wpg:cNvGrpSpPr/>
                          <wpg:grpSpPr>
                            <a:xfrm>
                              <a:off x="258183" y="2291379"/>
                              <a:ext cx="14331708" cy="216019"/>
                              <a:chOff x="0" y="0"/>
                              <a:chExt cx="14333034" cy="216000"/>
                            </a:xfrm>
                          </wpg:grpSpPr>
                          <wps:wsp>
                            <wps:cNvPr id="1941" name="Straight Connector 194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2" name="Straight Connector 1942"/>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3" name="Straight Connector 1943"/>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4" name="Straight Connector 1944"/>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5" name="Straight Connector 1945"/>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6" name="Straight Connector 194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947" name="Straight Connector 1947"/>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8" name="Straight Connector 1948"/>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9" name="Straight Connector 1949"/>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50" name="Straight Connector 1950"/>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951" name="Group 1951"/>
                        <wpg:cNvGrpSpPr/>
                        <wpg:grpSpPr>
                          <a:xfrm>
                            <a:off x="9047181" y="591670"/>
                            <a:ext cx="269875" cy="791845"/>
                            <a:chOff x="0" y="0"/>
                            <a:chExt cx="270510" cy="791845"/>
                          </a:xfrm>
                        </wpg:grpSpPr>
                        <wps:wsp>
                          <wps:cNvPr id="1952" name="Rectangle 195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 name="Text Box 195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C0A5D56" id="Group 1913" o:spid="_x0000_s2898" style="position:absolute;margin-left:0;margin-top:632.2pt;width:1169.3pt;height:199pt;z-index:251745280;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">
              <v:group id="Group 1914" o:spid="_x0000_s2899"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">
                <v:shapetype id="_x0000_t202" coordsize="21600,21600" o:spt="202" path="m,l,21600r21600,l21600,xe">
                  <v:stroke joinstyle="miter"/>
                  <v:path gradientshapeok="t" o:connecttype="rect"/>
                </v:shapetype>
                <v:shape id="Text Box 1915" o:spid="_x0000_s2900"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916" o:spid="_x0000_s2901"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917" o:spid="_x0000_s2902"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1918" o:spid="_x0000_s2903"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1919" o:spid="_x0000_s2904"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1920" o:spid="_x0000_s2905"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GOt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t5nwyzcygl79AwAA//8DAFBLAQItABQABgAIAAAAIQDb4fbL7gAAAIUBAAATAAAAAAAA&#10;AAAAAAAAAAAAAABbQ29udGVudF9UeXBlc10ueG1sUEsBAi0AFAAGAAgAAAAhAFr0LFu/AAAAFQEA&#10;AAsAAAAAAAAAAAAAAAAAHwEAAF9yZWxzLy5yZWxzUEsBAi0AFAAGAAgAAAAhAGTQY63HAAAA3QAA&#10;AA8AAAAAAAAAAAAAAAAABwIAAGRycy9kb3ducmV2LnhtbFBLBQYAAAAAAwADALcAAAD7AgAAAAA=&#10;">
                <v:group id="Group 1921" o:spid="_x0000_s2906"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">
                  <v:rect id="Rectangle 1922" o:spid="_x0000_s290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" fillcolor="#e30613" stroked="f" strokeweight="2pt"/>
                  <v:shape id="Text Box 1923" o:spid="_x0000_s290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1924" o:spid="_x0000_s2909"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">
                  <v:rect id="Rectangle 1925" o:spid="_x0000_s291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" fillcolor="#e30613" stroked="f" strokeweight="2pt"/>
                  <v:shape id="Text Box 1926" o:spid="_x0000_s291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1927" o:spid="_x0000_s2912"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">
                  <v:rect id="Rectangle 1928" o:spid="_x0000_s291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" fillcolor="#e30613" stroked="f" strokeweight="2pt"/>
                  <v:shape id="Text Box 1929" o:spid="_x0000_s291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1930" o:spid="_x0000_s2915"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fVw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j6nwyzcygl78AwAA//8DAFBLAQItABQABgAIAAAAIQDb4fbL7gAAAIUBAAATAAAAAAAA&#10;AAAAAAAAAAAAAABbQ29udGVudF9UeXBlc10ueG1sUEsBAi0AFAAGAAgAAAAhAFr0LFu/AAAAFQEA&#10;AAsAAAAAAAAAAAAAAAAAHwEAAF9yZWxzLy5yZWxzUEsBAi0AFAAGAAgAAAAhAOEJ9XDHAAAA3QAA&#10;AA8AAAAAAAAAAAAAAAAABwIAAGRycy9kb3ducmV2LnhtbFBLBQYAAAAAAwADALcAAAD7AgAAAAA=&#10;">
                  <v:rect id="Rectangle 1931" o:spid="_x0000_s291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" fillcolor="#e30613" stroked="f" strokeweight="2pt"/>
                  <v:shape id="Text Box 1932" o:spid="_x0000_s291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1933" o:spid="_x0000_s2918"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">
                  <v:line id="Straight Connector 1934" o:spid="_x0000_s2919"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" strokecolor="black [3213]" strokeweight=".5pt"/>
                  <v:line id="Straight Connector 1935" o:spid="_x0000_s2920"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" strokecolor="black [3213]" strokeweight=".5pt"/>
                  <v:line id="Straight Connector 1936" o:spid="_x0000_s2921"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" strokecolor="black [3213]" strokeweight=".5pt"/>
                  <v:line id="Straight Connector 1937" o:spid="_x0000_s2922"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" strokecolor="black [3213]" strokeweight=".5pt"/>
                  <v:line id="Straight Connector 1938" o:spid="_x0000_s2923"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" strokecolor="black [3213]" strokeweight=".5pt"/>
                  <v:line id="Straight Connector 1939" o:spid="_x0000_s2924"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" strokecolor="black [3213]" strokeweight=".5pt"/>
                  <v:group id="Group 1940" o:spid="_x0000_s2925"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YN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hl29kBD3/AwAA//8DAFBLAQItABQABgAIAAAAIQDb4fbL7gAAAIUBAAATAAAAAAAA&#10;AAAAAAAAAAAAAABbQ29udGVudF9UeXBlc10ueG1sUEsBAi0AFAAGAAgAAAAhAFr0LFu/AAAAFQEA&#10;AAsAAAAAAAAAAAAAAAAAHwEAAF9yZWxzLy5yZWxzUEsBAi0AFAAGAAgAAAAhALkPhg3HAAAA3QAA&#10;AA8AAAAAAAAAAAAAAAAABwIAAGRycy9kb3ducmV2LnhtbFBLBQYAAAAAAwADALcAAAD7AgAAAAA=&#10;">
                    <v:line id="Straight Connector 1941" o:spid="_x0000_s292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" strokecolor="black [3213]" strokeweight=".5pt"/>
                    <v:line id="Straight Connector 1942" o:spid="_x0000_s2927"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" strokecolor="black [3213]" strokeweight=".5pt"/>
                    <v:line id="Straight Connector 1943" o:spid="_x0000_s2928"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" strokecolor="black [3213]" strokeweight=".5pt"/>
                    <v:line id="Straight Connector 1944" o:spid="_x0000_s2929"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" strokecolor="black [3213]" strokeweight=".5pt"/>
                    <v:line id="Straight Connector 1945" o:spid="_x0000_s2930"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" strokecolor="black [3213]" strokeweight=".5pt"/>
                    <v:line id="Straight Connector 1946" o:spid="_x0000_s293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" strokecolor="black [3213]" strokeweight=".5pt"/>
                  </v:group>
                  <v:line id="Straight Connector 1947" o:spid="_x0000_s2932"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" strokecolor="black [3213]" strokeweight=".5pt"/>
                  <v:line id="Straight Connector 1948" o:spid="_x0000_s2933"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" strokecolor="black [3213]" strokeweight=".5pt"/>
                  <v:line id="Straight Connector 1949" o:spid="_x0000_s2934"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" strokecolor="black [3213]" strokeweight=".5pt"/>
                  <v:line id="Straight Connector 1950" o:spid="_x0000_s2935"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" strokecolor="black [3213]" strokeweight=".5pt"/>
                </v:group>
                <v:group id="Group 1951" o:spid="_x0000_s2936"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">
                  <v:rect id="Rectangle 1952" o:spid="_x0000_s293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" fillcolor="#e30613" stroked="f" strokeweight="2pt"/>
                  <v:shape id="Text Box 1953" o:spid="_x0000_s293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44256" behindDoc="0" locked="1" layoutInCell="1" allowOverlap="1" wp14:anchorId="148B5690" wp14:editId="40847BE6">
              <wp:simplePos x="0" y="0"/>
              <wp:positionH relativeFrom="page">
                <wp:align>center</wp:align>
              </wp:positionH>
              <wp:positionV relativeFrom="page">
                <wp:posOffset>5393690</wp:posOffset>
              </wp:positionV>
              <wp:extent cx="14850000" cy="2527200"/>
              <wp:effectExtent l="0" t="0" r="28575" b="6985"/>
              <wp:wrapNone/>
              <wp:docPr id="1954" name="Group 1954"/>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955" name="Group 1955"/>
                      <wpg:cNvGrpSpPr/>
                      <wpg:grpSpPr>
                        <a:xfrm>
                          <a:off x="258183" y="0"/>
                          <a:ext cx="14328877" cy="216000"/>
                          <a:chOff x="-1" y="0"/>
                          <a:chExt cx="14327432" cy="216100"/>
                        </a:xfrm>
                      </wpg:grpSpPr>
                      <wps:wsp>
                        <wps:cNvPr id="1956" name="Text Box 1956"/>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57" name="Text Box 1957"/>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58" name="Text Box 1958"/>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59" name="Text Box 1959"/>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60" name="Text Box 1960"/>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961" name="Group 1961"/>
                      <wpg:cNvGrpSpPr/>
                      <wpg:grpSpPr>
                        <a:xfrm>
                          <a:off x="0" y="21516"/>
                          <a:ext cx="14849959" cy="2507398"/>
                          <a:chOff x="0" y="0"/>
                          <a:chExt cx="14849959" cy="2507398"/>
                        </a:xfrm>
                      </wpg:grpSpPr>
                      <wpg:grpSp>
                        <wpg:cNvPr id="1962" name="Group 1962"/>
                        <wpg:cNvGrpSpPr/>
                        <wpg:grpSpPr>
                          <a:xfrm>
                            <a:off x="161364" y="591670"/>
                            <a:ext cx="385203" cy="792070"/>
                            <a:chOff x="0" y="0"/>
                            <a:chExt cx="385350" cy="792000"/>
                          </a:xfrm>
                        </wpg:grpSpPr>
                        <wps:wsp>
                          <wps:cNvPr id="1963" name="Rectangle 1963"/>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4" name="Text Box 1964"/>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65" name="Group 1965"/>
                        <wpg:cNvGrpSpPr/>
                        <wpg:grpSpPr>
                          <a:xfrm>
                            <a:off x="3205779" y="591670"/>
                            <a:ext cx="269875" cy="791845"/>
                            <a:chOff x="0" y="0"/>
                            <a:chExt cx="271050" cy="792000"/>
                          </a:xfrm>
                        </wpg:grpSpPr>
                        <wps:wsp>
                          <wps:cNvPr id="1966" name="Rectangle 1966"/>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7" name="Text Box 1967"/>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68" name="Group 1968"/>
                        <wpg:cNvGrpSpPr/>
                        <wpg:grpSpPr>
                          <a:xfrm>
                            <a:off x="6164132" y="591670"/>
                            <a:ext cx="269875" cy="791845"/>
                            <a:chOff x="0" y="0"/>
                            <a:chExt cx="270510" cy="791845"/>
                          </a:xfrm>
                        </wpg:grpSpPr>
                        <wps:wsp>
                          <wps:cNvPr id="1969" name="Rectangle 196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0" name="Text Box 197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71" name="Group 1971"/>
                        <wpg:cNvGrpSpPr/>
                        <wpg:grpSpPr>
                          <a:xfrm>
                            <a:off x="11854927" y="591670"/>
                            <a:ext cx="269875" cy="791845"/>
                            <a:chOff x="0" y="0"/>
                            <a:chExt cx="270510" cy="791845"/>
                          </a:xfrm>
                        </wpg:grpSpPr>
                        <wps:wsp>
                          <wps:cNvPr id="1972" name="Rectangle 197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3" name="Text Box 197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974" name="Group 1974"/>
                        <wpg:cNvGrpSpPr/>
                        <wpg:grpSpPr>
                          <a:xfrm>
                            <a:off x="0" y="0"/>
                            <a:ext cx="14849959" cy="2507398"/>
                            <a:chOff x="0" y="0"/>
                            <a:chExt cx="14849959" cy="2507398"/>
                          </a:xfrm>
                        </wpg:grpSpPr>
                        <wps:wsp>
                          <wps:cNvPr id="1975" name="Straight Connector 1975"/>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76" name="Straight Connector 1976"/>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77" name="Straight Connector 1977"/>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78" name="Straight Connector 1978"/>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79" name="Straight Connector 1979"/>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0" name="Straight Connector 1980"/>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981" name="Group 1981"/>
                          <wpg:cNvGrpSpPr/>
                          <wpg:grpSpPr>
                            <a:xfrm>
                              <a:off x="258183" y="2291379"/>
                              <a:ext cx="14331708" cy="216019"/>
                              <a:chOff x="0" y="0"/>
                              <a:chExt cx="14333034" cy="216000"/>
                            </a:xfrm>
                          </wpg:grpSpPr>
                          <wps:wsp>
                            <wps:cNvPr id="1982" name="Straight Connector 198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3" name="Straight Connector 1983"/>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4" name="Straight Connector 1984"/>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5" name="Straight Connector 1985"/>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6" name="Straight Connector 1986"/>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7" name="Straight Connector 198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988" name="Straight Connector 1988"/>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89" name="Straight Connector 1989"/>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90" name="Straight Connector 1990"/>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91" name="Straight Connector 1991"/>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992" name="Group 1992"/>
                        <wpg:cNvGrpSpPr/>
                        <wpg:grpSpPr>
                          <a:xfrm>
                            <a:off x="9047181" y="591670"/>
                            <a:ext cx="269875" cy="791845"/>
                            <a:chOff x="0" y="0"/>
                            <a:chExt cx="270510" cy="791845"/>
                          </a:xfrm>
                        </wpg:grpSpPr>
                        <wps:wsp>
                          <wps:cNvPr id="1993" name="Rectangle 199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4" name="Text Box 199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48B5690" id="Group 1954" o:spid="_x0000_s2939" style="position:absolute;margin-left:0;margin-top:424.7pt;width:1169.3pt;height:199pt;z-index:251744256;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">
              <v:group id="Group 1955" o:spid="_x0000_s2940"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">
                <v:shape id="Text Box 1956" o:spid="_x0000_s2941"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957" o:spid="_x0000_s2942"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958" o:spid="_x0000_s2943"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1959" o:spid="_x0000_s2944"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1960" o:spid="_x0000_s2945"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1961" o:spid="_x0000_s2946"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">
                <v:group id="Group 1962" o:spid="_x0000_s2947"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">
                  <v:rect id="Rectangle 1963" o:spid="_x0000_s2948"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" fillcolor="#e30613" stroked="f" strokeweight="2pt"/>
                  <v:shape id="Text Box 1964" o:spid="_x0000_s2949"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1965" o:spid="_x0000_s2950"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">
                  <v:rect id="Rectangle 1966" o:spid="_x0000_s2951"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" fillcolor="#e30613" stroked="f" strokeweight="2pt"/>
                  <v:shape id="Text Box 1967" o:spid="_x0000_s2952"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1968" o:spid="_x0000_s2953"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Zr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gyjcygl7+AgAA//8DAFBLAQItABQABgAIAAAAIQDb4fbL7gAAAIUBAAATAAAAAAAA&#10;AAAAAAAAAAAAAABbQ29udGVudF9UeXBlc10ueG1sUEsBAi0AFAAGAAgAAAAhAFr0LFu/AAAAFQEA&#10;AAsAAAAAAAAAAAAAAAAAHwEAAF9yZWxzLy5yZWxzUEsBAi0AFAAGAAgAAAAhAAzM1mvHAAAA3QAA&#10;AA8AAAAAAAAAAAAAAAAABwIAAGRycy9kb3ducmV2LnhtbFBLBQYAAAAAAwADALcAAAD7AgAAAAA=&#10;">
                  <v:rect id="Rectangle 1969" o:spid="_x0000_s295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" fillcolor="#e30613" stroked="f" strokeweight="2pt"/>
                  <v:shape id="Text Box 1970" o:spid="_x0000_s295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1971" o:spid="_x0000_s2956"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">
                  <v:rect id="Rectangle 1972" o:spid="_x0000_s295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" fillcolor="#e30613" stroked="f" strokeweight="2pt"/>
                  <v:shape id="Text Box 1973" o:spid="_x0000_s295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1974" o:spid="_x0000_s2959"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">
                  <v:line id="Straight Connector 1975" o:spid="_x0000_s2960"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" strokecolor="black [3213]" strokeweight=".5pt"/>
                  <v:line id="Straight Connector 1976" o:spid="_x0000_s2961"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" strokecolor="black [3213]" strokeweight=".5pt"/>
                  <v:line id="Straight Connector 1977" o:spid="_x0000_s2962"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" strokecolor="black [3213]" strokeweight=".5pt"/>
                  <v:line id="Straight Connector 1978" o:spid="_x0000_s2963"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" strokecolor="black [3213]" strokeweight=".5pt"/>
                  <v:line id="Straight Connector 1979" o:spid="_x0000_s2964"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" strokecolor="black [3213]" strokeweight=".5pt"/>
                  <v:line id="Straight Connector 1980" o:spid="_x0000_s2965"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" strokecolor="black [3213]" strokeweight=".5pt"/>
                  <v:group id="Group 1981" o:spid="_x0000_s2966"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">
                    <v:line id="Straight Connector 1982" o:spid="_x0000_s296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" strokecolor="black [3213]" strokeweight=".5pt"/>
                    <v:line id="Straight Connector 1983" o:spid="_x0000_s2968"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" strokecolor="black [3213]" strokeweight=".5pt"/>
                    <v:line id="Straight Connector 1984" o:spid="_x0000_s2969"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" strokecolor="black [3213]" strokeweight=".5pt"/>
                    <v:line id="Straight Connector 1985" o:spid="_x0000_s2970"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" strokecolor="black [3213]" strokeweight=".5pt"/>
                    <v:line id="Straight Connector 1986" o:spid="_x0000_s2971"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" strokecolor="black [3213]" strokeweight=".5pt"/>
                    <v:line id="Straight Connector 1987" o:spid="_x0000_s297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" strokecolor="black [3213]" strokeweight=".5pt"/>
                  </v:group>
                  <v:line id="Straight Connector 1988" o:spid="_x0000_s2973"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" strokecolor="black [3213]" strokeweight=".5pt"/>
                  <v:line id="Straight Connector 1989" o:spid="_x0000_s2974"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" strokecolor="black [3213]" strokeweight=".5pt"/>
                  <v:line id="Straight Connector 1990" o:spid="_x0000_s2975"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" strokecolor="black [3213]" strokeweight=".5pt"/>
                  <v:line id="Straight Connector 1991" o:spid="_x0000_s2976"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" strokecolor="black [3213]" strokeweight=".5pt"/>
                </v:group>
                <v:group id="Group 1992" o:spid="_x0000_s2977"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">
                  <v:rect id="Rectangle 1993" o:spid="_x0000_s297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" fillcolor="#e30613" stroked="f" strokeweight="2pt"/>
                  <v:shape id="Text Box 1994" o:spid="_x0000_s297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43232" behindDoc="0" locked="1" layoutInCell="1" allowOverlap="1" wp14:anchorId="3591F920" wp14:editId="3C0F20E9">
              <wp:simplePos x="0" y="0"/>
              <wp:positionH relativeFrom="page">
                <wp:align>center</wp:align>
              </wp:positionH>
              <wp:positionV relativeFrom="page">
                <wp:posOffset>2754630</wp:posOffset>
              </wp:positionV>
              <wp:extent cx="14850000" cy="2527200"/>
              <wp:effectExtent l="0" t="0" r="28575" b="6985"/>
              <wp:wrapNone/>
              <wp:docPr id="1995" name="Group 1995"/>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996" name="Group 1996"/>
                      <wpg:cNvGrpSpPr/>
                      <wpg:grpSpPr>
                        <a:xfrm>
                          <a:off x="258183" y="0"/>
                          <a:ext cx="14328877" cy="216000"/>
                          <a:chOff x="-1" y="0"/>
                          <a:chExt cx="14327432" cy="216100"/>
                        </a:xfrm>
                      </wpg:grpSpPr>
                      <wps:wsp>
                        <wps:cNvPr id="1997" name="Text Box 1997"/>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98" name="Text Box 1998"/>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99" name="Text Box 1999"/>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00" name="Text Box 2000"/>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01" name="Text Box 2001"/>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02" name="Group 2002"/>
                      <wpg:cNvGrpSpPr/>
                      <wpg:grpSpPr>
                        <a:xfrm>
                          <a:off x="0" y="21516"/>
                          <a:ext cx="14849959" cy="2507398"/>
                          <a:chOff x="0" y="0"/>
                          <a:chExt cx="14849959" cy="2507398"/>
                        </a:xfrm>
                      </wpg:grpSpPr>
                      <wpg:grpSp>
                        <wpg:cNvPr id="2003" name="Group 2003"/>
                        <wpg:cNvGrpSpPr/>
                        <wpg:grpSpPr>
                          <a:xfrm>
                            <a:off x="161364" y="591670"/>
                            <a:ext cx="385203" cy="792070"/>
                            <a:chOff x="0" y="0"/>
                            <a:chExt cx="385350" cy="792000"/>
                          </a:xfrm>
                        </wpg:grpSpPr>
                        <wps:wsp>
                          <wps:cNvPr id="2004" name="Rectangle 200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5" name="Text Box 200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06" name="Group 2006"/>
                        <wpg:cNvGrpSpPr/>
                        <wpg:grpSpPr>
                          <a:xfrm>
                            <a:off x="3205779" y="591670"/>
                            <a:ext cx="269875" cy="791845"/>
                            <a:chOff x="0" y="0"/>
                            <a:chExt cx="271050" cy="792000"/>
                          </a:xfrm>
                        </wpg:grpSpPr>
                        <wps:wsp>
                          <wps:cNvPr id="2007" name="Rectangle 200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8" name="Text Box 200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09" name="Group 2009"/>
                        <wpg:cNvGrpSpPr/>
                        <wpg:grpSpPr>
                          <a:xfrm>
                            <a:off x="6164132" y="591670"/>
                            <a:ext cx="269875" cy="791845"/>
                            <a:chOff x="0" y="0"/>
                            <a:chExt cx="270510" cy="791845"/>
                          </a:xfrm>
                        </wpg:grpSpPr>
                        <wps:wsp>
                          <wps:cNvPr id="2010" name="Rectangle 201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1" name="Text Box 201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12" name="Group 2012"/>
                        <wpg:cNvGrpSpPr/>
                        <wpg:grpSpPr>
                          <a:xfrm>
                            <a:off x="11854927" y="591670"/>
                            <a:ext cx="269875" cy="791845"/>
                            <a:chOff x="0" y="0"/>
                            <a:chExt cx="270510" cy="791845"/>
                          </a:xfrm>
                        </wpg:grpSpPr>
                        <wps:wsp>
                          <wps:cNvPr id="2013" name="Rectangle 201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4" name="Text Box 201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15" name="Group 2015"/>
                        <wpg:cNvGrpSpPr/>
                        <wpg:grpSpPr>
                          <a:xfrm>
                            <a:off x="0" y="0"/>
                            <a:ext cx="14849959" cy="2507398"/>
                            <a:chOff x="0" y="0"/>
                            <a:chExt cx="14849959" cy="2507398"/>
                          </a:xfrm>
                        </wpg:grpSpPr>
                        <wps:wsp>
                          <wps:cNvPr id="2016" name="Straight Connector 2016"/>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7" name="Straight Connector 2017"/>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8" name="Straight Connector 2018"/>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9" name="Straight Connector 2019"/>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0" name="Straight Connector 2020"/>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1" name="Straight Connector 2021"/>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022" name="Group 2022"/>
                          <wpg:cNvGrpSpPr/>
                          <wpg:grpSpPr>
                            <a:xfrm>
                              <a:off x="258183" y="2291379"/>
                              <a:ext cx="14331708" cy="216019"/>
                              <a:chOff x="0" y="0"/>
                              <a:chExt cx="14333034" cy="216000"/>
                            </a:xfrm>
                          </wpg:grpSpPr>
                          <wps:wsp>
                            <wps:cNvPr id="2023" name="Straight Connector 202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4" name="Straight Connector 2024"/>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5" name="Straight Connector 2025"/>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6" name="Straight Connector 2026"/>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7" name="Straight Connector 2027"/>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28" name="Straight Connector 202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029" name="Straight Connector 2029"/>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0" name="Straight Connector 2030"/>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1" name="Straight Connector 2031"/>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32" name="Straight Connector 2032"/>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033" name="Group 2033"/>
                        <wpg:cNvGrpSpPr/>
                        <wpg:grpSpPr>
                          <a:xfrm>
                            <a:off x="9047181" y="591670"/>
                            <a:ext cx="269875" cy="791845"/>
                            <a:chOff x="0" y="0"/>
                            <a:chExt cx="270510" cy="791845"/>
                          </a:xfrm>
                        </wpg:grpSpPr>
                        <wps:wsp>
                          <wps:cNvPr id="2034" name="Rectangle 203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5" name="Text Box 203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591F920" id="Group 1995" o:spid="_x0000_s2980" style="position:absolute;margin-left:0;margin-top:216.9pt;width:1169.3pt;height:199pt;z-index:251743232;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">
              <v:group id="Group 1996" o:spid="_x0000_s2981"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">
                <v:shape id="Text Box 1997" o:spid="_x0000_s2982"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998" o:spid="_x0000_s2983"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999" o:spid="_x0000_s2984"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2000" o:spid="_x0000_s2985"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2001" o:spid="_x0000_s2986"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2002" o:spid="_x0000_s2987"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">
                <v:group id="Group 2003" o:spid="_x0000_s2988"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">
                  <v:rect id="Rectangle 2004" o:spid="_x0000_s298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" fillcolor="#e30613" stroked="f" strokeweight="2pt"/>
                  <v:shape id="Text Box 2005" o:spid="_x0000_s299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2006" o:spid="_x0000_s2991"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">
                  <v:rect id="Rectangle 2007" o:spid="_x0000_s299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" fillcolor="#e30613" stroked="f" strokeweight="2pt"/>
                  <v:shape id="Text Box 2008" o:spid="_x0000_s299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2009" o:spid="_x0000_s2994"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">
                  <v:rect id="Rectangle 2010" o:spid="_x0000_s299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" fillcolor="#e30613" stroked="f" strokeweight="2pt"/>
                  <v:shape id="Text Box 2011" o:spid="_x0000_s299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2012" o:spid="_x0000_s2997"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">
                  <v:rect id="Rectangle 2013" o:spid="_x0000_s299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" fillcolor="#e30613" stroked="f" strokeweight="2pt"/>
                  <v:shape id="Text Box 2014" o:spid="_x0000_s299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2015" o:spid="_x0000_s3000"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">
                  <v:line id="Straight Connector 2016" o:spid="_x0000_s3001"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" strokecolor="black [3213]" strokeweight=".5pt"/>
                  <v:line id="Straight Connector 2017" o:spid="_x0000_s3002"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" strokecolor="black [3213]" strokeweight=".5pt"/>
                  <v:line id="Straight Connector 2018" o:spid="_x0000_s3003"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" strokecolor="black [3213]" strokeweight=".5pt"/>
                  <v:line id="Straight Connector 2019" o:spid="_x0000_s3004"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" strokecolor="black [3213]" strokeweight=".5pt"/>
                  <v:line id="Straight Connector 2020" o:spid="_x0000_s3005"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" strokecolor="black [3213]" strokeweight=".5pt"/>
                  <v:line id="Straight Connector 2021" o:spid="_x0000_s3006"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" strokecolor="black [3213]" strokeweight=".5pt"/>
                  <v:group id="Group 2022" o:spid="_x0000_s3007"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">
                    <v:line id="Straight Connector 2023" o:spid="_x0000_s300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" strokecolor="black [3213]" strokeweight=".5pt"/>
                    <v:line id="Straight Connector 2024" o:spid="_x0000_s3009"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" strokecolor="black [3213]" strokeweight=".5pt"/>
                    <v:line id="Straight Connector 2025" o:spid="_x0000_s3010"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" strokecolor="black [3213]" strokeweight=".5pt"/>
                    <v:line id="Straight Connector 2026" o:spid="_x0000_s3011"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" strokecolor="black [3213]" strokeweight=".5pt"/>
                    <v:line id="Straight Connector 2027" o:spid="_x0000_s3012"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" strokecolor="black [3213]" strokeweight=".5pt"/>
                    <v:line id="Straight Connector 2028" o:spid="_x0000_s301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" strokecolor="black [3213]" strokeweight=".5pt"/>
                  </v:group>
                  <v:line id="Straight Connector 2029" o:spid="_x0000_s3014"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" strokecolor="black [3213]" strokeweight=".5pt"/>
                  <v:line id="Straight Connector 2030" o:spid="_x0000_s3015"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" strokecolor="black [3213]" strokeweight=".5pt"/>
                  <v:line id="Straight Connector 2031" o:spid="_x0000_s3016"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" strokecolor="black [3213]" strokeweight=".5pt"/>
                  <v:line id="Straight Connector 2032" o:spid="_x0000_s3017"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" strokecolor="black [3213]" strokeweight=".5pt"/>
                </v:group>
                <v:group id="Group 2033" o:spid="_x0000_s3018"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">
                  <v:rect id="Rectangle 2034" o:spid="_x0000_s301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" fillcolor="#e30613" stroked="f" strokeweight="2pt"/>
                  <v:shape id="Text Box 2035" o:spid="_x0000_s302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42208" behindDoc="0" locked="1" layoutInCell="1" allowOverlap="1" wp14:anchorId="2B6E4DC8" wp14:editId="41AAC1E8">
              <wp:simplePos x="0" y="0"/>
              <wp:positionH relativeFrom="page">
                <wp:align>center</wp:align>
              </wp:positionH>
              <wp:positionV relativeFrom="page">
                <wp:posOffset>107950</wp:posOffset>
              </wp:positionV>
              <wp:extent cx="14850000" cy="2527200"/>
              <wp:effectExtent l="0" t="0" r="28575" b="6985"/>
              <wp:wrapNone/>
              <wp:docPr id="2036" name="Group 2036"/>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2037" name="Group 2037"/>
                      <wpg:cNvGrpSpPr/>
                      <wpg:grpSpPr>
                        <a:xfrm>
                          <a:off x="258183" y="0"/>
                          <a:ext cx="14328877" cy="216000"/>
                          <a:chOff x="-1" y="0"/>
                          <a:chExt cx="14327432" cy="216100"/>
                        </a:xfrm>
                      </wpg:grpSpPr>
                      <wps:wsp>
                        <wps:cNvPr id="2038" name="Text Box 2038"/>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39" name="Text Box 2039"/>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0" name="Text Box 2040"/>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1" name="Text Box 2041"/>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2" name="Text Box 2042"/>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43" name="Group 2043"/>
                      <wpg:cNvGrpSpPr/>
                      <wpg:grpSpPr>
                        <a:xfrm>
                          <a:off x="0" y="21516"/>
                          <a:ext cx="14849959" cy="2507398"/>
                          <a:chOff x="0" y="0"/>
                          <a:chExt cx="14849959" cy="2507398"/>
                        </a:xfrm>
                      </wpg:grpSpPr>
                      <wpg:grpSp>
                        <wpg:cNvPr id="2044" name="Group 2044"/>
                        <wpg:cNvGrpSpPr/>
                        <wpg:grpSpPr>
                          <a:xfrm>
                            <a:off x="161364" y="591670"/>
                            <a:ext cx="385203" cy="792070"/>
                            <a:chOff x="0" y="0"/>
                            <a:chExt cx="385350" cy="792000"/>
                          </a:xfrm>
                        </wpg:grpSpPr>
                        <wps:wsp>
                          <wps:cNvPr id="2045" name="Rectangle 2045"/>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6" name="Text Box 2046"/>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47" name="Group 2047"/>
                        <wpg:cNvGrpSpPr/>
                        <wpg:grpSpPr>
                          <a:xfrm>
                            <a:off x="3205779" y="591670"/>
                            <a:ext cx="269875" cy="791845"/>
                            <a:chOff x="0" y="0"/>
                            <a:chExt cx="271050" cy="792000"/>
                          </a:xfrm>
                        </wpg:grpSpPr>
                        <wps:wsp>
                          <wps:cNvPr id="2048" name="Rectangle 2048"/>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 name="Text Box 2049"/>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50" name="Group 2050"/>
                        <wpg:cNvGrpSpPr/>
                        <wpg:grpSpPr>
                          <a:xfrm>
                            <a:off x="6164132" y="591670"/>
                            <a:ext cx="269875" cy="791845"/>
                            <a:chOff x="0" y="0"/>
                            <a:chExt cx="270510" cy="791845"/>
                          </a:xfrm>
                        </wpg:grpSpPr>
                        <wps:wsp>
                          <wps:cNvPr id="2051" name="Rectangle 205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2" name="Text Box 205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53" name="Group 2053"/>
                        <wpg:cNvGrpSpPr/>
                        <wpg:grpSpPr>
                          <a:xfrm>
                            <a:off x="11854927" y="591670"/>
                            <a:ext cx="269875" cy="791845"/>
                            <a:chOff x="0" y="0"/>
                            <a:chExt cx="270510" cy="791845"/>
                          </a:xfrm>
                        </wpg:grpSpPr>
                        <wps:wsp>
                          <wps:cNvPr id="2054" name="Rectangle 205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5" name="Text Box 205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56" name="Group 2056"/>
                        <wpg:cNvGrpSpPr/>
                        <wpg:grpSpPr>
                          <a:xfrm>
                            <a:off x="0" y="0"/>
                            <a:ext cx="14849959" cy="2507398"/>
                            <a:chOff x="0" y="0"/>
                            <a:chExt cx="14849959" cy="2507398"/>
                          </a:xfrm>
                        </wpg:grpSpPr>
                        <wps:wsp>
                          <wps:cNvPr id="2057" name="Straight Connector 2057"/>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8" name="Straight Connector 2058"/>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9" name="Straight Connector 2059"/>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0" name="Straight Connector 2060"/>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1" name="Straight Connector 2061"/>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2" name="Straight Connector 2062"/>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063" name="Group 2063"/>
                          <wpg:cNvGrpSpPr/>
                          <wpg:grpSpPr>
                            <a:xfrm>
                              <a:off x="258183" y="2291379"/>
                              <a:ext cx="14331708" cy="216019"/>
                              <a:chOff x="0" y="0"/>
                              <a:chExt cx="14333034" cy="216000"/>
                            </a:xfrm>
                          </wpg:grpSpPr>
                          <wps:wsp>
                            <wps:cNvPr id="2064" name="Straight Connector 206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5" name="Straight Connector 2065"/>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6" name="Straight Connector 2066"/>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7" name="Straight Connector 2067"/>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8" name="Straight Connector 2068"/>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69" name="Straight Connector 206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070" name="Straight Connector 2070"/>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1" name="Straight Connector 2071"/>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2" name="Straight Connector 2072"/>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3" name="Straight Connector 2073"/>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074" name="Group 2074"/>
                        <wpg:cNvGrpSpPr/>
                        <wpg:grpSpPr>
                          <a:xfrm>
                            <a:off x="9047181" y="591670"/>
                            <a:ext cx="269875" cy="791845"/>
                            <a:chOff x="0" y="0"/>
                            <a:chExt cx="270510" cy="791845"/>
                          </a:xfrm>
                        </wpg:grpSpPr>
                        <wps:wsp>
                          <wps:cNvPr id="2075" name="Rectangle 207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6" name="Text Box 207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070BA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B6E4DC8" id="Group 2036" o:spid="_x0000_s3021" style="position:absolute;margin-left:0;margin-top:8.5pt;width:1169.3pt;height:199pt;z-index:251742208;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">
              <v:group id="Group 2037" o:spid="_x0000_s3022"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">
                <v:shape id="Text Box 2038" o:spid="_x0000_s3023"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1</w:t>
                        </w:r>
                      </w:p>
                    </w:txbxContent>
                  </v:textbox>
                </v:shape>
                <v:shape id="Text Box 2039" o:spid="_x0000_s3024"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" filled="f" stroked="f" strokeweight=".5pt">
                  <v:textbox inset="0,0,0,0">
                    <w:txbxContent>
                      <w:p w:rsidR="00CB6F75" w:rsidRPr="006D23CE" w:rsidRDefault="00CB6F75" w:rsidP="0035617D">
                        <w:pPr>
                          <w:jc w:val="center"/>
                          <w:rPr>
                            <w:lang w:val="en-US"/>
                          </w:rPr>
                        </w:pPr>
                        <w:r>
                          <w:rPr>
                            <w:lang w:val="en-US"/>
                          </w:rPr>
                          <w:t>PAGINA 2</w:t>
                        </w:r>
                      </w:p>
                    </w:txbxContent>
                  </v:textbox>
                </v:shape>
                <v:shape id="Text Box 2040" o:spid="_x0000_s3025"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3</w:t>
                        </w:r>
                      </w:p>
                    </w:txbxContent>
                  </v:textbox>
                </v:shape>
                <v:shape id="Text Box 2041" o:spid="_x0000_s3026"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" filled="f" stroked="f" strokeweight=".5pt">
                  <v:textbox inset="0,0,0,0">
                    <w:txbxContent>
                      <w:p w:rsidR="00CB6F75" w:rsidRPr="006D23CE" w:rsidRDefault="00CB6F75" w:rsidP="0035617D">
                        <w:pPr>
                          <w:jc w:val="center"/>
                          <w:rPr>
                            <w:lang w:val="en-US"/>
                          </w:rPr>
                        </w:pPr>
                        <w:r>
                          <w:rPr>
                            <w:lang w:val="en-US"/>
                          </w:rPr>
                          <w:t>PAGINA 4</w:t>
                        </w:r>
                      </w:p>
                    </w:txbxContent>
                  </v:textbox>
                </v:shape>
                <v:shape id="Text Box 2042" o:spid="_x0000_s3027"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" filled="f" stroked="f" strokeweight=".5pt">
                  <v:textbox inset="0,0,0,0">
                    <w:txbxContent>
                      <w:p w:rsidR="00CB6F75" w:rsidRPr="006D23CE" w:rsidRDefault="00CB6F75" w:rsidP="0035617D">
                        <w:pPr>
                          <w:jc w:val="center"/>
                          <w:rPr>
                            <w:lang w:val="en-US"/>
                          </w:rPr>
                        </w:pPr>
                        <w:r>
                          <w:rPr>
                            <w:lang w:val="en-US"/>
                          </w:rPr>
                          <w:t>PAGINA 5</w:t>
                        </w:r>
                      </w:p>
                    </w:txbxContent>
                  </v:textbox>
                </v:shape>
              </v:group>
              <v:group id="Group 2043" o:spid="_x0000_s3028"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">
                <v:group id="Group 2044" o:spid="_x0000_s3029"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uxxwAAAN0AAAAPAAAAZHJzL2Rvd25yZXYueG1sRI9Ba8JA&#10;FITvBf/D8gremk00LZ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P+hq7HHAAAA3QAA&#10;AA8AAAAAAAAAAAAAAAAABwIAAGRycy9kb3ducmV2LnhtbFBLBQYAAAAAAwADALcAAAD7AgAAAAA=&#10;">
                  <v:rect id="Rectangle 2045" o:spid="_x0000_s3030"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" fillcolor="#e30613" stroked="f" strokeweight="2pt"/>
                  <v:shape id="Text Box 2046" o:spid="_x0000_s3031"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iIntro</w:t>
                          </w:r>
                        </w:p>
                      </w:txbxContent>
                    </v:textbox>
                  </v:shape>
                </v:group>
                <v:group id="Group 2047" o:spid="_x0000_s3032"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">
                  <v:rect id="Rectangle 2048" o:spid="_x0000_s3033"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" fillcolor="#e30613" stroked="f" strokeweight="2pt"/>
                  <v:shape id="Text Box 2049" o:spid="_x0000_s3034"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1</w:t>
                          </w:r>
                        </w:p>
                      </w:txbxContent>
                    </v:textbox>
                  </v:shape>
                </v:group>
                <v:group id="Group 2050" o:spid="_x0000_s3035"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">
                  <v:rect id="Rectangle 2051" o:spid="_x0000_s303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" fillcolor="#e30613" stroked="f" strokeweight="2pt"/>
                  <v:shape id="Text Box 2052" o:spid="_x0000_s303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2</w:t>
                          </w:r>
                        </w:p>
                      </w:txbxContent>
                    </v:textbox>
                  </v:shape>
                </v:group>
                <v:group id="Group 2053" o:spid="_x0000_s3038"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">
                  <v:rect id="Rectangle 2054" o:spid="_x0000_s303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" fillcolor="#e30613" stroked="f" strokeweight="2pt"/>
                  <v:shape id="Text Box 2055" o:spid="_x0000_s304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Stap 4</w:t>
                          </w:r>
                        </w:p>
                      </w:txbxContent>
                    </v:textbox>
                  </v:shape>
                </v:group>
                <v:group id="Group 2056" o:spid="_x0000_s3041"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aA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lK4vQlPQG6uAAAA//8DAFBLAQItABQABgAIAAAAIQDb4fbL7gAAAIUBAAATAAAAAAAA&#10;AAAAAAAAAAAAAABbQ29udGVudF9UeXBlc10ueG1sUEsBAi0AFAAGAAgAAAAhAFr0LFu/AAAAFQEA&#10;AAsAAAAAAAAAAAAAAAAAHwEAAF9yZWxzLy5yZWxzUEsBAi0AFAAGAAgAAAAhAOXmBoDHAAAA3QAA&#10;AA8AAAAAAAAAAAAAAAAABwIAAGRycy9kb3ducmV2LnhtbFBLBQYAAAAAAwADALcAAAD7AgAAAAA=&#10;">
                  <v:line id="Straight Connector 2057" o:spid="_x0000_s3042"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" strokecolor="black [3213]" strokeweight=".5pt"/>
                  <v:line id="Straight Connector 2058" o:spid="_x0000_s3043"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" strokecolor="black [3213]" strokeweight=".5pt"/>
                  <v:line id="Straight Connector 2059" o:spid="_x0000_s3044"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" strokecolor="black [3213]" strokeweight=".5pt"/>
                  <v:line id="Straight Connector 2060" o:spid="_x0000_s3045"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" strokecolor="black [3213]" strokeweight=".5pt"/>
                  <v:line id="Straight Connector 2061" o:spid="_x0000_s3046"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" strokecolor="black [3213]" strokeweight=".5pt"/>
                  <v:line id="Straight Connector 2062" o:spid="_x0000_s3047"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" strokecolor="black [3213]" strokeweight=".5pt"/>
                  <v:group id="Group 2063" o:spid="_x0000_s3048"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">
                    <v:line id="Straight Connector 2064" o:spid="_x0000_s304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" strokecolor="black [3213]" strokeweight=".5pt"/>
                    <v:line id="Straight Connector 2065" o:spid="_x0000_s3050"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" strokecolor="black [3213]" strokeweight=".5pt"/>
                    <v:line id="Straight Connector 2066" o:spid="_x0000_s3051"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" strokecolor="black [3213]" strokeweight=".5pt"/>
                    <v:line id="Straight Connector 2067" o:spid="_x0000_s3052"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" strokecolor="black [3213]" strokeweight=".5pt"/>
                    <v:line id="Straight Connector 2068" o:spid="_x0000_s3053"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" strokecolor="black [3213]" strokeweight=".5pt"/>
                    <v:line id="Straight Connector 2069" o:spid="_x0000_s305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" strokecolor="black [3213]" strokeweight=".5pt"/>
                  </v:group>
                  <v:line id="Straight Connector 2070" o:spid="_x0000_s3055"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" strokecolor="black [3213]" strokeweight=".5pt"/>
                  <v:line id="Straight Connector 2071" o:spid="_x0000_s3056"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" strokecolor="black [3213]" strokeweight=".5pt"/>
                  <v:line id="Straight Connector 2072" o:spid="_x0000_s3057"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" strokecolor="black [3213]" strokeweight=".5pt"/>
                  <v:line id="Straight Connector 2073" o:spid="_x0000_s3058"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" strokecolor="black [3213]" strokeweight=".5pt"/>
                </v:group>
                <v:group id="Group 2074" o:spid="_x0000_s3059"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">
                  <v:rect id="Rectangle 2075" o:spid="_x0000_s306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" fillcolor="#e30613" stroked="f" strokeweight="2pt"/>
                  <v:shape id="Text Box 2076" o:spid="_x0000_s306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" filled="f" stroked="f" strokeweight=".5pt">
                    <v:textbox style="layout-flow:vertical;mso-layout-flow-alt:bottom-to-top" inset="0,0,0,0">
                      <w:txbxContent>
                        <w:p w:rsidR="00CB6F75" w:rsidRPr="00573771" w:rsidRDefault="00CB6F75" w:rsidP="00070BA3">
                          <w:pPr>
                            <w:pStyle w:val="Stappen"/>
                          </w:pPr>
                          <w:r w:rsidRPr="00573771">
                            <w:t xml:space="preserve">Stap </w:t>
                          </w:r>
                          <w:r>
                            <w:t>3</w:t>
                          </w:r>
                        </w:p>
                      </w:txbxContent>
                    </v:textbox>
                  </v:shape>
                </v:group>
              </v:group>
              <w10:wrap anchorx="page" anchory="page"/>
              <w10:anchorlock/>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741184" behindDoc="0" locked="1" layoutInCell="1" allowOverlap="1" wp14:anchorId="15035321" wp14:editId="3B98DB27">
              <wp:simplePos x="0" y="0"/>
              <wp:positionH relativeFrom="page">
                <wp:align>center</wp:align>
              </wp:positionH>
              <wp:positionV relativeFrom="page">
                <wp:posOffset>8027969</wp:posOffset>
              </wp:positionV>
              <wp:extent cx="14853600" cy="2530800"/>
              <wp:effectExtent l="0" t="0" r="24765" b="3175"/>
              <wp:wrapNone/>
              <wp:docPr id="2077" name="Group 2077"/>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078" name="Picture 20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079" name="Group 2079"/>
                      <wpg:cNvGrpSpPr/>
                      <wpg:grpSpPr>
                        <a:xfrm>
                          <a:off x="261938" y="0"/>
                          <a:ext cx="14335200" cy="216000"/>
                          <a:chOff x="0" y="0"/>
                          <a:chExt cx="14333678" cy="216000"/>
                        </a:xfrm>
                      </wpg:grpSpPr>
                      <wps:wsp>
                        <wps:cNvPr id="2080" name="Text Box 2080"/>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81" name="Text Box 2081"/>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82" name="Text Box 2082"/>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83" name="Text Box 2083"/>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84" name="Text Box 2084"/>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85" name="Group 2085"/>
                      <wpg:cNvGrpSpPr/>
                      <wpg:grpSpPr>
                        <a:xfrm>
                          <a:off x="157163" y="609600"/>
                          <a:ext cx="385200" cy="792000"/>
                          <a:chOff x="0" y="0"/>
                          <a:chExt cx="385350" cy="792000"/>
                        </a:xfrm>
                      </wpg:grpSpPr>
                      <wps:wsp>
                        <wps:cNvPr id="2086" name="Rectangle 2086"/>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7" name="Text Box 2087"/>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88" name="Group 2088"/>
                      <wpg:cNvGrpSpPr/>
                      <wpg:grpSpPr>
                        <a:xfrm>
                          <a:off x="3000375" y="609600"/>
                          <a:ext cx="270000" cy="792000"/>
                          <a:chOff x="0" y="0"/>
                          <a:chExt cx="271050" cy="792000"/>
                        </a:xfrm>
                      </wpg:grpSpPr>
                      <wps:wsp>
                        <wps:cNvPr id="2089" name="Rectangle 2089"/>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0" name="Text Box 2090"/>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91" name="Group 2091"/>
                      <wpg:cNvGrpSpPr/>
                      <wpg:grpSpPr>
                        <a:xfrm>
                          <a:off x="5805488" y="609600"/>
                          <a:ext cx="270000" cy="792000"/>
                          <a:chOff x="0" y="0"/>
                          <a:chExt cx="270510" cy="791845"/>
                        </a:xfrm>
                      </wpg:grpSpPr>
                      <wps:wsp>
                        <wps:cNvPr id="2092" name="Rectangle 209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Text Box 209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094" name="Group 2094"/>
                      <wpg:cNvGrpSpPr/>
                      <wpg:grpSpPr>
                        <a:xfrm>
                          <a:off x="261938" y="23812"/>
                          <a:ext cx="14331600" cy="216000"/>
                          <a:chOff x="0" y="0"/>
                          <a:chExt cx="14333034" cy="216000"/>
                        </a:xfrm>
                      </wpg:grpSpPr>
                      <wps:wsp>
                        <wps:cNvPr id="2095" name="Straight Connector 2095"/>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6" name="Straight Connector 2096"/>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7" name="Straight Connector 2097"/>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8" name="Straight Connector 2098"/>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9" name="Straight Connector 2099"/>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0" name="Straight Connector 2100"/>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01" name="Group 2101"/>
                      <wpg:cNvGrpSpPr/>
                      <wpg:grpSpPr>
                        <a:xfrm>
                          <a:off x="261938" y="2314575"/>
                          <a:ext cx="14331600" cy="216000"/>
                          <a:chOff x="0" y="0"/>
                          <a:chExt cx="14333034" cy="216000"/>
                        </a:xfrm>
                      </wpg:grpSpPr>
                      <wps:wsp>
                        <wps:cNvPr id="2102" name="Straight Connector 210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3" name="Straight Connector 2103"/>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4" name="Straight Connector 2104"/>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5" name="Straight Connector 2105"/>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6" name="Straight Connector 2106"/>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7" name="Straight Connector 210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08" name="Group 2108"/>
                      <wpg:cNvGrpSpPr/>
                      <wpg:grpSpPr>
                        <a:xfrm>
                          <a:off x="11639550" y="609600"/>
                          <a:ext cx="270000" cy="792000"/>
                          <a:chOff x="0" y="0"/>
                          <a:chExt cx="270510" cy="791845"/>
                        </a:xfrm>
                      </wpg:grpSpPr>
                      <wps:wsp>
                        <wps:cNvPr id="2109" name="Rectangle 210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0" name="Text Box 211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C72D5D">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111" name="Straight Connector 2111"/>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12" name="Straight Connector 2112"/>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13" name="Straight Connector 2113"/>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14" name="Straight Connector 2114"/>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035321" id="Group 2077" o:spid="_x0000_s3062" style="position:absolute;margin-left:0;margin-top:632.1pt;width:1169.55pt;height:199.3pt;z-index:251741184;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8" o:spid="_x0000_s3063"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">
                <v:imagedata r:id="rId2" o:title=""/>
                <v:path arrowok="t"/>
              </v:shape>
              <v:group id="Group 2079" o:spid="_x0000_s3064"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">
                <v:shapetype id="_x0000_t202" coordsize="21600,21600" o:spt="202" path="m,l,21600r21600,l21600,xe">
                  <v:stroke joinstyle="miter"/>
                  <v:path gradientshapeok="t" o:connecttype="rect"/>
                </v:shapetype>
                <v:shape id="Text Box 2080" o:spid="_x0000_s3065"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081" o:spid="_x0000_s3066"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082" o:spid="_x0000_s3067"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083" o:spid="_x0000_s3068"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084" o:spid="_x0000_s3069"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085" o:spid="_x0000_s3070"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">
                <v:rect id="Rectangle 2086" o:spid="_x0000_s307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" fillcolor="#e30613" stroked="f" strokeweight="2pt"/>
                <v:shape id="Text Box 2087" o:spid="_x0000_s307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" filled="f" stroked="f" strokeweight=".5pt">
                  <v:textbox style="layout-flow:vertical;mso-layout-flow-alt:bottom-to-top" inset="0,0,0,0">
                    <w:txbxContent>
                      <w:p w:rsidR="00CB6F75" w:rsidRPr="00573771" w:rsidRDefault="00CB6F75" w:rsidP="00C72D5D">
                        <w:pPr>
                          <w:pStyle w:val="Stappen"/>
                        </w:pPr>
                        <w:r w:rsidRPr="00573771">
                          <w:t>Stap 5</w:t>
                        </w:r>
                      </w:p>
                    </w:txbxContent>
                  </v:textbox>
                </v:shape>
              </v:group>
              <v:group id="Group 2088" o:spid="_x0000_s3073"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">
                <v:rect id="Rectangle 2089" o:spid="_x0000_s307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" fillcolor="#e30613" stroked="f" strokeweight="2pt"/>
                <v:shape id="Text Box 2090" o:spid="_x0000_s307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" filled="f" stroked="f" strokeweight=".5pt">
                  <v:textbox style="layout-flow:vertical;mso-layout-flow-alt:bottom-to-top" inset="0,0,0,0">
                    <w:txbxContent>
                      <w:p w:rsidR="00CB6F75" w:rsidRPr="00573771" w:rsidRDefault="00CB6F75" w:rsidP="00C72D5D">
                        <w:pPr>
                          <w:pStyle w:val="Stappen"/>
                        </w:pPr>
                        <w:r w:rsidRPr="00573771">
                          <w:t>Stap 6</w:t>
                        </w:r>
                      </w:p>
                    </w:txbxContent>
                  </v:textbox>
                </v:shape>
              </v:group>
              <v:group id="Group 2091" o:spid="_x0000_s3076"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">
                <v:rect id="Rectangle 2092" o:spid="_x0000_s307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" fillcolor="#e30613" stroked="f" strokeweight="2pt"/>
                <v:shape id="Text Box 2093" o:spid="_x0000_s307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" filled="f" stroked="f" strokeweight=".5pt">
                  <v:textbox style="layout-flow:vertical;mso-layout-flow-alt:bottom-to-top" inset="0,0,0,0">
                    <w:txbxContent>
                      <w:p w:rsidR="00CB6F75" w:rsidRPr="00573771" w:rsidRDefault="00CB6F75" w:rsidP="00C72D5D">
                        <w:pPr>
                          <w:pStyle w:val="Stappen"/>
                        </w:pPr>
                        <w:r w:rsidRPr="00573771">
                          <w:t>Stap 7</w:t>
                        </w:r>
                      </w:p>
                    </w:txbxContent>
                  </v:textbox>
                </v:shape>
              </v:group>
              <v:group id="Group 2094" o:spid="_x0000_s3079"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line id="Straight Connector 2095" o:spid="_x0000_s308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" strokecolor="black [3213]" strokeweight=".5pt"/>
                <v:line id="Straight Connector 2096" o:spid="_x0000_s3081"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" strokecolor="black [3213]" strokeweight=".5pt"/>
                <v:line id="Straight Connector 2097" o:spid="_x0000_s3082"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" strokecolor="black [3213]" strokeweight=".5pt"/>
                <v:line id="Straight Connector 2098" o:spid="_x0000_s3083"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" strokecolor="black [3213]" strokeweight=".5pt"/>
                <v:line id="Straight Connector 2099" o:spid="_x0000_s3084"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" strokecolor="black [3213]" strokeweight=".5pt"/>
                <v:line id="Straight Connector 2100" o:spid="_x0000_s308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" strokecolor="black [3213]" strokeweight=".5pt"/>
              </v:group>
              <v:group id="Group 2101" o:spid="_x0000_s3086"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">
                <v:line id="Straight Connector 2102" o:spid="_x0000_s308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" strokecolor="black [3213]" strokeweight=".5pt"/>
                <v:line id="Straight Connector 2103" o:spid="_x0000_s3088"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" strokecolor="black [3213]" strokeweight=".5pt"/>
                <v:line id="Straight Connector 2104" o:spid="_x0000_s3089"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" strokecolor="black [3213]" strokeweight=".5pt"/>
                <v:line id="Straight Connector 2105" o:spid="_x0000_s3090"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" strokecolor="black [3213]" strokeweight=".5pt"/>
                <v:line id="Straight Connector 2106" o:spid="_x0000_s3091"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" strokecolor="black [3213]" strokeweight=".5pt"/>
                <v:line id="Straight Connector 2107" o:spid="_x0000_s309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" strokecolor="black [3213]" strokeweight=".5pt"/>
              </v:group>
              <v:group id="Group 2108" o:spid="_x0000_s3093"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">
                <v:rect id="Rectangle 2109" o:spid="_x0000_s309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" fillcolor="#e30613" stroked="f" strokeweight="2pt"/>
                <v:shape id="Text Box 2110" o:spid="_x0000_s309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" filled="f" stroked="f" strokeweight=".5pt">
                  <v:textbox style="layout-flow:vertical;mso-layout-flow-alt:bottom-to-top" inset="0,0,0,0">
                    <w:txbxContent>
                      <w:p w:rsidR="00CB6F75" w:rsidRPr="00B64FD2" w:rsidRDefault="00CB6F75" w:rsidP="00C72D5D">
                        <w:pPr>
                          <w:pStyle w:val="Stappen"/>
                        </w:pPr>
                        <w:r w:rsidRPr="00B64FD2">
                          <w:t>Stappenplan</w:t>
                        </w:r>
                      </w:p>
                    </w:txbxContent>
                  </v:textbox>
                </v:shape>
              </v:group>
              <v:line id="Straight Connector 2111" o:spid="_x0000_s3096"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" strokecolor="black [3213]" strokeweight=".5pt"/>
              <v:line id="Straight Connector 2112" o:spid="_x0000_s3097"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" strokecolor="black [3213]" strokeweight=".5pt"/>
              <v:line id="Straight Connector 2113" o:spid="_x0000_s3098"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" strokecolor="black [3213]" strokeweight=".5pt"/>
              <v:line id="Straight Connector 2114" o:spid="_x0000_s3099"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40160" behindDoc="0" locked="1" layoutInCell="1" allowOverlap="1" wp14:anchorId="721C298D" wp14:editId="3D7303E1">
              <wp:simplePos x="0" y="0"/>
              <wp:positionH relativeFrom="page">
                <wp:align>center</wp:align>
              </wp:positionH>
              <wp:positionV relativeFrom="page">
                <wp:posOffset>5393727</wp:posOffset>
              </wp:positionV>
              <wp:extent cx="14853600" cy="2530800"/>
              <wp:effectExtent l="0" t="0" r="24765" b="3175"/>
              <wp:wrapNone/>
              <wp:docPr id="2115" name="Group 2115"/>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116" name="Picture 21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117" name="Group 2117"/>
                      <wpg:cNvGrpSpPr/>
                      <wpg:grpSpPr>
                        <a:xfrm>
                          <a:off x="261938" y="0"/>
                          <a:ext cx="14335200" cy="216000"/>
                          <a:chOff x="0" y="0"/>
                          <a:chExt cx="14333678" cy="216000"/>
                        </a:xfrm>
                      </wpg:grpSpPr>
                      <wps:wsp>
                        <wps:cNvPr id="2118" name="Text Box 2118"/>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19" name="Text Box 2119"/>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20" name="Text Box 2120"/>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21" name="Text Box 2121"/>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22" name="Text Box 2122"/>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123" name="Group 2123"/>
                      <wpg:cNvGrpSpPr/>
                      <wpg:grpSpPr>
                        <a:xfrm>
                          <a:off x="157163" y="609600"/>
                          <a:ext cx="385200" cy="792000"/>
                          <a:chOff x="0" y="0"/>
                          <a:chExt cx="385350" cy="792000"/>
                        </a:xfrm>
                      </wpg:grpSpPr>
                      <wps:wsp>
                        <wps:cNvPr id="2124" name="Rectangle 212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 name="Text Box 212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26" name="Group 2126"/>
                      <wpg:cNvGrpSpPr/>
                      <wpg:grpSpPr>
                        <a:xfrm>
                          <a:off x="3000375" y="609600"/>
                          <a:ext cx="270000" cy="792000"/>
                          <a:chOff x="0" y="0"/>
                          <a:chExt cx="271050" cy="792000"/>
                        </a:xfrm>
                      </wpg:grpSpPr>
                      <wps:wsp>
                        <wps:cNvPr id="2127" name="Rectangle 212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8" name="Text Box 212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29" name="Group 2129"/>
                      <wpg:cNvGrpSpPr/>
                      <wpg:grpSpPr>
                        <a:xfrm>
                          <a:off x="5805488" y="609600"/>
                          <a:ext cx="270000" cy="792000"/>
                          <a:chOff x="0" y="0"/>
                          <a:chExt cx="270510" cy="791845"/>
                        </a:xfrm>
                      </wpg:grpSpPr>
                      <wps:wsp>
                        <wps:cNvPr id="2130" name="Rectangle 213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1" name="Text Box 213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32" name="Group 2132"/>
                      <wpg:cNvGrpSpPr/>
                      <wpg:grpSpPr>
                        <a:xfrm>
                          <a:off x="261938" y="23812"/>
                          <a:ext cx="14331600" cy="216000"/>
                          <a:chOff x="0" y="0"/>
                          <a:chExt cx="14333034" cy="216000"/>
                        </a:xfrm>
                      </wpg:grpSpPr>
                      <wps:wsp>
                        <wps:cNvPr id="2133" name="Straight Connector 213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34" name="Straight Connector 2134"/>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35" name="Straight Connector 2135"/>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36" name="Straight Connector 2136"/>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37" name="Straight Connector 2137"/>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38" name="Straight Connector 213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39" name="Group 2139"/>
                      <wpg:cNvGrpSpPr/>
                      <wpg:grpSpPr>
                        <a:xfrm>
                          <a:off x="261938" y="2314575"/>
                          <a:ext cx="14331600" cy="216000"/>
                          <a:chOff x="0" y="0"/>
                          <a:chExt cx="14333034" cy="216000"/>
                        </a:xfrm>
                      </wpg:grpSpPr>
                      <wps:wsp>
                        <wps:cNvPr id="2140" name="Straight Connector 214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1" name="Straight Connector 2141"/>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2" name="Straight Connector 2142"/>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3" name="Straight Connector 2143"/>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4" name="Straight Connector 2144"/>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45" name="Straight Connector 214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46" name="Group 2146"/>
                      <wpg:cNvGrpSpPr/>
                      <wpg:grpSpPr>
                        <a:xfrm>
                          <a:off x="11639550" y="609600"/>
                          <a:ext cx="270000" cy="792000"/>
                          <a:chOff x="0" y="0"/>
                          <a:chExt cx="270510" cy="791845"/>
                        </a:xfrm>
                      </wpg:grpSpPr>
                      <wps:wsp>
                        <wps:cNvPr id="2147" name="Rectangle 214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8" name="Text Box 214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149" name="Straight Connector 2149"/>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50" name="Straight Connector 2150"/>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51" name="Straight Connector 2151"/>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52" name="Straight Connector 2152"/>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1C298D" id="Group 2115" o:spid="_x0000_s3100" style="position:absolute;margin-left:0;margin-top:424.7pt;width:1169.55pt;height:199.3pt;z-index:25174016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">
              <v:shape id="Picture 2116" o:spid="_x0000_s3101"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">
                <v:imagedata r:id="rId2" o:title=""/>
                <v:path arrowok="t"/>
              </v:shape>
              <v:group id="Group 2117" o:spid="_x0000_s3102"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">
                <v:shape id="Text Box 2118" o:spid="_x0000_s3103"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119" o:spid="_x0000_s3104"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120" o:spid="_x0000_s3105"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121" o:spid="_x0000_s3106"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122" o:spid="_x0000_s3107"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123" o:spid="_x0000_s3108"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ect id="Rectangle 2124" o:spid="_x0000_s310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" fillcolor="#e30613" stroked="f" strokeweight="2pt"/>
                <v:shape id="Text Box 2125" o:spid="_x0000_s311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2126" o:spid="_x0000_s3111"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">
                <v:rect id="Rectangle 2127" o:spid="_x0000_s311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" fillcolor="#e30613" stroked="f" strokeweight="2pt"/>
                <v:shape id="Text Box 2128" o:spid="_x0000_s311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2129" o:spid="_x0000_s3114"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">
                <v:rect id="Rectangle 2130" o:spid="_x0000_s311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" fillcolor="#e30613" stroked="f" strokeweight="2pt"/>
                <v:shape id="Text Box 2131" o:spid="_x0000_s311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2132" o:spid="_x0000_s3117"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">
                <v:line id="Straight Connector 2133" o:spid="_x0000_s311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" strokecolor="black [3213]" strokeweight=".5pt"/>
                <v:line id="Straight Connector 2134" o:spid="_x0000_s3119"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" strokecolor="black [3213]" strokeweight=".5pt"/>
                <v:line id="Straight Connector 2135" o:spid="_x0000_s3120"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" strokecolor="black [3213]" strokeweight=".5pt"/>
                <v:line id="Straight Connector 2136" o:spid="_x0000_s3121"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" strokecolor="black [3213]" strokeweight=".5pt"/>
                <v:line id="Straight Connector 2137" o:spid="_x0000_s3122"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" strokecolor="black [3213]" strokeweight=".5pt"/>
                <v:line id="Straight Connector 2138" o:spid="_x0000_s312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" strokecolor="black [3213]" strokeweight=".5pt"/>
              </v:group>
              <v:group id="Group 2139" o:spid="_x0000_s3124"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">
                <v:line id="Straight Connector 2140" o:spid="_x0000_s312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" strokecolor="black [3213]" strokeweight=".5pt"/>
                <v:line id="Straight Connector 2141" o:spid="_x0000_s3126"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" strokecolor="black [3213]" strokeweight=".5pt"/>
                <v:line id="Straight Connector 2142" o:spid="_x0000_s3127"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" strokecolor="black [3213]" strokeweight=".5pt"/>
                <v:line id="Straight Connector 2143" o:spid="_x0000_s3128"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" strokecolor="black [3213]" strokeweight=".5pt"/>
                <v:line id="Straight Connector 2144" o:spid="_x0000_s3129"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" strokecolor="black [3213]" strokeweight=".5pt"/>
                <v:line id="Straight Connector 2145" o:spid="_x0000_s313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" strokecolor="black [3213]" strokeweight=".5pt"/>
              </v:group>
              <v:group id="Group 2146" o:spid="_x0000_s3131"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ect id="Rectangle 2147" o:spid="_x0000_s313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" fillcolor="#e30613" stroked="f" strokeweight="2pt"/>
                <v:shape id="Text Box 2148" o:spid="_x0000_s313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2149" o:spid="_x0000_s3134"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" strokecolor="black [3213]" strokeweight=".5pt"/>
              <v:line id="Straight Connector 2150" o:spid="_x0000_s3135"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" strokecolor="black [3213]" strokeweight=".5pt"/>
              <v:line id="Straight Connector 2151" o:spid="_x0000_s3136"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" strokecolor="black [3213]" strokeweight=".5pt"/>
              <v:line id="Straight Connector 2152" o:spid="_x0000_s3137"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39136" behindDoc="0" locked="1" layoutInCell="1" allowOverlap="1" wp14:anchorId="006899BF" wp14:editId="47DEE10B">
              <wp:simplePos x="0" y="0"/>
              <wp:positionH relativeFrom="page">
                <wp:align>center</wp:align>
              </wp:positionH>
              <wp:positionV relativeFrom="page">
                <wp:posOffset>2754630</wp:posOffset>
              </wp:positionV>
              <wp:extent cx="14853600" cy="2530800"/>
              <wp:effectExtent l="0" t="0" r="24765" b="3175"/>
              <wp:wrapNone/>
              <wp:docPr id="2153" name="Group 2153"/>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154" name="Picture 215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155" name="Group 2155"/>
                      <wpg:cNvGrpSpPr/>
                      <wpg:grpSpPr>
                        <a:xfrm>
                          <a:off x="261938" y="0"/>
                          <a:ext cx="14335200" cy="216000"/>
                          <a:chOff x="0" y="0"/>
                          <a:chExt cx="14333678" cy="216000"/>
                        </a:xfrm>
                      </wpg:grpSpPr>
                      <wps:wsp>
                        <wps:cNvPr id="2156" name="Text Box 2156"/>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57" name="Text Box 2157"/>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58" name="Text Box 2158"/>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59" name="Text Box 2159"/>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60" name="Text Box 2160"/>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161" name="Group 2161"/>
                      <wpg:cNvGrpSpPr/>
                      <wpg:grpSpPr>
                        <a:xfrm>
                          <a:off x="157163" y="609600"/>
                          <a:ext cx="385200" cy="792000"/>
                          <a:chOff x="0" y="0"/>
                          <a:chExt cx="385350" cy="792000"/>
                        </a:xfrm>
                      </wpg:grpSpPr>
                      <wps:wsp>
                        <wps:cNvPr id="2162" name="Rectangle 216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3" name="Text Box 216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64" name="Group 2164"/>
                      <wpg:cNvGrpSpPr/>
                      <wpg:grpSpPr>
                        <a:xfrm>
                          <a:off x="3000375" y="609600"/>
                          <a:ext cx="270000" cy="792000"/>
                          <a:chOff x="0" y="0"/>
                          <a:chExt cx="271050" cy="792000"/>
                        </a:xfrm>
                      </wpg:grpSpPr>
                      <wps:wsp>
                        <wps:cNvPr id="2165" name="Rectangle 216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6" name="Text Box 216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67" name="Group 2167"/>
                      <wpg:cNvGrpSpPr/>
                      <wpg:grpSpPr>
                        <a:xfrm>
                          <a:off x="5805488" y="609600"/>
                          <a:ext cx="270000" cy="792000"/>
                          <a:chOff x="0" y="0"/>
                          <a:chExt cx="270510" cy="791845"/>
                        </a:xfrm>
                      </wpg:grpSpPr>
                      <wps:wsp>
                        <wps:cNvPr id="2168" name="Rectangle 216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9" name="Text Box 216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170" name="Group 2170"/>
                      <wpg:cNvGrpSpPr/>
                      <wpg:grpSpPr>
                        <a:xfrm>
                          <a:off x="261938" y="23812"/>
                          <a:ext cx="14331600" cy="216000"/>
                          <a:chOff x="0" y="0"/>
                          <a:chExt cx="14333034" cy="216000"/>
                        </a:xfrm>
                      </wpg:grpSpPr>
                      <wps:wsp>
                        <wps:cNvPr id="2171" name="Straight Connector 217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2" name="Straight Connector 2172"/>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3" name="Straight Connector 2173"/>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4" name="Straight Connector 2174"/>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5" name="Straight Connector 2175"/>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6" name="Straight Connector 217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77" name="Group 2177"/>
                      <wpg:cNvGrpSpPr/>
                      <wpg:grpSpPr>
                        <a:xfrm>
                          <a:off x="261938" y="2314575"/>
                          <a:ext cx="14331600" cy="216000"/>
                          <a:chOff x="0" y="0"/>
                          <a:chExt cx="14333034" cy="216000"/>
                        </a:xfrm>
                      </wpg:grpSpPr>
                      <wps:wsp>
                        <wps:cNvPr id="2178" name="Straight Connector 2178"/>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79" name="Straight Connector 2179"/>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0" name="Straight Connector 2180"/>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1" name="Straight Connector 2181"/>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2" name="Straight Connector 2182"/>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3" name="Straight Connector 2183"/>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184" name="Group 2184"/>
                      <wpg:cNvGrpSpPr/>
                      <wpg:grpSpPr>
                        <a:xfrm>
                          <a:off x="11639550" y="609600"/>
                          <a:ext cx="270000" cy="792000"/>
                          <a:chOff x="0" y="0"/>
                          <a:chExt cx="270510" cy="791845"/>
                        </a:xfrm>
                      </wpg:grpSpPr>
                      <wps:wsp>
                        <wps:cNvPr id="2185" name="Rectangle 218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6" name="Text Box 218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187" name="Straight Connector 2187"/>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8" name="Straight Connector 2188"/>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9" name="Straight Connector 2189"/>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0" name="Straight Connector 2190"/>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6899BF" id="Group 2153" o:spid="_x0000_s3138" style="position:absolute;margin-left:0;margin-top:216.9pt;width:1169.55pt;height:199.3pt;z-index:251739136;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">
              <v:shape id="Picture 2154" o:spid="_x0000_s3139"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">
                <v:imagedata r:id="rId2" o:title=""/>
                <v:path arrowok="t"/>
              </v:shape>
              <v:group id="Group 2155" o:spid="_x0000_s3140"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">
                <v:shape id="Text Box 2156" o:spid="_x0000_s3141"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157" o:spid="_x0000_s3142"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158" o:spid="_x0000_s3143"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159" o:spid="_x0000_s3144"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160" o:spid="_x0000_s3145"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161" o:spid="_x0000_s3146"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">
                <v:rect id="Rectangle 2162" o:spid="_x0000_s314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" fillcolor="#e30613" stroked="f" strokeweight="2pt"/>
                <v:shape id="Text Box 2163" o:spid="_x0000_s314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2164" o:spid="_x0000_s3149"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rect id="Rectangle 2165" o:spid="_x0000_s315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" fillcolor="#e30613" stroked="f" strokeweight="2pt"/>
                <v:shape id="Text Box 2166" o:spid="_x0000_s315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2167" o:spid="_x0000_s3152"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">
                <v:rect id="Rectangle 2168" o:spid="_x0000_s315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" fillcolor="#e30613" stroked="f" strokeweight="2pt"/>
                <v:shape id="Text Box 2169" o:spid="_x0000_s315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2170" o:spid="_x0000_s3155"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">
                <v:line id="Straight Connector 2171" o:spid="_x0000_s315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" strokecolor="black [3213]" strokeweight=".5pt"/>
                <v:line id="Straight Connector 2172" o:spid="_x0000_s3157"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" strokecolor="black [3213]" strokeweight=".5pt"/>
                <v:line id="Straight Connector 2173" o:spid="_x0000_s3158"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" strokecolor="black [3213]" strokeweight=".5pt"/>
                <v:line id="Straight Connector 2174" o:spid="_x0000_s3159"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" strokecolor="black [3213]" strokeweight=".5pt"/>
                <v:line id="Straight Connector 2175" o:spid="_x0000_s3160"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" strokecolor="black [3213]" strokeweight=".5pt"/>
                <v:line id="Straight Connector 2176" o:spid="_x0000_s316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" strokecolor="black [3213]" strokeweight=".5pt"/>
              </v:group>
              <v:group id="Group 2177" o:spid="_x0000_s3162"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">
                <v:line id="Straight Connector 2178" o:spid="_x0000_s316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" strokecolor="black [3213]" strokeweight=".5pt"/>
                <v:line id="Straight Connector 2179" o:spid="_x0000_s3164"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" strokecolor="black [3213]" strokeweight=".5pt"/>
                <v:line id="Straight Connector 2180" o:spid="_x0000_s3165"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" strokecolor="black [3213]" strokeweight=".5pt"/>
                <v:line id="Straight Connector 2181" o:spid="_x0000_s3166"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" strokecolor="black [3213]" strokeweight=".5pt"/>
                <v:line id="Straight Connector 2182" o:spid="_x0000_s3167"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" strokecolor="black [3213]" strokeweight=".5pt"/>
                <v:line id="Straight Connector 2183" o:spid="_x0000_s316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" strokecolor="black [3213]" strokeweight=".5pt"/>
              </v:group>
              <v:group id="Group 2184" o:spid="_x0000_s3169"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ect id="Rectangle 2185" o:spid="_x0000_s317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" fillcolor="#e30613" stroked="f" strokeweight="2pt"/>
                <v:shape id="Text Box 2186" o:spid="_x0000_s317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2187" o:spid="_x0000_s3172"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" strokecolor="black [3213]" strokeweight=".5pt"/>
              <v:line id="Straight Connector 2188" o:spid="_x0000_s3173"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" strokecolor="black [3213]" strokeweight=".5pt"/>
              <v:line id="Straight Connector 2189" o:spid="_x0000_s3174"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" strokecolor="black [3213]" strokeweight=".5pt"/>
              <v:line id="Straight Connector 2190" o:spid="_x0000_s3175"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36064" behindDoc="0" locked="1" layoutInCell="1" allowOverlap="1" wp14:anchorId="4C6C46BA" wp14:editId="70E22CBA">
              <wp:simplePos x="0" y="0"/>
              <wp:positionH relativeFrom="page">
                <wp:align>center</wp:align>
              </wp:positionH>
              <wp:positionV relativeFrom="page">
                <wp:posOffset>107950</wp:posOffset>
              </wp:positionV>
              <wp:extent cx="14853600" cy="2530800"/>
              <wp:effectExtent l="0" t="0" r="24765" b="3175"/>
              <wp:wrapNone/>
              <wp:docPr id="2191" name="Group 2191"/>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192" name="Picture 219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193" name="Group 2193"/>
                      <wpg:cNvGrpSpPr/>
                      <wpg:grpSpPr>
                        <a:xfrm>
                          <a:off x="261938" y="0"/>
                          <a:ext cx="14335200" cy="216000"/>
                          <a:chOff x="0" y="0"/>
                          <a:chExt cx="14333678" cy="216000"/>
                        </a:xfrm>
                      </wpg:grpSpPr>
                      <wps:wsp>
                        <wps:cNvPr id="2194" name="Text Box 2194"/>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95" name="Text Box 2195"/>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96" name="Text Box 2196"/>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97" name="Text Box 2197"/>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98" name="Text Box 2198"/>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199" name="Group 2199"/>
                      <wpg:cNvGrpSpPr/>
                      <wpg:grpSpPr>
                        <a:xfrm>
                          <a:off x="157163" y="609600"/>
                          <a:ext cx="385200" cy="792000"/>
                          <a:chOff x="0" y="0"/>
                          <a:chExt cx="385350" cy="792000"/>
                        </a:xfrm>
                      </wpg:grpSpPr>
                      <wps:wsp>
                        <wps:cNvPr id="2200" name="Rectangle 220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1" name="Text Box 220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02" name="Group 2202"/>
                      <wpg:cNvGrpSpPr/>
                      <wpg:grpSpPr>
                        <a:xfrm>
                          <a:off x="3000375" y="609600"/>
                          <a:ext cx="270000" cy="792000"/>
                          <a:chOff x="0" y="0"/>
                          <a:chExt cx="271050" cy="792000"/>
                        </a:xfrm>
                      </wpg:grpSpPr>
                      <wps:wsp>
                        <wps:cNvPr id="2203" name="Rectangle 220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4" name="Text Box 220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05" name="Group 2205"/>
                      <wpg:cNvGrpSpPr/>
                      <wpg:grpSpPr>
                        <a:xfrm>
                          <a:off x="5805488" y="609600"/>
                          <a:ext cx="270000" cy="792000"/>
                          <a:chOff x="0" y="0"/>
                          <a:chExt cx="270510" cy="791845"/>
                        </a:xfrm>
                      </wpg:grpSpPr>
                      <wps:wsp>
                        <wps:cNvPr id="2206" name="Rectangle 220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7" name="Text Box 220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08" name="Group 2208"/>
                      <wpg:cNvGrpSpPr/>
                      <wpg:grpSpPr>
                        <a:xfrm>
                          <a:off x="261938" y="23812"/>
                          <a:ext cx="14331600" cy="216000"/>
                          <a:chOff x="0" y="0"/>
                          <a:chExt cx="14333034" cy="216000"/>
                        </a:xfrm>
                      </wpg:grpSpPr>
                      <wps:wsp>
                        <wps:cNvPr id="2209" name="Straight Connector 220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0" name="Straight Connector 2210"/>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1" name="Straight Connector 2211"/>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2" name="Straight Connector 2212"/>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3" name="Straight Connector 2213"/>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4" name="Straight Connector 221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215" name="Group 2215"/>
                      <wpg:cNvGrpSpPr/>
                      <wpg:grpSpPr>
                        <a:xfrm>
                          <a:off x="261938" y="2314575"/>
                          <a:ext cx="14331600" cy="216000"/>
                          <a:chOff x="0" y="0"/>
                          <a:chExt cx="14333034" cy="216000"/>
                        </a:xfrm>
                      </wpg:grpSpPr>
                      <wps:wsp>
                        <wps:cNvPr id="2216" name="Straight Connector 2216"/>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7" name="Straight Connector 2217"/>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8" name="Straight Connector 2218"/>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9" name="Straight Connector 2219"/>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20" name="Straight Connector 2220"/>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21" name="Straight Connector 2221"/>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222" name="Group 2222"/>
                      <wpg:cNvGrpSpPr/>
                      <wpg:grpSpPr>
                        <a:xfrm>
                          <a:off x="11639550" y="609600"/>
                          <a:ext cx="270000" cy="792000"/>
                          <a:chOff x="0" y="0"/>
                          <a:chExt cx="270510" cy="791845"/>
                        </a:xfrm>
                      </wpg:grpSpPr>
                      <wps:wsp>
                        <wps:cNvPr id="2223" name="Rectangle 222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4" name="Text Box 222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225" name="Straight Connector 2225"/>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26" name="Straight Connector 2226"/>
                      <wps:cNvCnPr/>
                      <wps:spPr>
                        <a:xfrm>
                          <a:off x="0"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27" name="Straight Connector 2227"/>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28" name="Straight Connector 2228"/>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C6C46BA" id="Group 2191" o:spid="_x0000_s3176" style="position:absolute;margin-left:0;margin-top:8.5pt;width:1169.55pt;height:199.3pt;z-index:251736064;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">
              <v:shape id="Picture 2192" o:spid="_x0000_s3177"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">
                <v:imagedata r:id="rId2" o:title=""/>
                <v:path arrowok="t"/>
              </v:shape>
              <v:group id="Group 2193" o:spid="_x0000_s3178"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">
                <v:shape id="Text Box 2194" o:spid="_x0000_s3179"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195" o:spid="_x0000_s3180"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196" o:spid="_x0000_s3181"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197" o:spid="_x0000_s3182"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198" o:spid="_x0000_s3183"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199" o:spid="_x0000_s3184"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">
                <v:rect id="Rectangle 2200" o:spid="_x0000_s318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" fillcolor="#e30613" stroked="f" strokeweight="2pt"/>
                <v:shape id="Text Box 2201" o:spid="_x0000_s318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group>
              <v:group id="Group 2202" o:spid="_x0000_s3187"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F/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LXN+EJyPU/AAAA//8DAFBLAQItABQABgAIAAAAIQDb4fbL7gAAAIUBAAATAAAAAAAA&#10;AAAAAAAAAAAAAABbQ29udGVudF9UeXBlc10ueG1sUEsBAi0AFAAGAAgAAAAhAFr0LFu/AAAAFQEA&#10;AAsAAAAAAAAAAAAAAAAAHwEAAF9yZWxzLy5yZWxzUEsBAi0AFAAGAAgAAAAhACSqQX/HAAAA3QAA&#10;AA8AAAAAAAAAAAAAAAAABwIAAGRycy9kb3ducmV2LnhtbFBLBQYAAAAAAwADALcAAAD7AgAAAAA=&#10;">
                <v:rect id="Rectangle 2203" o:spid="_x0000_s318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" fillcolor="#e30613" stroked="f" strokeweight="2pt"/>
                <v:shape id="Text Box 2204" o:spid="_x0000_s318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group>
              <v:group id="Group 2205" o:spid="_x0000_s3190"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">
                <v:rect id="Rectangle 2206" o:spid="_x0000_s319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" fillcolor="#e30613" stroked="f" strokeweight="2pt"/>
                <v:shape id="Text Box 2207" o:spid="_x0000_s319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group>
              <v:group id="Group 2208" o:spid="_x0000_s3193"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">
                <v:line id="Straight Connector 2209" o:spid="_x0000_s319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" strokecolor="black [3213]" strokeweight=".5pt"/>
                <v:line id="Straight Connector 2210" o:spid="_x0000_s3195"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" strokecolor="black [3213]" strokeweight=".5pt"/>
                <v:line id="Straight Connector 2211" o:spid="_x0000_s3196"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" strokecolor="black [3213]" strokeweight=".5pt"/>
                <v:line id="Straight Connector 2212" o:spid="_x0000_s3197"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" strokecolor="black [3213]" strokeweight=".5pt"/>
                <v:line id="Straight Connector 2213" o:spid="_x0000_s3198"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" strokecolor="black [3213]" strokeweight=".5pt"/>
                <v:line id="Straight Connector 2214" o:spid="_x0000_s319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" strokecolor="black [3213]" strokeweight=".5pt"/>
              </v:group>
              <v:group id="Group 2215" o:spid="_x0000_s3200"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">
                <v:line id="Straight Connector 2216" o:spid="_x0000_s320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" strokecolor="black [3213]" strokeweight=".5pt"/>
                <v:line id="Straight Connector 2217" o:spid="_x0000_s3202"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" strokecolor="black [3213]" strokeweight=".5pt"/>
                <v:line id="Straight Connector 2218" o:spid="_x0000_s3203"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" strokecolor="black [3213]" strokeweight=".5pt"/>
                <v:line id="Straight Connector 2219" o:spid="_x0000_s3204"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" strokecolor="black [3213]" strokeweight=".5pt"/>
                <v:line id="Straight Connector 2220" o:spid="_x0000_s3205"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" strokecolor="black [3213]" strokeweight=".5pt"/>
                <v:line id="Straight Connector 2221" o:spid="_x0000_s320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" strokecolor="black [3213]" strokeweight=".5pt"/>
              </v:group>
              <v:group id="Group 2222" o:spid="_x0000_s3207"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">
                <v:rect id="Rectangle 2223" o:spid="_x0000_s320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" fillcolor="#e30613" stroked="f" strokeweight="2pt"/>
                <v:shape id="Text Box 2224" o:spid="_x0000_s320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line id="Straight Connector 2225" o:spid="_x0000_s3210"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" strokecolor="black [3213]" strokeweight=".5pt"/>
              <v:line id="Straight Connector 2226" o:spid="_x0000_s3211" style="position:absolute;visibility:visible;mso-wrap-style:square" from="0,22669" to="208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" strokecolor="black [3213]" strokeweight=".5pt"/>
              <v:line id="Straight Connector 2227" o:spid="_x0000_s3212"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" strokecolor="black [3213]" strokeweight=".5pt"/>
              <v:line id="Straight Connector 2228" o:spid="_x0000_s3213"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" strokecolor="black [3213]" strokeweight=".5pt"/>
              <w10:wrap anchorx="page" anchory="page"/>
              <w10:anchorlock/>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756544" behindDoc="0" locked="1" layoutInCell="1" allowOverlap="1" wp14:anchorId="53CD455F" wp14:editId="04EB4241">
              <wp:simplePos x="0" y="0"/>
              <wp:positionH relativeFrom="page">
                <wp:align>center</wp:align>
              </wp:positionH>
              <wp:positionV relativeFrom="page">
                <wp:posOffset>8028940</wp:posOffset>
              </wp:positionV>
              <wp:extent cx="14850000" cy="2527200"/>
              <wp:effectExtent l="0" t="0" r="28575" b="6985"/>
              <wp:wrapNone/>
              <wp:docPr id="2231" name="Group 2231"/>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2232" name="Group 2232"/>
                      <wpg:cNvGrpSpPr/>
                      <wpg:grpSpPr>
                        <a:xfrm>
                          <a:off x="258183" y="0"/>
                          <a:ext cx="14328877" cy="216000"/>
                          <a:chOff x="-1" y="0"/>
                          <a:chExt cx="14327432" cy="216100"/>
                        </a:xfrm>
                      </wpg:grpSpPr>
                      <wps:wsp>
                        <wps:cNvPr id="2233" name="Text Box 2233"/>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34" name="Text Box 2234"/>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35" name="Text Box 2235"/>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36" name="Text Box 2236"/>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37" name="Text Box 2237"/>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238" name="Group 2238"/>
                      <wpg:cNvGrpSpPr/>
                      <wpg:grpSpPr>
                        <a:xfrm>
                          <a:off x="0" y="21516"/>
                          <a:ext cx="14849959" cy="2507398"/>
                          <a:chOff x="0" y="0"/>
                          <a:chExt cx="14849959" cy="2507398"/>
                        </a:xfrm>
                      </wpg:grpSpPr>
                      <wpg:grpSp>
                        <wpg:cNvPr id="2239" name="Group 2239"/>
                        <wpg:cNvGrpSpPr/>
                        <wpg:grpSpPr>
                          <a:xfrm>
                            <a:off x="161364" y="591670"/>
                            <a:ext cx="385203" cy="792070"/>
                            <a:chOff x="0" y="0"/>
                            <a:chExt cx="385350" cy="792000"/>
                          </a:xfrm>
                        </wpg:grpSpPr>
                        <wps:wsp>
                          <wps:cNvPr id="2240" name="Rectangle 224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1" name="Text Box 224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42" name="Group 2242"/>
                        <wpg:cNvGrpSpPr/>
                        <wpg:grpSpPr>
                          <a:xfrm>
                            <a:off x="3205779" y="591670"/>
                            <a:ext cx="269875" cy="791845"/>
                            <a:chOff x="0" y="0"/>
                            <a:chExt cx="271050" cy="792000"/>
                          </a:xfrm>
                        </wpg:grpSpPr>
                        <wps:wsp>
                          <wps:cNvPr id="2243" name="Rectangle 224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4" name="Text Box 224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45" name="Group 2245"/>
                        <wpg:cNvGrpSpPr/>
                        <wpg:grpSpPr>
                          <a:xfrm>
                            <a:off x="6164132" y="591670"/>
                            <a:ext cx="269875" cy="791845"/>
                            <a:chOff x="0" y="0"/>
                            <a:chExt cx="270510" cy="791845"/>
                          </a:xfrm>
                        </wpg:grpSpPr>
                        <wps:wsp>
                          <wps:cNvPr id="2246" name="Rectangle 224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7" name="Text Box 224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48" name="Group 2248"/>
                        <wpg:cNvGrpSpPr/>
                        <wpg:grpSpPr>
                          <a:xfrm>
                            <a:off x="11854927" y="591670"/>
                            <a:ext cx="269875" cy="791845"/>
                            <a:chOff x="0" y="0"/>
                            <a:chExt cx="270510" cy="791845"/>
                          </a:xfrm>
                        </wpg:grpSpPr>
                        <wps:wsp>
                          <wps:cNvPr id="2249" name="Rectangle 224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0" name="Text Box 225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51" name="Group 2251"/>
                        <wpg:cNvGrpSpPr/>
                        <wpg:grpSpPr>
                          <a:xfrm>
                            <a:off x="0" y="0"/>
                            <a:ext cx="14849959" cy="2507398"/>
                            <a:chOff x="0" y="0"/>
                            <a:chExt cx="14849959" cy="2507398"/>
                          </a:xfrm>
                        </wpg:grpSpPr>
                        <wps:wsp>
                          <wps:cNvPr id="2252" name="Straight Connector 2252"/>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53" name="Straight Connector 2253"/>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54" name="Straight Connector 2254"/>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55" name="Straight Connector 2255"/>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56" name="Straight Connector 2256"/>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57" name="Straight Connector 2257"/>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258" name="Group 2258"/>
                          <wpg:cNvGrpSpPr/>
                          <wpg:grpSpPr>
                            <a:xfrm>
                              <a:off x="258183" y="2291379"/>
                              <a:ext cx="14331708" cy="216019"/>
                              <a:chOff x="0" y="0"/>
                              <a:chExt cx="14333034" cy="216000"/>
                            </a:xfrm>
                          </wpg:grpSpPr>
                          <wps:wsp>
                            <wps:cNvPr id="2259" name="Straight Connector 225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0" name="Straight Connector 2260"/>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1" name="Straight Connector 2261"/>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2" name="Straight Connector 2262"/>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3" name="Straight Connector 2263"/>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4" name="Straight Connector 226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265" name="Straight Connector 2265"/>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6" name="Straight Connector 2266"/>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7" name="Straight Connector 2267"/>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8" name="Straight Connector 2268"/>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269" name="Group 2269"/>
                        <wpg:cNvGrpSpPr/>
                        <wpg:grpSpPr>
                          <a:xfrm>
                            <a:off x="9047181" y="591670"/>
                            <a:ext cx="269875" cy="791845"/>
                            <a:chOff x="0" y="0"/>
                            <a:chExt cx="270510" cy="791845"/>
                          </a:xfrm>
                        </wpg:grpSpPr>
                        <wps:wsp>
                          <wps:cNvPr id="2270" name="Rectangle 227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1" name="Text Box 227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3CD455F" id="Group 2231" o:spid="_x0000_s3214" style="position:absolute;margin-left:0;margin-top:632.2pt;width:1169.3pt;height:199pt;z-index:251756544;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">
              <v:group id="Group 2232" o:spid="_x0000_s3215"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">
                <v:shapetype id="_x0000_t202" coordsize="21600,21600" o:spt="202" path="m,l,21600r21600,l21600,xe">
                  <v:stroke joinstyle="miter"/>
                  <v:path gradientshapeok="t" o:connecttype="rect"/>
                </v:shapetype>
                <v:shape id="Text Box 2233" o:spid="_x0000_s3216"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2234" o:spid="_x0000_s3217"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2235" o:spid="_x0000_s3218"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2236" o:spid="_x0000_s3219"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2237" o:spid="_x0000_s3220"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2238" o:spid="_x0000_s3221"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">
                <v:group id="Group 2239" o:spid="_x0000_s3222"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">
                  <v:rect id="Rectangle 2240" o:spid="_x0000_s322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" fillcolor="#e30613" stroked="f" strokeweight="2pt"/>
                  <v:shape id="Text Box 2241" o:spid="_x0000_s322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2242" o:spid="_x0000_s3225"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">
                  <v:rect id="Rectangle 2243" o:spid="_x0000_s322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" fillcolor="#e30613" stroked="f" strokeweight="2pt"/>
                  <v:shape id="Text Box 2244" o:spid="_x0000_s322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2245" o:spid="_x0000_s3228"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">
                  <v:rect id="Rectangle 2246" o:spid="_x0000_s322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" fillcolor="#e30613" stroked="f" strokeweight="2pt"/>
                  <v:shape id="Text Box 2247" o:spid="_x0000_s323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2248" o:spid="_x0000_s3231"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">
                  <v:rect id="Rectangle 2249" o:spid="_x0000_s323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" fillcolor="#e30613" stroked="f" strokeweight="2pt"/>
                  <v:shape id="Text Box 2250" o:spid="_x0000_s323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2251" o:spid="_x0000_s3234"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">
                  <v:line id="Straight Connector 2252" o:spid="_x0000_s3235"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" strokecolor="black [3213]" strokeweight=".5pt"/>
                  <v:line id="Straight Connector 2253" o:spid="_x0000_s3236"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" strokecolor="black [3213]" strokeweight=".5pt"/>
                  <v:line id="Straight Connector 2254" o:spid="_x0000_s3237"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" strokecolor="black [3213]" strokeweight=".5pt"/>
                  <v:line id="Straight Connector 2255" o:spid="_x0000_s3238"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" strokecolor="black [3213]" strokeweight=".5pt"/>
                  <v:line id="Straight Connector 2256" o:spid="_x0000_s3239"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" strokecolor="black [3213]" strokeweight=".5pt"/>
                  <v:line id="Straight Connector 2257" o:spid="_x0000_s3240"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" strokecolor="black [3213]" strokeweight=".5pt"/>
                  <v:group id="Group 2258" o:spid="_x0000_s3241"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line id="Straight Connector 2259" o:spid="_x0000_s324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" strokecolor="black [3213]" strokeweight=".5pt"/>
                    <v:line id="Straight Connector 2260" o:spid="_x0000_s3243"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" strokecolor="black [3213]" strokeweight=".5pt"/>
                    <v:line id="Straight Connector 2261" o:spid="_x0000_s3244"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" strokecolor="black [3213]" strokeweight=".5pt"/>
                    <v:line id="Straight Connector 2262" o:spid="_x0000_s3245"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" strokecolor="black [3213]" strokeweight=".5pt"/>
                    <v:line id="Straight Connector 2263" o:spid="_x0000_s3246"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" strokecolor="black [3213]" strokeweight=".5pt"/>
                    <v:line id="Straight Connector 2264" o:spid="_x0000_s324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" strokecolor="black [3213]" strokeweight=".5pt"/>
                  </v:group>
                  <v:line id="Straight Connector 2265" o:spid="_x0000_s3248"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" strokecolor="black [3213]" strokeweight=".5pt"/>
                  <v:line id="Straight Connector 2266" o:spid="_x0000_s3249"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" strokecolor="black [3213]" strokeweight=".5pt"/>
                  <v:line id="Straight Connector 2267" o:spid="_x0000_s3250"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" strokecolor="black [3213]" strokeweight=".5pt"/>
                  <v:line id="Straight Connector 2268" o:spid="_x0000_s3251"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" strokecolor="black [3213]" strokeweight=".5pt"/>
                </v:group>
                <v:group id="Group 2269" o:spid="_x0000_s3252"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">
                  <v:rect id="Rectangle 2270" o:spid="_x0000_s325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" fillcolor="#e30613" stroked="f" strokeweight="2pt"/>
                  <v:shape id="Text Box 2271" o:spid="_x0000_s325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55520" behindDoc="0" locked="1" layoutInCell="1" allowOverlap="1" wp14:anchorId="50596AF0" wp14:editId="1168634A">
              <wp:simplePos x="0" y="0"/>
              <wp:positionH relativeFrom="page">
                <wp:align>center</wp:align>
              </wp:positionH>
              <wp:positionV relativeFrom="page">
                <wp:posOffset>5393690</wp:posOffset>
              </wp:positionV>
              <wp:extent cx="14850000" cy="2527200"/>
              <wp:effectExtent l="0" t="0" r="28575" b="6985"/>
              <wp:wrapNone/>
              <wp:docPr id="2272" name="Group 2272"/>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2273" name="Group 2273"/>
                      <wpg:cNvGrpSpPr/>
                      <wpg:grpSpPr>
                        <a:xfrm>
                          <a:off x="258183" y="0"/>
                          <a:ext cx="14328877" cy="216000"/>
                          <a:chOff x="-1" y="0"/>
                          <a:chExt cx="14327432" cy="216100"/>
                        </a:xfrm>
                      </wpg:grpSpPr>
                      <wps:wsp>
                        <wps:cNvPr id="2274" name="Text Box 2274"/>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5" name="Text Box 2275"/>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6" name="Text Box 2276"/>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7" name="Text Box 2277"/>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8" name="Text Box 2278"/>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279" name="Group 2279"/>
                      <wpg:cNvGrpSpPr/>
                      <wpg:grpSpPr>
                        <a:xfrm>
                          <a:off x="0" y="21516"/>
                          <a:ext cx="14849959" cy="2507398"/>
                          <a:chOff x="0" y="0"/>
                          <a:chExt cx="14849959" cy="2507398"/>
                        </a:xfrm>
                      </wpg:grpSpPr>
                      <wpg:grpSp>
                        <wpg:cNvPr id="2280" name="Group 2280"/>
                        <wpg:cNvGrpSpPr/>
                        <wpg:grpSpPr>
                          <a:xfrm>
                            <a:off x="161364" y="591670"/>
                            <a:ext cx="385203" cy="792070"/>
                            <a:chOff x="0" y="0"/>
                            <a:chExt cx="385350" cy="792000"/>
                          </a:xfrm>
                        </wpg:grpSpPr>
                        <wps:wsp>
                          <wps:cNvPr id="2281" name="Rectangle 2281"/>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2" name="Text Box 2282"/>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83" name="Group 2283"/>
                        <wpg:cNvGrpSpPr/>
                        <wpg:grpSpPr>
                          <a:xfrm>
                            <a:off x="3205779" y="591670"/>
                            <a:ext cx="269875" cy="791845"/>
                            <a:chOff x="0" y="0"/>
                            <a:chExt cx="271050" cy="792000"/>
                          </a:xfrm>
                        </wpg:grpSpPr>
                        <wps:wsp>
                          <wps:cNvPr id="2284" name="Rectangle 2284"/>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5" name="Text Box 2285"/>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86" name="Group 2286"/>
                        <wpg:cNvGrpSpPr/>
                        <wpg:grpSpPr>
                          <a:xfrm>
                            <a:off x="6164132" y="591670"/>
                            <a:ext cx="269875" cy="791845"/>
                            <a:chOff x="0" y="0"/>
                            <a:chExt cx="270510" cy="791845"/>
                          </a:xfrm>
                        </wpg:grpSpPr>
                        <wps:wsp>
                          <wps:cNvPr id="2287" name="Rectangle 228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8" name="Text Box 228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89" name="Group 2289"/>
                        <wpg:cNvGrpSpPr/>
                        <wpg:grpSpPr>
                          <a:xfrm>
                            <a:off x="11854927" y="591670"/>
                            <a:ext cx="269875" cy="791845"/>
                            <a:chOff x="0" y="0"/>
                            <a:chExt cx="270510" cy="791845"/>
                          </a:xfrm>
                        </wpg:grpSpPr>
                        <wps:wsp>
                          <wps:cNvPr id="2290" name="Rectangle 229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1" name="Text Box 229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292" name="Group 2292"/>
                        <wpg:cNvGrpSpPr/>
                        <wpg:grpSpPr>
                          <a:xfrm>
                            <a:off x="0" y="0"/>
                            <a:ext cx="14849959" cy="2507398"/>
                            <a:chOff x="0" y="0"/>
                            <a:chExt cx="14849959" cy="2507398"/>
                          </a:xfrm>
                        </wpg:grpSpPr>
                        <wps:wsp>
                          <wps:cNvPr id="2293" name="Straight Connector 2293"/>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4" name="Straight Connector 2294"/>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5" name="Straight Connector 2295"/>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6" name="Straight Connector 2296"/>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7" name="Straight Connector 2297"/>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8" name="Straight Connector 2298"/>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299" name="Group 2299"/>
                          <wpg:cNvGrpSpPr/>
                          <wpg:grpSpPr>
                            <a:xfrm>
                              <a:off x="258183" y="2291379"/>
                              <a:ext cx="14331708" cy="216019"/>
                              <a:chOff x="0" y="0"/>
                              <a:chExt cx="14333034" cy="216000"/>
                            </a:xfrm>
                          </wpg:grpSpPr>
                          <wps:wsp>
                            <wps:cNvPr id="2300" name="Straight Connector 230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1" name="Straight Connector 2301"/>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2" name="Straight Connector 2302"/>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3" name="Straight Connector 2303"/>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4" name="Straight Connector 2304"/>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5" name="Straight Connector 230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306" name="Straight Connector 2306"/>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7" name="Straight Connector 2307"/>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8" name="Straight Connector 2308"/>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9" name="Straight Connector 2309"/>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10" name="Group 2310"/>
                        <wpg:cNvGrpSpPr/>
                        <wpg:grpSpPr>
                          <a:xfrm>
                            <a:off x="9047181" y="591670"/>
                            <a:ext cx="269875" cy="791845"/>
                            <a:chOff x="0" y="0"/>
                            <a:chExt cx="270510" cy="791845"/>
                          </a:xfrm>
                        </wpg:grpSpPr>
                        <wps:wsp>
                          <wps:cNvPr id="2311" name="Rectangle 231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2" name="Text Box 231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0596AF0" id="Group 2272" o:spid="_x0000_s3255" style="position:absolute;margin-left:0;margin-top:424.7pt;width:1169.3pt;height:199pt;z-index:251755520;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">
              <v:group id="Group 2273" o:spid="_x0000_s3256"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">
                <v:shape id="Text Box 2274" o:spid="_x0000_s3257"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2275" o:spid="_x0000_s3258"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2276" o:spid="_x0000_s3259"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2277" o:spid="_x0000_s3260"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2278" o:spid="_x0000_s3261"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2279" o:spid="_x0000_s3262"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">
                <v:group id="Group 2280" o:spid="_x0000_s3263"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">
                  <v:rect id="Rectangle 2281" o:spid="_x0000_s3264"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" fillcolor="#e30613" stroked="f" strokeweight="2pt"/>
                  <v:shape id="Text Box 2282" o:spid="_x0000_s3265"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2283" o:spid="_x0000_s3266"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">
                  <v:rect id="Rectangle 2284" o:spid="_x0000_s3267"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" fillcolor="#e30613" stroked="f" strokeweight="2pt"/>
                  <v:shape id="Text Box 2285" o:spid="_x0000_s3268"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2286" o:spid="_x0000_s3269"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">
                  <v:rect id="Rectangle 2287" o:spid="_x0000_s327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" fillcolor="#e30613" stroked="f" strokeweight="2pt"/>
                  <v:shape id="Text Box 2288" o:spid="_x0000_s327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2289" o:spid="_x0000_s3272"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">
                  <v:rect id="Rectangle 2290" o:spid="_x0000_s327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" fillcolor="#e30613" stroked="f" strokeweight="2pt"/>
                  <v:shape id="Text Box 2291" o:spid="_x0000_s327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2292" o:spid="_x0000_s3275"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">
                  <v:line id="Straight Connector 2293" o:spid="_x0000_s3276"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" strokecolor="black [3213]" strokeweight=".5pt"/>
                  <v:line id="Straight Connector 2294" o:spid="_x0000_s3277"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" strokecolor="black [3213]" strokeweight=".5pt"/>
                  <v:line id="Straight Connector 2295" o:spid="_x0000_s3278"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" strokecolor="black [3213]" strokeweight=".5pt"/>
                  <v:line id="Straight Connector 2296" o:spid="_x0000_s3279"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" strokecolor="black [3213]" strokeweight=".5pt"/>
                  <v:line id="Straight Connector 2297" o:spid="_x0000_s3280"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" strokecolor="black [3213]" strokeweight=".5pt"/>
                  <v:line id="Straight Connector 2298" o:spid="_x0000_s3281"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" strokecolor="black [3213]" strokeweight=".5pt"/>
                  <v:group id="Group 2299" o:spid="_x0000_s3282"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">
                    <v:line id="Straight Connector 2300" o:spid="_x0000_s328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" strokecolor="black [3213]" strokeweight=".5pt"/>
                    <v:line id="Straight Connector 2301" o:spid="_x0000_s3284"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" strokecolor="black [3213]" strokeweight=".5pt"/>
                    <v:line id="Straight Connector 2302" o:spid="_x0000_s3285"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" strokecolor="black [3213]" strokeweight=".5pt"/>
                    <v:line id="Straight Connector 2303" o:spid="_x0000_s3286"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" strokecolor="black [3213]" strokeweight=".5pt"/>
                    <v:line id="Straight Connector 2304" o:spid="_x0000_s3287"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" strokecolor="black [3213]" strokeweight=".5pt"/>
                    <v:line id="Straight Connector 2305" o:spid="_x0000_s328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" strokecolor="black [3213]" strokeweight=".5pt"/>
                  </v:group>
                  <v:line id="Straight Connector 2306" o:spid="_x0000_s3289"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" strokecolor="black [3213]" strokeweight=".5pt"/>
                  <v:line id="Straight Connector 2307" o:spid="_x0000_s3290"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" strokecolor="black [3213]" strokeweight=".5pt"/>
                  <v:line id="Straight Connector 2308" o:spid="_x0000_s3291"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" strokecolor="black [3213]" strokeweight=".5pt"/>
                  <v:line id="Straight Connector 2309" o:spid="_x0000_s3292"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" strokecolor="black [3213]" strokeweight=".5pt"/>
                </v:group>
                <v:group id="Group 2310" o:spid="_x0000_s3293"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">
                  <v:rect id="Rectangle 2311" o:spid="_x0000_s329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" fillcolor="#e30613" stroked="f" strokeweight="2pt"/>
                  <v:shape id="Text Box 2312" o:spid="_x0000_s329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54496" behindDoc="0" locked="1" layoutInCell="1" allowOverlap="1" wp14:anchorId="6CB5C926" wp14:editId="14F2AAA6">
              <wp:simplePos x="0" y="0"/>
              <wp:positionH relativeFrom="page">
                <wp:align>center</wp:align>
              </wp:positionH>
              <wp:positionV relativeFrom="page">
                <wp:posOffset>2754630</wp:posOffset>
              </wp:positionV>
              <wp:extent cx="14850000" cy="2527200"/>
              <wp:effectExtent l="0" t="0" r="28575" b="6985"/>
              <wp:wrapNone/>
              <wp:docPr id="2313" name="Group 2313"/>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2314" name="Group 2314"/>
                      <wpg:cNvGrpSpPr/>
                      <wpg:grpSpPr>
                        <a:xfrm>
                          <a:off x="258183" y="0"/>
                          <a:ext cx="14328877" cy="216000"/>
                          <a:chOff x="-1" y="0"/>
                          <a:chExt cx="14327432" cy="216100"/>
                        </a:xfrm>
                      </wpg:grpSpPr>
                      <wps:wsp>
                        <wps:cNvPr id="2315" name="Text Box 2315"/>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6" name="Text Box 2316"/>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7" name="Text Box 2317"/>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8" name="Text Box 2318"/>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9" name="Text Box 2319"/>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320" name="Group 2320"/>
                      <wpg:cNvGrpSpPr/>
                      <wpg:grpSpPr>
                        <a:xfrm>
                          <a:off x="0" y="21516"/>
                          <a:ext cx="14849959" cy="2507398"/>
                          <a:chOff x="0" y="0"/>
                          <a:chExt cx="14849959" cy="2507398"/>
                        </a:xfrm>
                      </wpg:grpSpPr>
                      <wpg:grpSp>
                        <wpg:cNvPr id="2321" name="Group 2321"/>
                        <wpg:cNvGrpSpPr/>
                        <wpg:grpSpPr>
                          <a:xfrm>
                            <a:off x="161364" y="591670"/>
                            <a:ext cx="385203" cy="792070"/>
                            <a:chOff x="0" y="0"/>
                            <a:chExt cx="385350" cy="792000"/>
                          </a:xfrm>
                        </wpg:grpSpPr>
                        <wps:wsp>
                          <wps:cNvPr id="2322" name="Rectangle 232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3" name="Text Box 232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24" name="Group 2324"/>
                        <wpg:cNvGrpSpPr/>
                        <wpg:grpSpPr>
                          <a:xfrm>
                            <a:off x="3205779" y="591670"/>
                            <a:ext cx="269875" cy="791845"/>
                            <a:chOff x="0" y="0"/>
                            <a:chExt cx="271050" cy="792000"/>
                          </a:xfrm>
                        </wpg:grpSpPr>
                        <wps:wsp>
                          <wps:cNvPr id="2325" name="Rectangle 232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6" name="Text Box 232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27" name="Group 2327"/>
                        <wpg:cNvGrpSpPr/>
                        <wpg:grpSpPr>
                          <a:xfrm>
                            <a:off x="6164132" y="591670"/>
                            <a:ext cx="269875" cy="791845"/>
                            <a:chOff x="0" y="0"/>
                            <a:chExt cx="270510" cy="791845"/>
                          </a:xfrm>
                        </wpg:grpSpPr>
                        <wps:wsp>
                          <wps:cNvPr id="2328" name="Rectangle 232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9" name="Text Box 232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30" name="Group 2330"/>
                        <wpg:cNvGrpSpPr/>
                        <wpg:grpSpPr>
                          <a:xfrm>
                            <a:off x="11854927" y="591670"/>
                            <a:ext cx="269875" cy="791845"/>
                            <a:chOff x="0" y="0"/>
                            <a:chExt cx="270510" cy="791845"/>
                          </a:xfrm>
                        </wpg:grpSpPr>
                        <wps:wsp>
                          <wps:cNvPr id="2331" name="Rectangle 233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2" name="Text Box 233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33" name="Group 2333"/>
                        <wpg:cNvGrpSpPr/>
                        <wpg:grpSpPr>
                          <a:xfrm>
                            <a:off x="0" y="0"/>
                            <a:ext cx="14849959" cy="2507398"/>
                            <a:chOff x="0" y="0"/>
                            <a:chExt cx="14849959" cy="2507398"/>
                          </a:xfrm>
                        </wpg:grpSpPr>
                        <wps:wsp>
                          <wps:cNvPr id="2334" name="Straight Connector 2334"/>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5" name="Straight Connector 2335"/>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6" name="Straight Connector 2336"/>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7" name="Straight Connector 2337"/>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8" name="Straight Connector 2338"/>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9" name="Straight Connector 2339"/>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340" name="Group 2340"/>
                          <wpg:cNvGrpSpPr/>
                          <wpg:grpSpPr>
                            <a:xfrm>
                              <a:off x="258183" y="2291379"/>
                              <a:ext cx="14331708" cy="216019"/>
                              <a:chOff x="0" y="0"/>
                              <a:chExt cx="14333034" cy="216000"/>
                            </a:xfrm>
                          </wpg:grpSpPr>
                          <wps:wsp>
                            <wps:cNvPr id="2341" name="Straight Connector 234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2" name="Straight Connector 2342"/>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3" name="Straight Connector 2343"/>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4" name="Straight Connector 2344"/>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5" name="Straight Connector 2345"/>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6" name="Straight Connector 234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347" name="Straight Connector 2347"/>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8" name="Straight Connector 2348"/>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49" name="Straight Connector 2349"/>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50" name="Straight Connector 2350"/>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51" name="Group 2351"/>
                        <wpg:cNvGrpSpPr/>
                        <wpg:grpSpPr>
                          <a:xfrm>
                            <a:off x="9047181" y="591670"/>
                            <a:ext cx="269875" cy="791845"/>
                            <a:chOff x="0" y="0"/>
                            <a:chExt cx="270510" cy="791845"/>
                          </a:xfrm>
                        </wpg:grpSpPr>
                        <wps:wsp>
                          <wps:cNvPr id="2352" name="Rectangle 235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3" name="Text Box 235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CB5C926" id="Group 2313" o:spid="_x0000_s3296" style="position:absolute;margin-left:0;margin-top:216.9pt;width:1169.3pt;height:199pt;z-index:251754496;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">
              <v:group id="Group 2314" o:spid="_x0000_s3297"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">
                <v:shape id="Text Box 2315" o:spid="_x0000_s3298"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2316" o:spid="_x0000_s3299"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2317" o:spid="_x0000_s3300"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2318" o:spid="_x0000_s3301"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2319" o:spid="_x0000_s3302"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2320" o:spid="_x0000_s3303"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">
                <v:group id="Group 2321" o:spid="_x0000_s3304"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">
                  <v:rect id="Rectangle 2322" o:spid="_x0000_s330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" fillcolor="#e30613" stroked="f" strokeweight="2pt"/>
                  <v:shape id="Text Box 2323" o:spid="_x0000_s330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2324" o:spid="_x0000_s3307"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">
                  <v:rect id="Rectangle 2325" o:spid="_x0000_s330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" fillcolor="#e30613" stroked="f" strokeweight="2pt"/>
                  <v:shape id="Text Box 2326" o:spid="_x0000_s330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2327" o:spid="_x0000_s3310"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">
                  <v:rect id="Rectangle 2328" o:spid="_x0000_s331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" fillcolor="#e30613" stroked="f" strokeweight="2pt"/>
                  <v:shape id="Text Box 2329" o:spid="_x0000_s331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2330" o:spid="_x0000_s3313"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">
                  <v:rect id="Rectangle 2331" o:spid="_x0000_s331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" fillcolor="#e30613" stroked="f" strokeweight="2pt"/>
                  <v:shape id="Text Box 2332" o:spid="_x0000_s331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2333" o:spid="_x0000_s3316"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">
                  <v:line id="Straight Connector 2334" o:spid="_x0000_s3317"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" strokecolor="black [3213]" strokeweight=".5pt"/>
                  <v:line id="Straight Connector 2335" o:spid="_x0000_s3318"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" strokecolor="black [3213]" strokeweight=".5pt"/>
                  <v:line id="Straight Connector 2336" o:spid="_x0000_s3319"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" strokecolor="black [3213]" strokeweight=".5pt"/>
                  <v:line id="Straight Connector 2337" o:spid="_x0000_s3320"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" strokecolor="black [3213]" strokeweight=".5pt"/>
                  <v:line id="Straight Connector 2338" o:spid="_x0000_s3321"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" strokecolor="black [3213]" strokeweight=".5pt"/>
                  <v:line id="Straight Connector 2339" o:spid="_x0000_s3322"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" strokecolor="black [3213]" strokeweight=".5pt"/>
                  <v:group id="Group 2340" o:spid="_x0000_s3323"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">
                    <v:line id="Straight Connector 2341" o:spid="_x0000_s332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" strokecolor="black [3213]" strokeweight=".5pt"/>
                    <v:line id="Straight Connector 2342" o:spid="_x0000_s3325"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" strokecolor="black [3213]" strokeweight=".5pt"/>
                    <v:line id="Straight Connector 2343" o:spid="_x0000_s3326"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" strokecolor="black [3213]" strokeweight=".5pt"/>
                    <v:line id="Straight Connector 2344" o:spid="_x0000_s3327"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" strokecolor="black [3213]" strokeweight=".5pt"/>
                    <v:line id="Straight Connector 2345" o:spid="_x0000_s3328"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" strokecolor="black [3213]" strokeweight=".5pt"/>
                    <v:line id="Straight Connector 2346" o:spid="_x0000_s332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" strokecolor="black [3213]" strokeweight=".5pt"/>
                  </v:group>
                  <v:line id="Straight Connector 2347" o:spid="_x0000_s3330"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" strokecolor="black [3213]" strokeweight=".5pt"/>
                  <v:line id="Straight Connector 2348" o:spid="_x0000_s3331"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" strokecolor="black [3213]" strokeweight=".5pt"/>
                  <v:line id="Straight Connector 2349" o:spid="_x0000_s3332"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" strokecolor="black [3213]" strokeweight=".5pt"/>
                  <v:line id="Straight Connector 2350" o:spid="_x0000_s3333"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" strokecolor="black [3213]" strokeweight=".5pt"/>
                </v:group>
                <v:group id="Group 2351" o:spid="_x0000_s3334"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v+I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yTNIb/N+EJyM0fAAAA//8DAFBLAQItABQABgAIAAAAIQDb4fbL7gAAAIUBAAATAAAAAAAA&#10;AAAAAAAAAAAAAABbQ29udGVudF9UeXBlc10ueG1sUEsBAi0AFAAGAAgAAAAhAFr0LFu/AAAAFQEA&#10;AAsAAAAAAAAAAAAAAAAAHwEAAF9yZWxzLy5yZWxzUEsBAi0AFAAGAAgAAAAhALEq/4jHAAAA3QAA&#10;AA8AAAAAAAAAAAAAAAAABwIAAGRycy9kb3ducmV2LnhtbFBLBQYAAAAAAwADALcAAAD7AgAAAAA=&#10;">
                  <v:rect id="Rectangle 2352" o:spid="_x0000_s333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" fillcolor="#e30613" stroked="f" strokeweight="2pt"/>
                  <v:shape id="Text Box 2353" o:spid="_x0000_s333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53472" behindDoc="0" locked="1" layoutInCell="1" allowOverlap="1" wp14:anchorId="3C894EBD" wp14:editId="7A9E777B">
              <wp:simplePos x="0" y="0"/>
              <wp:positionH relativeFrom="page">
                <wp:align>center</wp:align>
              </wp:positionH>
              <wp:positionV relativeFrom="page">
                <wp:posOffset>107950</wp:posOffset>
              </wp:positionV>
              <wp:extent cx="14850000" cy="2527200"/>
              <wp:effectExtent l="0" t="0" r="28575" b="6985"/>
              <wp:wrapNone/>
              <wp:docPr id="2354" name="Group 2354"/>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2355" name="Group 2355"/>
                      <wpg:cNvGrpSpPr/>
                      <wpg:grpSpPr>
                        <a:xfrm>
                          <a:off x="258183" y="0"/>
                          <a:ext cx="14328877" cy="216000"/>
                          <a:chOff x="-1" y="0"/>
                          <a:chExt cx="14327432" cy="216100"/>
                        </a:xfrm>
                      </wpg:grpSpPr>
                      <wps:wsp>
                        <wps:cNvPr id="2356" name="Text Box 2356"/>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7" name="Text Box 2357"/>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8" name="Text Box 2358"/>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9" name="Text Box 2359"/>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0" name="Text Box 2360"/>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361" name="Group 2361"/>
                      <wpg:cNvGrpSpPr/>
                      <wpg:grpSpPr>
                        <a:xfrm>
                          <a:off x="0" y="21516"/>
                          <a:ext cx="14849959" cy="2507398"/>
                          <a:chOff x="0" y="0"/>
                          <a:chExt cx="14849959" cy="2507398"/>
                        </a:xfrm>
                      </wpg:grpSpPr>
                      <wpg:grpSp>
                        <wpg:cNvPr id="2362" name="Group 2362"/>
                        <wpg:cNvGrpSpPr/>
                        <wpg:grpSpPr>
                          <a:xfrm>
                            <a:off x="161364" y="591670"/>
                            <a:ext cx="385203" cy="792070"/>
                            <a:chOff x="0" y="0"/>
                            <a:chExt cx="385350" cy="792000"/>
                          </a:xfrm>
                        </wpg:grpSpPr>
                        <wps:wsp>
                          <wps:cNvPr id="2363" name="Rectangle 2363"/>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4" name="Text Box 2364"/>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65" name="Group 2365"/>
                        <wpg:cNvGrpSpPr/>
                        <wpg:grpSpPr>
                          <a:xfrm>
                            <a:off x="3205779" y="591670"/>
                            <a:ext cx="269875" cy="791845"/>
                            <a:chOff x="0" y="0"/>
                            <a:chExt cx="271050" cy="792000"/>
                          </a:xfrm>
                        </wpg:grpSpPr>
                        <wps:wsp>
                          <wps:cNvPr id="2366" name="Rectangle 2366"/>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7" name="Text Box 2367"/>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68" name="Group 2368"/>
                        <wpg:cNvGrpSpPr/>
                        <wpg:grpSpPr>
                          <a:xfrm>
                            <a:off x="6164132" y="591670"/>
                            <a:ext cx="269875" cy="791845"/>
                            <a:chOff x="0" y="0"/>
                            <a:chExt cx="270510" cy="791845"/>
                          </a:xfrm>
                        </wpg:grpSpPr>
                        <wps:wsp>
                          <wps:cNvPr id="2369" name="Rectangle 236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0" name="Text Box 237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71" name="Group 2371"/>
                        <wpg:cNvGrpSpPr/>
                        <wpg:grpSpPr>
                          <a:xfrm>
                            <a:off x="11854927" y="591670"/>
                            <a:ext cx="269875" cy="791845"/>
                            <a:chOff x="0" y="0"/>
                            <a:chExt cx="270510" cy="791845"/>
                          </a:xfrm>
                        </wpg:grpSpPr>
                        <wps:wsp>
                          <wps:cNvPr id="2372" name="Rectangle 237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3" name="Text Box 237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374" name="Group 2374"/>
                        <wpg:cNvGrpSpPr/>
                        <wpg:grpSpPr>
                          <a:xfrm>
                            <a:off x="0" y="0"/>
                            <a:ext cx="14849959" cy="2507398"/>
                            <a:chOff x="0" y="0"/>
                            <a:chExt cx="14849959" cy="2507398"/>
                          </a:xfrm>
                        </wpg:grpSpPr>
                        <wps:wsp>
                          <wps:cNvPr id="2375" name="Straight Connector 2375"/>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76" name="Straight Connector 2376"/>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77" name="Straight Connector 2377"/>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78" name="Straight Connector 2378"/>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79" name="Straight Connector 2379"/>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0" name="Straight Connector 2380"/>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381" name="Group 2381"/>
                          <wpg:cNvGrpSpPr/>
                          <wpg:grpSpPr>
                            <a:xfrm>
                              <a:off x="258183" y="2291379"/>
                              <a:ext cx="14331708" cy="216019"/>
                              <a:chOff x="0" y="0"/>
                              <a:chExt cx="14333034" cy="216000"/>
                            </a:xfrm>
                          </wpg:grpSpPr>
                          <wps:wsp>
                            <wps:cNvPr id="2382" name="Straight Connector 238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3" name="Straight Connector 2383"/>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4" name="Straight Connector 2384"/>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5" name="Straight Connector 2385"/>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6" name="Straight Connector 2386"/>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7" name="Straight Connector 238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388" name="Straight Connector 2388"/>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89" name="Straight Connector 2389"/>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0" name="Straight Connector 2390"/>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91" name="Straight Connector 2391"/>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92" name="Group 2392"/>
                        <wpg:cNvGrpSpPr/>
                        <wpg:grpSpPr>
                          <a:xfrm>
                            <a:off x="9047181" y="591670"/>
                            <a:ext cx="269875" cy="791845"/>
                            <a:chOff x="0" y="0"/>
                            <a:chExt cx="270510" cy="791845"/>
                          </a:xfrm>
                        </wpg:grpSpPr>
                        <wps:wsp>
                          <wps:cNvPr id="2393" name="Rectangle 239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4" name="Text Box 239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070BA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C894EBD" id="Group 2354" o:spid="_x0000_s3337" style="position:absolute;margin-left:0;margin-top:8.5pt;width:1169.3pt;height:199pt;z-index:251753472;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">
              <v:group id="Group 2355" o:spid="_x0000_s3338"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">
                <v:shape id="Text Box 2356" o:spid="_x0000_s3339"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" filled="f" stroked="f" strokeweight=".5pt">
                  <v:textbox inset="0,0,0,0">
                    <w:txbxContent>
                      <w:p w:rsidR="00CB6F75" w:rsidRPr="006D23CE" w:rsidRDefault="00CB6F75" w:rsidP="0035617D">
                        <w:pPr>
                          <w:jc w:val="center"/>
                          <w:rPr>
                            <w:lang w:val="en-US"/>
                          </w:rPr>
                        </w:pPr>
                        <w:r>
                          <w:rPr>
                            <w:lang w:val="en-US"/>
                          </w:rPr>
                          <w:t>PAGINA 1</w:t>
                        </w:r>
                      </w:p>
                    </w:txbxContent>
                  </v:textbox>
                </v:shape>
                <v:shape id="Text Box 2357" o:spid="_x0000_s3340"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" filled="f" stroked="f" strokeweight=".5pt">
                  <v:textbox inset="0,0,0,0">
                    <w:txbxContent>
                      <w:p w:rsidR="00CB6F75" w:rsidRPr="006D23CE" w:rsidRDefault="00CB6F75" w:rsidP="0035617D">
                        <w:pPr>
                          <w:jc w:val="center"/>
                          <w:rPr>
                            <w:lang w:val="en-US"/>
                          </w:rPr>
                        </w:pPr>
                        <w:r>
                          <w:rPr>
                            <w:lang w:val="en-US"/>
                          </w:rPr>
                          <w:t>PAGINA 2</w:t>
                        </w:r>
                      </w:p>
                    </w:txbxContent>
                  </v:textbox>
                </v:shape>
                <v:shape id="Text Box 2358" o:spid="_x0000_s3341"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3</w:t>
                        </w:r>
                      </w:p>
                    </w:txbxContent>
                  </v:textbox>
                </v:shape>
                <v:shape id="Text Box 2359" o:spid="_x0000_s3342"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" filled="f" stroked="f" strokeweight=".5pt">
                  <v:textbox inset="0,0,0,0">
                    <w:txbxContent>
                      <w:p w:rsidR="00CB6F75" w:rsidRPr="006D23CE" w:rsidRDefault="00CB6F75" w:rsidP="0035617D">
                        <w:pPr>
                          <w:jc w:val="center"/>
                          <w:rPr>
                            <w:lang w:val="en-US"/>
                          </w:rPr>
                        </w:pPr>
                        <w:r>
                          <w:rPr>
                            <w:lang w:val="en-US"/>
                          </w:rPr>
                          <w:t>PAGINA 4</w:t>
                        </w:r>
                      </w:p>
                    </w:txbxContent>
                  </v:textbox>
                </v:shape>
                <v:shape id="Text Box 2360" o:spid="_x0000_s3343"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5</w:t>
                        </w:r>
                      </w:p>
                    </w:txbxContent>
                  </v:textbox>
                </v:shape>
              </v:group>
              <v:group id="Group 2361" o:spid="_x0000_s3344"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">
                <v:group id="Group 2362" o:spid="_x0000_s3345"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">
                  <v:rect id="Rectangle 2363" o:spid="_x0000_s3346"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" fillcolor="#e30613" stroked="f" strokeweight="2pt"/>
                  <v:shape id="Text Box 2364" o:spid="_x0000_s3347"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iIntro</w:t>
                          </w:r>
                        </w:p>
                      </w:txbxContent>
                    </v:textbox>
                  </v:shape>
                </v:group>
                <v:group id="Group 2365" o:spid="_x0000_s3348"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">
                  <v:rect id="Rectangle 2366" o:spid="_x0000_s3349"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" fillcolor="#e30613" stroked="f" strokeweight="2pt"/>
                  <v:shape id="Text Box 2367" o:spid="_x0000_s3350"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1</w:t>
                          </w:r>
                        </w:p>
                      </w:txbxContent>
                    </v:textbox>
                  </v:shape>
                </v:group>
                <v:group id="Group 2368" o:spid="_x0000_s3351"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">
                  <v:rect id="Rectangle 2369" o:spid="_x0000_s335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" fillcolor="#e30613" stroked="f" strokeweight="2pt"/>
                  <v:shape id="Text Box 2370" o:spid="_x0000_s335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2</w:t>
                          </w:r>
                        </w:p>
                      </w:txbxContent>
                    </v:textbox>
                  </v:shape>
                </v:group>
                <v:group id="Group 2371" o:spid="_x0000_s3354"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">
                  <v:rect id="Rectangle 2372" o:spid="_x0000_s335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" fillcolor="#e30613" stroked="f" strokeweight="2pt"/>
                  <v:shape id="Text Box 2373" o:spid="_x0000_s335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Stap 4</w:t>
                          </w:r>
                        </w:p>
                      </w:txbxContent>
                    </v:textbox>
                  </v:shape>
                </v:group>
                <v:group id="Group 2374" o:spid="_x0000_s3357"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">
                  <v:line id="Straight Connector 2375" o:spid="_x0000_s3358"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" strokecolor="black [3213]" strokeweight=".5pt"/>
                  <v:line id="Straight Connector 2376" o:spid="_x0000_s3359"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" strokecolor="black [3213]" strokeweight=".5pt"/>
                  <v:line id="Straight Connector 2377" o:spid="_x0000_s3360"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" strokecolor="black [3213]" strokeweight=".5pt"/>
                  <v:line id="Straight Connector 2378" o:spid="_x0000_s3361"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" strokecolor="black [3213]" strokeweight=".5pt"/>
                  <v:line id="Straight Connector 2379" o:spid="_x0000_s3362"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" strokecolor="black [3213]" strokeweight=".5pt"/>
                  <v:line id="Straight Connector 2380" o:spid="_x0000_s3363"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" strokecolor="black [3213]" strokeweight=".5pt"/>
                  <v:group id="Group 2381" o:spid="_x0000_s3364"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">
                    <v:line id="Straight Connector 2382" o:spid="_x0000_s336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" strokecolor="black [3213]" strokeweight=".5pt"/>
                    <v:line id="Straight Connector 2383" o:spid="_x0000_s3366"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" strokecolor="black [3213]" strokeweight=".5pt"/>
                    <v:line id="Straight Connector 2384" o:spid="_x0000_s3367"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" strokecolor="black [3213]" strokeweight=".5pt"/>
                    <v:line id="Straight Connector 2385" o:spid="_x0000_s3368"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" strokecolor="black [3213]" strokeweight=".5pt"/>
                    <v:line id="Straight Connector 2386" o:spid="_x0000_s3369"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" strokecolor="black [3213]" strokeweight=".5pt"/>
                    <v:line id="Straight Connector 2387" o:spid="_x0000_s337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" strokecolor="black [3213]" strokeweight=".5pt"/>
                  </v:group>
                  <v:line id="Straight Connector 2388" o:spid="_x0000_s3371"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" strokecolor="black [3213]" strokeweight=".5pt"/>
                  <v:line id="Straight Connector 2389" o:spid="_x0000_s3372"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" strokecolor="black [3213]" strokeweight=".5pt"/>
                  <v:line id="Straight Connector 2390" o:spid="_x0000_s3373"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" strokecolor="black [3213]" strokeweight=".5pt"/>
                  <v:line id="Straight Connector 2391" o:spid="_x0000_s3374"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" strokecolor="black [3213]" strokeweight=".5pt"/>
                </v:group>
                <v:group id="Group 2392" o:spid="_x0000_s3375"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">
                  <v:rect id="Rectangle 2393" o:spid="_x0000_s337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" fillcolor="#e30613" stroked="f" strokeweight="2pt"/>
                  <v:shape id="Text Box 2394" o:spid="_x0000_s337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" filled="f" stroked="f" strokeweight=".5pt">
                    <v:textbox style="layout-flow:vertical;mso-layout-flow-alt:bottom-to-top" inset="0,0,0,0">
                      <w:txbxContent>
                        <w:p w:rsidR="00CB6F75" w:rsidRPr="00573771" w:rsidRDefault="00CB6F75" w:rsidP="00070BA3">
                          <w:pPr>
                            <w:pStyle w:val="Stappen"/>
                          </w:pPr>
                          <w:r w:rsidRPr="00573771">
                            <w:t xml:space="preserve">Stap </w:t>
                          </w:r>
                          <w:r>
                            <w:t>3</w:t>
                          </w:r>
                        </w:p>
                      </w:txbxContent>
                    </v:textbox>
                  </v:shape>
                </v:group>
              </v:group>
              <w10:wrap anchorx="page" anchory="page"/>
              <w10:anchorlock/>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752448" behindDoc="0" locked="1" layoutInCell="1" allowOverlap="1" wp14:anchorId="6EB513E1" wp14:editId="33C88385">
              <wp:simplePos x="0" y="0"/>
              <wp:positionH relativeFrom="page">
                <wp:align>center</wp:align>
              </wp:positionH>
              <wp:positionV relativeFrom="page">
                <wp:posOffset>8027969</wp:posOffset>
              </wp:positionV>
              <wp:extent cx="14853600" cy="2530800"/>
              <wp:effectExtent l="0" t="0" r="24765" b="3175"/>
              <wp:wrapNone/>
              <wp:docPr id="2395" name="Group 2395"/>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396" name="Picture 239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397" name="Group 2397"/>
                      <wpg:cNvGrpSpPr/>
                      <wpg:grpSpPr>
                        <a:xfrm>
                          <a:off x="261938" y="0"/>
                          <a:ext cx="14335200" cy="216000"/>
                          <a:chOff x="0" y="0"/>
                          <a:chExt cx="14333678" cy="216000"/>
                        </a:xfrm>
                      </wpg:grpSpPr>
                      <wps:wsp>
                        <wps:cNvPr id="2398" name="Text Box 2398"/>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99" name="Text Box 2399"/>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0" name="Text Box 2400"/>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1" name="Text Box 2401"/>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2" name="Text Box 2402"/>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403" name="Group 2403"/>
                      <wpg:cNvGrpSpPr/>
                      <wpg:grpSpPr>
                        <a:xfrm>
                          <a:off x="157163" y="609600"/>
                          <a:ext cx="385200" cy="792000"/>
                          <a:chOff x="0" y="0"/>
                          <a:chExt cx="385350" cy="792000"/>
                        </a:xfrm>
                      </wpg:grpSpPr>
                      <wps:wsp>
                        <wps:cNvPr id="2404" name="Rectangle 240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5" name="Text Box 240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06" name="Group 2406"/>
                      <wpg:cNvGrpSpPr/>
                      <wpg:grpSpPr>
                        <a:xfrm>
                          <a:off x="3000375" y="609600"/>
                          <a:ext cx="270000" cy="792000"/>
                          <a:chOff x="0" y="0"/>
                          <a:chExt cx="271050" cy="792000"/>
                        </a:xfrm>
                      </wpg:grpSpPr>
                      <wps:wsp>
                        <wps:cNvPr id="2407" name="Rectangle 240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8" name="Text Box 240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09" name="Group 2409"/>
                      <wpg:cNvGrpSpPr/>
                      <wpg:grpSpPr>
                        <a:xfrm>
                          <a:off x="5805488" y="609600"/>
                          <a:ext cx="270000" cy="792000"/>
                          <a:chOff x="0" y="0"/>
                          <a:chExt cx="270510" cy="791845"/>
                        </a:xfrm>
                      </wpg:grpSpPr>
                      <wps:wsp>
                        <wps:cNvPr id="2410" name="Rectangle 241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1" name="Text Box 241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12" name="Group 2412"/>
                      <wpg:cNvGrpSpPr/>
                      <wpg:grpSpPr>
                        <a:xfrm>
                          <a:off x="261938" y="23812"/>
                          <a:ext cx="14331600" cy="216000"/>
                          <a:chOff x="0" y="0"/>
                          <a:chExt cx="14333034" cy="216000"/>
                        </a:xfrm>
                      </wpg:grpSpPr>
                      <wps:wsp>
                        <wps:cNvPr id="2413" name="Straight Connector 241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4" name="Straight Connector 2414"/>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5" name="Straight Connector 2415"/>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6" name="Straight Connector 2416"/>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7" name="Straight Connector 2417"/>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18" name="Straight Connector 241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19" name="Group 2419"/>
                      <wpg:cNvGrpSpPr/>
                      <wpg:grpSpPr>
                        <a:xfrm>
                          <a:off x="261938" y="2314575"/>
                          <a:ext cx="14331600" cy="216000"/>
                          <a:chOff x="0" y="0"/>
                          <a:chExt cx="14333034" cy="216000"/>
                        </a:xfrm>
                      </wpg:grpSpPr>
                      <wps:wsp>
                        <wps:cNvPr id="2420" name="Straight Connector 242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1" name="Straight Connector 2421"/>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2" name="Straight Connector 2422"/>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3" name="Straight Connector 2423"/>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4" name="Straight Connector 2424"/>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5" name="Straight Connector 242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26" name="Group 2426"/>
                      <wpg:cNvGrpSpPr/>
                      <wpg:grpSpPr>
                        <a:xfrm>
                          <a:off x="11639550" y="609600"/>
                          <a:ext cx="270000" cy="792000"/>
                          <a:chOff x="0" y="0"/>
                          <a:chExt cx="270510" cy="791845"/>
                        </a:xfrm>
                      </wpg:grpSpPr>
                      <wps:wsp>
                        <wps:cNvPr id="2427" name="Rectangle 242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8" name="Text Box 242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C72D5D">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429" name="Straight Connector 2429"/>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0" name="Straight Connector 2430"/>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1" name="Straight Connector 2431"/>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2" name="Straight Connector 2432"/>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B513E1" id="Group 2395" o:spid="_x0000_s3378" style="position:absolute;margin-left:0;margin-top:632.1pt;width:1169.55pt;height:199.3pt;z-index:251752448;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96" o:spid="_x0000_s3379"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">
                <v:imagedata r:id="rId2" o:title=""/>
                <v:path arrowok="t"/>
              </v:shape>
              <v:group id="Group 2397" o:spid="_x0000_s3380"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">
                <v:shapetype id="_x0000_t202" coordsize="21600,21600" o:spt="202" path="m,l,21600r21600,l21600,xe">
                  <v:stroke joinstyle="miter"/>
                  <v:path gradientshapeok="t" o:connecttype="rect"/>
                </v:shapetype>
                <v:shape id="Text Box 2398" o:spid="_x0000_s3381"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399" o:spid="_x0000_s3382"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400" o:spid="_x0000_s3383"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401" o:spid="_x0000_s3384"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402" o:spid="_x0000_s3385"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403" o:spid="_x0000_s3386"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">
                <v:rect id="Rectangle 2404" o:spid="_x0000_s338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" fillcolor="#e30613" stroked="f" strokeweight="2pt"/>
                <v:shape id="Text Box 2405" o:spid="_x0000_s338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" filled="f" stroked="f" strokeweight=".5pt">
                  <v:textbox style="layout-flow:vertical;mso-layout-flow-alt:bottom-to-top" inset="0,0,0,0">
                    <w:txbxContent>
                      <w:p w:rsidR="00CB6F75" w:rsidRPr="00573771" w:rsidRDefault="00CB6F75" w:rsidP="00C72D5D">
                        <w:pPr>
                          <w:pStyle w:val="Stappen"/>
                        </w:pPr>
                        <w:r w:rsidRPr="00573771">
                          <w:t>Stap 5</w:t>
                        </w:r>
                      </w:p>
                    </w:txbxContent>
                  </v:textbox>
                </v:shape>
              </v:group>
              <v:group id="Group 2406" o:spid="_x0000_s3389"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">
                <v:rect id="Rectangle 2407" o:spid="_x0000_s339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" fillcolor="#e30613" stroked="f" strokeweight="2pt"/>
                <v:shape id="Text Box 2408" o:spid="_x0000_s339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6</w:t>
                        </w:r>
                      </w:p>
                    </w:txbxContent>
                  </v:textbox>
                </v:shape>
              </v:group>
              <v:group id="Group 2409" o:spid="_x0000_s3392"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H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yN3uH5JjwBuf4DAAD//wMAUEsBAi0AFAAGAAgAAAAhANvh9svuAAAAhQEAABMAAAAAAAAA&#10;AAAAAAAAAAAAAFtDb250ZW50X1R5cGVzXS54bWxQSwECLQAUAAYACAAAACEAWvQsW78AAAAVAQAA&#10;CwAAAAAAAAAAAAAAAAAfAQAAX3JlbHMvLnJlbHNQSwECLQAUAAYACAAAACEAnEUR9sYAAADdAAAA&#10;DwAAAAAAAAAAAAAAAAAHAgAAZHJzL2Rvd25yZXYueG1sUEsFBgAAAAADAAMAtwAAAPoCAAAAAA==&#10;">
                <v:rect id="Rectangle 2410" o:spid="_x0000_s339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" fillcolor="#e30613" stroked="f" strokeweight="2pt"/>
                <v:shape id="Text Box 2411" o:spid="_x0000_s339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" filled="f" stroked="f" strokeweight=".5pt">
                  <v:textbox style="layout-flow:vertical;mso-layout-flow-alt:bottom-to-top" inset="0,0,0,0">
                    <w:txbxContent>
                      <w:p w:rsidR="00CB6F75" w:rsidRPr="00573771" w:rsidRDefault="00CB6F75" w:rsidP="00C72D5D">
                        <w:pPr>
                          <w:pStyle w:val="Stappen"/>
                        </w:pPr>
                        <w:r w:rsidRPr="00573771">
                          <w:t>Stap 7</w:t>
                        </w:r>
                      </w:p>
                    </w:txbxContent>
                  </v:textbox>
                </v:shape>
              </v:group>
              <v:group id="Group 2412" o:spid="_x0000_s3395"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">
                <v:line id="Straight Connector 2413" o:spid="_x0000_s339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" strokecolor="black [3213]" strokeweight=".5pt"/>
                <v:line id="Straight Connector 2414" o:spid="_x0000_s3397"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" strokecolor="black [3213]" strokeweight=".5pt"/>
                <v:line id="Straight Connector 2415" o:spid="_x0000_s3398"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" strokecolor="black [3213]" strokeweight=".5pt"/>
                <v:line id="Straight Connector 2416" o:spid="_x0000_s3399"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" strokecolor="black [3213]" strokeweight=".5pt"/>
                <v:line id="Straight Connector 2417" o:spid="_x0000_s3400"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" strokecolor="black [3213]" strokeweight=".5pt"/>
                <v:line id="Straight Connector 2418" o:spid="_x0000_s340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" strokecolor="black [3213]" strokeweight=".5pt"/>
              </v:group>
              <v:group id="Group 2419" o:spid="_x0000_s3402"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Icr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yN3+H5JjwBuf4DAAD//wMAUEsBAi0AFAAGAAgAAAAhANvh9svuAAAAhQEAABMAAAAAAAAA&#10;AAAAAAAAAAAAAFtDb250ZW50X1R5cGVzXS54bWxQSwECLQAUAAYACAAAACEAWvQsW78AAAAVAQAA&#10;CwAAAAAAAAAAAAAAAAAfAQAAX3JlbHMvLnJlbHNQSwECLQAUAAYACAAAACEAGZyHK8YAAADdAAAA&#10;DwAAAAAAAAAAAAAAAAAHAgAAZHJzL2Rvd25yZXYueG1sUEsFBgAAAAADAAMAtwAAAPoCAAAAAA==&#10;">
                <v:line id="Straight Connector 2420" o:spid="_x0000_s340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" strokecolor="black [3213]" strokeweight=".5pt"/>
                <v:line id="Straight Connector 2421" o:spid="_x0000_s3404"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" strokecolor="black [3213]" strokeweight=".5pt"/>
                <v:line id="Straight Connector 2422" o:spid="_x0000_s3405"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" strokecolor="black [3213]" strokeweight=".5pt"/>
                <v:line id="Straight Connector 2423" o:spid="_x0000_s3406"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" strokecolor="black [3213]" strokeweight=".5pt"/>
                <v:line id="Straight Connector 2424" o:spid="_x0000_s3407"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" strokecolor="black [3213]" strokeweight=".5pt"/>
                <v:line id="Straight Connector 2425" o:spid="_x0000_s340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" strokecolor="black [3213]" strokeweight=".5pt"/>
              </v:group>
              <v:group id="Group 2426" o:spid="_x0000_s3409"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k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SKTzfhCcgl38AAAD//wMAUEsBAi0AFAAGAAgAAAAhANvh9svuAAAAhQEAABMAAAAAAAAA&#10;AAAAAAAAAAAAAFtDb250ZW50X1R5cGVzXS54bWxQSwECLQAUAAYACAAAACEAWvQsW78AAAAVAQAA&#10;CwAAAAAAAAAAAAAAAAAfAQAAX3JlbHMvLnJlbHNQSwECLQAUAAYACAAAACEApm/Z5MYAAADdAAAA&#10;DwAAAAAAAAAAAAAAAAAHAgAAZHJzL2Rvd25yZXYueG1sUEsFBgAAAAADAAMAtwAAAPoCAAAAAA==&#10;">
                <v:rect id="Rectangle 2427" o:spid="_x0000_s341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" fillcolor="#e30613" stroked="f" strokeweight="2pt"/>
                <v:shape id="Text Box 2428" o:spid="_x0000_s341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" filled="f" stroked="f" strokeweight=".5pt">
                  <v:textbox style="layout-flow:vertical;mso-layout-flow-alt:bottom-to-top" inset="0,0,0,0">
                    <w:txbxContent>
                      <w:p w:rsidR="00CB6F75" w:rsidRPr="00B64FD2" w:rsidRDefault="00CB6F75" w:rsidP="00C72D5D">
                        <w:pPr>
                          <w:pStyle w:val="Stappen"/>
                        </w:pPr>
                        <w:r w:rsidRPr="00B64FD2">
                          <w:t>Stappenplan</w:t>
                        </w:r>
                      </w:p>
                    </w:txbxContent>
                  </v:textbox>
                </v:shape>
              </v:group>
              <v:line id="Straight Connector 2429" o:spid="_x0000_s3412"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" strokecolor="black [3213]" strokeweight=".5pt"/>
              <v:line id="Straight Connector 2430" o:spid="_x0000_s3413"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" strokecolor="black [3213]" strokeweight=".5pt"/>
              <v:line id="Straight Connector 2431" o:spid="_x0000_s3414"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" strokecolor="black [3213]" strokeweight=".5pt"/>
              <v:line id="Straight Connector 2432" o:spid="_x0000_s3415"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51424" behindDoc="0" locked="1" layoutInCell="1" allowOverlap="1" wp14:anchorId="2E6A44A2" wp14:editId="3DD7C0FC">
              <wp:simplePos x="0" y="0"/>
              <wp:positionH relativeFrom="page">
                <wp:align>center</wp:align>
              </wp:positionH>
              <wp:positionV relativeFrom="page">
                <wp:posOffset>5393727</wp:posOffset>
              </wp:positionV>
              <wp:extent cx="14853600" cy="2530800"/>
              <wp:effectExtent l="0" t="0" r="24765" b="3175"/>
              <wp:wrapNone/>
              <wp:docPr id="2433" name="Group 2433"/>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434" name="Picture 243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435" name="Group 2435"/>
                      <wpg:cNvGrpSpPr/>
                      <wpg:grpSpPr>
                        <a:xfrm>
                          <a:off x="261938" y="0"/>
                          <a:ext cx="14335200" cy="216000"/>
                          <a:chOff x="0" y="0"/>
                          <a:chExt cx="14333678" cy="216000"/>
                        </a:xfrm>
                      </wpg:grpSpPr>
                      <wps:wsp>
                        <wps:cNvPr id="2436" name="Text Box 2436"/>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7" name="Text Box 2437"/>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8" name="Text Box 2438"/>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9" name="Text Box 2439"/>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40" name="Text Box 2440"/>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441" name="Group 2441"/>
                      <wpg:cNvGrpSpPr/>
                      <wpg:grpSpPr>
                        <a:xfrm>
                          <a:off x="157163" y="609600"/>
                          <a:ext cx="385200" cy="792000"/>
                          <a:chOff x="0" y="0"/>
                          <a:chExt cx="385350" cy="792000"/>
                        </a:xfrm>
                      </wpg:grpSpPr>
                      <wps:wsp>
                        <wps:cNvPr id="2442" name="Rectangle 244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3" name="Text Box 244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44" name="Group 2444"/>
                      <wpg:cNvGrpSpPr/>
                      <wpg:grpSpPr>
                        <a:xfrm>
                          <a:off x="3000375" y="609600"/>
                          <a:ext cx="270000" cy="792000"/>
                          <a:chOff x="0" y="0"/>
                          <a:chExt cx="271050" cy="792000"/>
                        </a:xfrm>
                      </wpg:grpSpPr>
                      <wps:wsp>
                        <wps:cNvPr id="2445" name="Rectangle 244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6" name="Text Box 244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47" name="Group 2447"/>
                      <wpg:cNvGrpSpPr/>
                      <wpg:grpSpPr>
                        <a:xfrm>
                          <a:off x="5805488" y="609600"/>
                          <a:ext cx="270000" cy="792000"/>
                          <a:chOff x="0" y="0"/>
                          <a:chExt cx="270510" cy="791845"/>
                        </a:xfrm>
                      </wpg:grpSpPr>
                      <wps:wsp>
                        <wps:cNvPr id="2448" name="Rectangle 244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9" name="Text Box 244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50" name="Group 2450"/>
                      <wpg:cNvGrpSpPr/>
                      <wpg:grpSpPr>
                        <a:xfrm>
                          <a:off x="261938" y="23812"/>
                          <a:ext cx="14331600" cy="216000"/>
                          <a:chOff x="0" y="0"/>
                          <a:chExt cx="14333034" cy="216000"/>
                        </a:xfrm>
                      </wpg:grpSpPr>
                      <wps:wsp>
                        <wps:cNvPr id="2451" name="Straight Connector 245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52" name="Straight Connector 2452"/>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53" name="Straight Connector 2453"/>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54" name="Straight Connector 2454"/>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55" name="Straight Connector 2455"/>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56" name="Straight Connector 245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57" name="Group 2457"/>
                      <wpg:cNvGrpSpPr/>
                      <wpg:grpSpPr>
                        <a:xfrm>
                          <a:off x="261938" y="2314575"/>
                          <a:ext cx="14331600" cy="216000"/>
                          <a:chOff x="0" y="0"/>
                          <a:chExt cx="14333034" cy="216000"/>
                        </a:xfrm>
                      </wpg:grpSpPr>
                      <wps:wsp>
                        <wps:cNvPr id="2458" name="Straight Connector 2458"/>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59" name="Straight Connector 2459"/>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60" name="Straight Connector 2460"/>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61" name="Straight Connector 2461"/>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62" name="Straight Connector 2462"/>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63" name="Straight Connector 2463"/>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64" name="Group 2464"/>
                      <wpg:cNvGrpSpPr/>
                      <wpg:grpSpPr>
                        <a:xfrm>
                          <a:off x="11639550" y="609600"/>
                          <a:ext cx="270000" cy="792000"/>
                          <a:chOff x="0" y="0"/>
                          <a:chExt cx="270510" cy="791845"/>
                        </a:xfrm>
                      </wpg:grpSpPr>
                      <wps:wsp>
                        <wps:cNvPr id="2465" name="Rectangle 246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6" name="Text Box 246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467" name="Straight Connector 2467"/>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68" name="Straight Connector 2468"/>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69" name="Straight Connector 2469"/>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70" name="Straight Connector 2470"/>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6A44A2" id="Group 2433" o:spid="_x0000_s3416" style="position:absolute;margin-left:0;margin-top:424.7pt;width:1169.55pt;height:199.3pt;z-index:251751424;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">
              <v:shape id="Picture 2434" o:spid="_x0000_s3417"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">
                <v:imagedata r:id="rId2" o:title=""/>
                <v:path arrowok="t"/>
              </v:shape>
              <v:group id="Group 2435" o:spid="_x0000_s3418"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NFO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geTeD1JjwBuXgCAAD//wMAUEsBAi0AFAAGAAgAAAAhANvh9svuAAAAhQEAABMAAAAAAAAA&#10;AAAAAAAAAAAAAFtDb250ZW50X1R5cGVzXS54bWxQSwECLQAUAAYACAAAACEAWvQsW78AAAAVAQAA&#10;CwAAAAAAAAAAAAAAAAAfAQAAX3JlbHMvLnJlbHNQSwECLQAUAAYACAAAACEA02TRTsYAAADdAAAA&#10;DwAAAAAAAAAAAAAAAAAHAgAAZHJzL2Rvd25yZXYueG1sUEsFBgAAAAADAAMAtwAAAPoCAAAAAA==&#10;">
                <v:shape id="Text Box 2436" o:spid="_x0000_s3419"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437" o:spid="_x0000_s3420"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438" o:spid="_x0000_s3421"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439" o:spid="_x0000_s3422"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440" o:spid="_x0000_s3423"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441" o:spid="_x0000_s3424"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">
                <v:rect id="Rectangle 2442" o:spid="_x0000_s342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" fillcolor="#e30613" stroked="f" strokeweight="2pt"/>
                <v:shape id="Text Box 2443" o:spid="_x0000_s342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2444" o:spid="_x0000_s3427"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">
                <v:rect id="Rectangle 2445" o:spid="_x0000_s342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" fillcolor="#e30613" stroked="f" strokeweight="2pt"/>
                <v:shape id="Text Box 2446" o:spid="_x0000_s342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2447" o:spid="_x0000_s3430"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">
                <v:rect id="Rectangle 2448" o:spid="_x0000_s343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" fillcolor="#e30613" stroked="f" strokeweight="2pt"/>
                <v:shape id="Text Box 2449" o:spid="_x0000_s343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2450" o:spid="_x0000_s3433"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">
                <v:line id="Straight Connector 2451" o:spid="_x0000_s343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" strokecolor="black [3213]" strokeweight=".5pt"/>
                <v:line id="Straight Connector 2452" o:spid="_x0000_s3435"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" strokecolor="black [3213]" strokeweight=".5pt"/>
                <v:line id="Straight Connector 2453" o:spid="_x0000_s3436"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" strokecolor="black [3213]" strokeweight=".5pt"/>
                <v:line id="Straight Connector 2454" o:spid="_x0000_s3437"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" strokecolor="black [3213]" strokeweight=".5pt"/>
                <v:line id="Straight Connector 2455" o:spid="_x0000_s3438"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" strokecolor="black [3213]" strokeweight=".5pt"/>
                <v:line id="Straight Connector 2456" o:spid="_x0000_s343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" strokecolor="black [3213]" strokeweight=".5pt"/>
              </v:group>
              <v:group id="Group 2457" o:spid="_x0000_s3440"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">
                <v:line id="Straight Connector 2458" o:spid="_x0000_s344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" strokecolor="black [3213]" strokeweight=".5pt"/>
                <v:line id="Straight Connector 2459" o:spid="_x0000_s3442"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" strokecolor="black [3213]" strokeweight=".5pt"/>
                <v:line id="Straight Connector 2460" o:spid="_x0000_s3443"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" strokecolor="black [3213]" strokeweight=".5pt"/>
                <v:line id="Straight Connector 2461" o:spid="_x0000_s3444"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" strokecolor="black [3213]" strokeweight=".5pt"/>
                <v:line id="Straight Connector 2462" o:spid="_x0000_s3445"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" strokecolor="black [3213]" strokeweight=".5pt"/>
                <v:line id="Straight Connector 2463" o:spid="_x0000_s344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" strokecolor="black [3213]" strokeweight=".5pt"/>
              </v:group>
              <v:group id="Group 2464" o:spid="_x0000_s3447"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">
                <v:rect id="Rectangle 2465" o:spid="_x0000_s344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" fillcolor="#e30613" stroked="f" strokeweight="2pt"/>
                <v:shape id="Text Box 2466" o:spid="_x0000_s344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2467" o:spid="_x0000_s3450"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" strokecolor="black [3213]" strokeweight=".5pt"/>
              <v:line id="Straight Connector 2468" o:spid="_x0000_s3451"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" strokecolor="black [3213]" strokeweight=".5pt"/>
              <v:line id="Straight Connector 2469" o:spid="_x0000_s3452"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" strokecolor="black [3213]" strokeweight=".5pt"/>
              <v:line id="Straight Connector 2470" o:spid="_x0000_s3453"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50400" behindDoc="0" locked="1" layoutInCell="1" allowOverlap="1" wp14:anchorId="19135DFD" wp14:editId="17096F9B">
              <wp:simplePos x="0" y="0"/>
              <wp:positionH relativeFrom="page">
                <wp:align>center</wp:align>
              </wp:positionH>
              <wp:positionV relativeFrom="page">
                <wp:posOffset>2754630</wp:posOffset>
              </wp:positionV>
              <wp:extent cx="14853600" cy="2530800"/>
              <wp:effectExtent l="0" t="0" r="24765" b="3175"/>
              <wp:wrapNone/>
              <wp:docPr id="2471" name="Group 2471"/>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472" name="Picture 247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473" name="Group 2473"/>
                      <wpg:cNvGrpSpPr/>
                      <wpg:grpSpPr>
                        <a:xfrm>
                          <a:off x="261938" y="0"/>
                          <a:ext cx="14335200" cy="216000"/>
                          <a:chOff x="0" y="0"/>
                          <a:chExt cx="14333678" cy="216000"/>
                        </a:xfrm>
                      </wpg:grpSpPr>
                      <wps:wsp>
                        <wps:cNvPr id="2474" name="Text Box 2474"/>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5" name="Text Box 2475"/>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6" name="Text Box 2476"/>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7" name="Text Box 2477"/>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8" name="Text Box 2478"/>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479" name="Group 2479"/>
                      <wpg:cNvGrpSpPr/>
                      <wpg:grpSpPr>
                        <a:xfrm>
                          <a:off x="157163" y="609600"/>
                          <a:ext cx="385200" cy="792000"/>
                          <a:chOff x="0" y="0"/>
                          <a:chExt cx="385350" cy="792000"/>
                        </a:xfrm>
                      </wpg:grpSpPr>
                      <wps:wsp>
                        <wps:cNvPr id="2480" name="Rectangle 248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1" name="Text Box 248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82" name="Group 2482"/>
                      <wpg:cNvGrpSpPr/>
                      <wpg:grpSpPr>
                        <a:xfrm>
                          <a:off x="3000375" y="609600"/>
                          <a:ext cx="270000" cy="792000"/>
                          <a:chOff x="0" y="0"/>
                          <a:chExt cx="271050" cy="792000"/>
                        </a:xfrm>
                      </wpg:grpSpPr>
                      <wps:wsp>
                        <wps:cNvPr id="2483" name="Rectangle 248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4" name="Text Box 248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85" name="Group 2485"/>
                      <wpg:cNvGrpSpPr/>
                      <wpg:grpSpPr>
                        <a:xfrm>
                          <a:off x="5805488" y="609600"/>
                          <a:ext cx="270000" cy="792000"/>
                          <a:chOff x="0" y="0"/>
                          <a:chExt cx="270510" cy="791845"/>
                        </a:xfrm>
                      </wpg:grpSpPr>
                      <wps:wsp>
                        <wps:cNvPr id="2486" name="Rectangle 248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7" name="Text Box 248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488" name="Group 2488"/>
                      <wpg:cNvGrpSpPr/>
                      <wpg:grpSpPr>
                        <a:xfrm>
                          <a:off x="261938" y="23812"/>
                          <a:ext cx="14331600" cy="216000"/>
                          <a:chOff x="0" y="0"/>
                          <a:chExt cx="14333034" cy="216000"/>
                        </a:xfrm>
                      </wpg:grpSpPr>
                      <wps:wsp>
                        <wps:cNvPr id="2489" name="Straight Connector 248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0" name="Straight Connector 2490"/>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1" name="Straight Connector 2491"/>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2" name="Straight Connector 2492"/>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3" name="Straight Connector 2493"/>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4" name="Straight Connector 249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95" name="Group 2495"/>
                      <wpg:cNvGrpSpPr/>
                      <wpg:grpSpPr>
                        <a:xfrm>
                          <a:off x="261938" y="2314575"/>
                          <a:ext cx="14331600" cy="216000"/>
                          <a:chOff x="0" y="0"/>
                          <a:chExt cx="14333034" cy="216000"/>
                        </a:xfrm>
                      </wpg:grpSpPr>
                      <wps:wsp>
                        <wps:cNvPr id="2496" name="Straight Connector 2496"/>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7" name="Straight Connector 2497"/>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8" name="Straight Connector 2498"/>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9" name="Straight Connector 2499"/>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0" name="Straight Connector 2500"/>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1" name="Straight Connector 2501"/>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02" name="Group 2502"/>
                      <wpg:cNvGrpSpPr/>
                      <wpg:grpSpPr>
                        <a:xfrm>
                          <a:off x="11639550" y="609600"/>
                          <a:ext cx="270000" cy="792000"/>
                          <a:chOff x="0" y="0"/>
                          <a:chExt cx="270510" cy="791845"/>
                        </a:xfrm>
                      </wpg:grpSpPr>
                      <wps:wsp>
                        <wps:cNvPr id="2503" name="Rectangle 250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4" name="Text Box 250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505" name="Straight Connector 2505"/>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6" name="Straight Connector 2506"/>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7" name="Straight Connector 2507"/>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8" name="Straight Connector 2508"/>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135DFD" id="Group 2471" o:spid="_x0000_s3454" style="position:absolute;margin-left:0;margin-top:216.9pt;width:1169.55pt;height:199.3pt;z-index:25175040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">
              <v:shape id="Picture 2472" o:spid="_x0000_s3455"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">
                <v:imagedata r:id="rId2" o:title=""/>
                <v:path arrowok="t"/>
              </v:shape>
              <v:group id="Group 2473" o:spid="_x0000_s3456"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">
                <v:shape id="Text Box 2474" o:spid="_x0000_s3457"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475" o:spid="_x0000_s3458"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476" o:spid="_x0000_s3459"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477" o:spid="_x0000_s3460"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478" o:spid="_x0000_s3461"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479" o:spid="_x0000_s3462"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">
                <v:rect id="Rectangle 2480" o:spid="_x0000_s346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" fillcolor="#e30613" stroked="f" strokeweight="2pt"/>
                <v:shape id="Text Box 2481" o:spid="_x0000_s346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2482" o:spid="_x0000_s3465"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">
                <v:rect id="Rectangle 2483" o:spid="_x0000_s346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" fillcolor="#e30613" stroked="f" strokeweight="2pt"/>
                <v:shape id="Text Box 2484" o:spid="_x0000_s346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2485" o:spid="_x0000_s3468"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">
                <v:rect id="Rectangle 2486" o:spid="_x0000_s346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" fillcolor="#e30613" stroked="f" strokeweight="2pt"/>
                <v:shape id="Text Box 2487" o:spid="_x0000_s347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2488" o:spid="_x0000_s3471"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">
                <v:line id="Straight Connector 2489" o:spid="_x0000_s347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" strokecolor="black [3213]" strokeweight=".5pt"/>
                <v:line id="Straight Connector 2490" o:spid="_x0000_s3473"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" strokecolor="black [3213]" strokeweight=".5pt"/>
                <v:line id="Straight Connector 2491" o:spid="_x0000_s3474"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" strokecolor="black [3213]" strokeweight=".5pt"/>
                <v:line id="Straight Connector 2492" o:spid="_x0000_s3475"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" strokecolor="black [3213]" strokeweight=".5pt"/>
                <v:line id="Straight Connector 2493" o:spid="_x0000_s3476"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" strokecolor="black [3213]" strokeweight=".5pt"/>
                <v:line id="Straight Connector 2494" o:spid="_x0000_s347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" strokecolor="black [3213]" strokeweight=".5pt"/>
              </v:group>
              <v:group id="Group 2495" o:spid="_x0000_s3478"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">
                <v:line id="Straight Connector 2496" o:spid="_x0000_s347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" strokecolor="black [3213]" strokeweight=".5pt"/>
                <v:line id="Straight Connector 2497" o:spid="_x0000_s3480"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" strokecolor="black [3213]" strokeweight=".5pt"/>
                <v:line id="Straight Connector 2498" o:spid="_x0000_s3481"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" strokecolor="black [3213]" strokeweight=".5pt"/>
                <v:line id="Straight Connector 2499" o:spid="_x0000_s3482"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" strokecolor="black [3213]" strokeweight=".5pt"/>
                <v:line id="Straight Connector 2500" o:spid="_x0000_s3483"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" strokecolor="black [3213]" strokeweight=".5pt"/>
                <v:line id="Straight Connector 2501" o:spid="_x0000_s348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" strokecolor="black [3213]" strokeweight=".5pt"/>
              </v:group>
              <v:group id="Group 2502" o:spid="_x0000_s3485"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">
                <v:rect id="Rectangle 2503" o:spid="_x0000_s348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" fillcolor="#e30613" stroked="f" strokeweight="2pt"/>
                <v:shape id="Text Box 2504" o:spid="_x0000_s348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2505" o:spid="_x0000_s3488"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" strokecolor="black [3213]" strokeweight=".5pt"/>
              <v:line id="Straight Connector 2506" o:spid="_x0000_s3489"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" strokecolor="black [3213]" strokeweight=".5pt"/>
              <v:line id="Straight Connector 2507" o:spid="_x0000_s3490"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" strokecolor="black [3213]" strokeweight=".5pt"/>
              <v:line id="Straight Connector 2508" o:spid="_x0000_s3491"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747328" behindDoc="0" locked="1" layoutInCell="1" allowOverlap="1" wp14:anchorId="600B45BA" wp14:editId="2B7EE828">
              <wp:simplePos x="0" y="0"/>
              <wp:positionH relativeFrom="page">
                <wp:align>center</wp:align>
              </wp:positionH>
              <wp:positionV relativeFrom="page">
                <wp:posOffset>107950</wp:posOffset>
              </wp:positionV>
              <wp:extent cx="14853600" cy="2530800"/>
              <wp:effectExtent l="0" t="0" r="24765" b="3175"/>
              <wp:wrapNone/>
              <wp:docPr id="2509" name="Group 2509"/>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2510" name="Picture 251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2511" name="Group 2511"/>
                      <wpg:cNvGrpSpPr/>
                      <wpg:grpSpPr>
                        <a:xfrm>
                          <a:off x="261938" y="0"/>
                          <a:ext cx="14335200" cy="216000"/>
                          <a:chOff x="0" y="0"/>
                          <a:chExt cx="14333678" cy="216000"/>
                        </a:xfrm>
                      </wpg:grpSpPr>
                      <wps:wsp>
                        <wps:cNvPr id="2512" name="Text Box 2512"/>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13" name="Text Box 2513"/>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14" name="Text Box 2514"/>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15" name="Text Box 2515"/>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16" name="Text Box 2516"/>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517" name="Group 2517"/>
                      <wpg:cNvGrpSpPr/>
                      <wpg:grpSpPr>
                        <a:xfrm>
                          <a:off x="157163" y="609600"/>
                          <a:ext cx="385200" cy="792000"/>
                          <a:chOff x="0" y="0"/>
                          <a:chExt cx="385350" cy="792000"/>
                        </a:xfrm>
                      </wpg:grpSpPr>
                      <wps:wsp>
                        <wps:cNvPr id="2518" name="Rectangle 251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9" name="Text Box 251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520" name="Group 2520"/>
                      <wpg:cNvGrpSpPr/>
                      <wpg:grpSpPr>
                        <a:xfrm>
                          <a:off x="3000375" y="609600"/>
                          <a:ext cx="270000" cy="792000"/>
                          <a:chOff x="0" y="0"/>
                          <a:chExt cx="271050" cy="792000"/>
                        </a:xfrm>
                      </wpg:grpSpPr>
                      <wps:wsp>
                        <wps:cNvPr id="2521" name="Rectangle 252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2" name="Text Box 252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523" name="Group 2523"/>
                      <wpg:cNvGrpSpPr/>
                      <wpg:grpSpPr>
                        <a:xfrm>
                          <a:off x="5805488" y="609600"/>
                          <a:ext cx="270000" cy="792000"/>
                          <a:chOff x="0" y="0"/>
                          <a:chExt cx="270510" cy="791845"/>
                        </a:xfrm>
                      </wpg:grpSpPr>
                      <wps:wsp>
                        <wps:cNvPr id="2524" name="Rectangle 252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5" name="Text Box 252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2526" name="Group 2526"/>
                      <wpg:cNvGrpSpPr/>
                      <wpg:grpSpPr>
                        <a:xfrm>
                          <a:off x="261938" y="23812"/>
                          <a:ext cx="14331600" cy="216000"/>
                          <a:chOff x="0" y="0"/>
                          <a:chExt cx="14333034" cy="216000"/>
                        </a:xfrm>
                      </wpg:grpSpPr>
                      <wps:wsp>
                        <wps:cNvPr id="2527" name="Straight Connector 2527"/>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8" name="Straight Connector 2528"/>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9" name="Straight Connector 2529"/>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0" name="Straight Connector 2530"/>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1" name="Straight Connector 2531"/>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2" name="Straight Connector 2532"/>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33" name="Group 2533"/>
                      <wpg:cNvGrpSpPr/>
                      <wpg:grpSpPr>
                        <a:xfrm>
                          <a:off x="261938" y="2314575"/>
                          <a:ext cx="14331600" cy="216000"/>
                          <a:chOff x="0" y="0"/>
                          <a:chExt cx="14333034" cy="216000"/>
                        </a:xfrm>
                      </wpg:grpSpPr>
                      <wps:wsp>
                        <wps:cNvPr id="2534" name="Straight Connector 253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5" name="Straight Connector 2535"/>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6" name="Straight Connector 2536"/>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7" name="Straight Connector 2537"/>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8" name="Straight Connector 2538"/>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9" name="Straight Connector 253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40" name="Group 2540"/>
                      <wpg:cNvGrpSpPr/>
                      <wpg:grpSpPr>
                        <a:xfrm>
                          <a:off x="11639550" y="609600"/>
                          <a:ext cx="270000" cy="792000"/>
                          <a:chOff x="0" y="0"/>
                          <a:chExt cx="270510" cy="791845"/>
                        </a:xfrm>
                      </wpg:grpSpPr>
                      <wps:wsp>
                        <wps:cNvPr id="2541" name="Rectangle 254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2" name="Text Box 254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2543" name="Straight Connector 2543"/>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44" name="Straight Connector 2544"/>
                      <wps:cNvCnPr/>
                      <wps:spPr>
                        <a:xfrm>
                          <a:off x="0"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45" name="Straight Connector 2545"/>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46" name="Straight Connector 2546"/>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0B45BA" id="Group 2509" o:spid="_x0000_s3492" style="position:absolute;margin-left:0;margin-top:8.5pt;width:1169.55pt;height:199.3pt;z-index:251747328;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">
              <v:shape id="Picture 2510" o:spid="_x0000_s3493"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">
                <v:imagedata r:id="rId2" o:title=""/>
                <v:path arrowok="t"/>
              </v:shape>
              <v:group id="Group 2511" o:spid="_x0000_s3494"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">
                <v:shape id="Text Box 2512" o:spid="_x0000_s3495"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513" o:spid="_x0000_s3496"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514" o:spid="_x0000_s3497"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515" o:spid="_x0000_s3498"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516" o:spid="_x0000_s3499"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2517" o:spid="_x0000_s3500"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">
                <v:rect id="Rectangle 2518" o:spid="_x0000_s350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" fillcolor="#e30613" stroked="f" strokeweight="2pt"/>
                <v:shape id="Text Box 2519" o:spid="_x0000_s350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group>
              <v:group id="Group 2520" o:spid="_x0000_s3503"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">
                <v:rect id="Rectangle 2521" o:spid="_x0000_s350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" fillcolor="#e30613" stroked="f" strokeweight="2pt"/>
                <v:shape id="Text Box 2522" o:spid="_x0000_s350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group>
              <v:group id="Group 2523" o:spid="_x0000_s3506"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">
                <v:rect id="Rectangle 2524" o:spid="_x0000_s350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" fillcolor="#e30613" stroked="f" strokeweight="2pt"/>
                <v:shape id="Text Box 2525" o:spid="_x0000_s350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group>
              <v:group id="Group 2526" o:spid="_x0000_s3509"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">
                <v:line id="Straight Connector 2527" o:spid="_x0000_s351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" strokecolor="black [3213]" strokeweight=".5pt"/>
                <v:line id="Straight Connector 2528" o:spid="_x0000_s3511"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" strokecolor="black [3213]" strokeweight=".5pt"/>
                <v:line id="Straight Connector 2529" o:spid="_x0000_s3512"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" strokecolor="black [3213]" strokeweight=".5pt"/>
                <v:line id="Straight Connector 2530" o:spid="_x0000_s3513"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" strokecolor="black [3213]" strokeweight=".5pt"/>
                <v:line id="Straight Connector 2531" o:spid="_x0000_s3514"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" strokecolor="black [3213]" strokeweight=".5pt"/>
                <v:line id="Straight Connector 2532" o:spid="_x0000_s351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" strokecolor="black [3213]" strokeweight=".5pt"/>
              </v:group>
              <v:group id="Group 2533" o:spid="_x0000_s3516"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">
                <v:line id="Straight Connector 2534" o:spid="_x0000_s351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" strokecolor="black [3213]" strokeweight=".5pt"/>
                <v:line id="Straight Connector 2535" o:spid="_x0000_s3518"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" strokecolor="black [3213]" strokeweight=".5pt"/>
                <v:line id="Straight Connector 2536" o:spid="_x0000_s3519"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" strokecolor="black [3213]" strokeweight=".5pt"/>
                <v:line id="Straight Connector 2537" o:spid="_x0000_s3520"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" strokecolor="black [3213]" strokeweight=".5pt"/>
                <v:line id="Straight Connector 2538" o:spid="_x0000_s3521"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" strokecolor="black [3213]" strokeweight=".5pt"/>
                <v:line id="Straight Connector 2539" o:spid="_x0000_s352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" strokecolor="black [3213]" strokeweight=".5pt"/>
              </v:group>
              <v:group id="Group 2540" o:spid="_x0000_s3523"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">
                <v:rect id="Rectangle 2541" o:spid="_x0000_s352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" fillcolor="#e30613" stroked="f" strokeweight="2pt"/>
                <v:shape id="Text Box 2542" o:spid="_x0000_s352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line id="Straight Connector 2543" o:spid="_x0000_s3526"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" strokecolor="black [3213]" strokeweight=".5pt"/>
              <v:line id="Straight Connector 2544" o:spid="_x0000_s3527" style="position:absolute;visibility:visible;mso-wrap-style:square" from="0,22669" to="208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" strokecolor="black [3213]" strokeweight=".5pt"/>
              <v:line id="Straight Connector 2545" o:spid="_x0000_s3528"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" strokecolor="black [3213]" strokeweight=".5pt"/>
              <v:line id="Straight Connector 2546" o:spid="_x0000_s3529"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" strokecolor="black [3213]" strokeweight=".5pt"/>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rsidP="00E41222">
    <w:pPr>
      <w:pStyle w:val="Koptekst"/>
      <w:rPr>
        <w:noProof/>
        <w:lang w:eastAsia="nl-NL"/>
      </w:rPr>
    </w:pPr>
    <w:r>
      <w:rPr>
        <w:noProof/>
        <w:lang w:eastAsia="nl-NL"/>
      </w:rPr>
      <mc:AlternateContent>
        <mc:Choice Requires="wpg">
          <w:drawing>
            <wp:anchor distT="0" distB="0" distL="114300" distR="114300" simplePos="0" relativeHeight="251582459" behindDoc="0" locked="1" layoutInCell="1" allowOverlap="1">
              <wp:simplePos x="0" y="0"/>
              <wp:positionH relativeFrom="page">
                <wp:posOffset>109538</wp:posOffset>
              </wp:positionH>
              <wp:positionV relativeFrom="page">
                <wp:posOffset>109537</wp:posOffset>
              </wp:positionV>
              <wp:extent cx="14907600" cy="2556001"/>
              <wp:effectExtent l="0" t="0" r="8890" b="15875"/>
              <wp:wrapNone/>
              <wp:docPr id="2549" name="Rij1"/>
              <wp:cNvGraphicFramePr/>
              <a:graphic xmlns:a="http://schemas.openxmlformats.org/drawingml/2006/main">
                <a:graphicData uri="http://schemas.microsoft.com/office/word/2010/wordprocessingGroup">
                  <wpg:wgp>
                    <wpg:cNvGrpSpPr/>
                    <wpg:grpSpPr>
                      <a:xfrm>
                        <a:off x="0" y="0"/>
                        <a:ext cx="14907600" cy="2556001"/>
                        <a:chOff x="0" y="-1"/>
                        <a:chExt cx="14907600" cy="2556001"/>
                      </a:xfrm>
                    </wpg:grpSpPr>
                    <pic:pic xmlns:pic="http://schemas.openxmlformats.org/drawingml/2006/picture">
                      <pic:nvPicPr>
                        <pic:cNvPr id="39" name="Omslag"/>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713695" y="182880"/>
                          <a:ext cx="6024282" cy="2194560"/>
                        </a:xfrm>
                        <a:prstGeom prst="rect">
                          <a:avLst/>
                        </a:prstGeom>
                      </pic:spPr>
                    </pic:pic>
                    <wpg:grpSp>
                      <wpg:cNvPr id="249" name="Pagtext"/>
                      <wpg:cNvGrpSpPr/>
                      <wpg:grpSpPr>
                        <a:xfrm>
                          <a:off x="290457" y="0"/>
                          <a:ext cx="14328000" cy="144000"/>
                          <a:chOff x="0" y="0"/>
                          <a:chExt cx="14328660" cy="144000"/>
                        </a:xfrm>
                      </wpg:grpSpPr>
                      <wps:wsp>
                        <wps:cNvPr id="23" name="Text Box 23"/>
                        <wps:cNvSpPr txBox="1"/>
                        <wps:spPr>
                          <a:xfrm>
                            <a:off x="0" y="0"/>
                            <a:ext cx="2736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2735580" y="0"/>
                            <a:ext cx="2808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5547360" y="0"/>
                            <a:ext cx="2880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842772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1137666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50" name="RodeBlokjes"/>
                      <wpg:cNvGrpSpPr/>
                      <wpg:grpSpPr>
                        <a:xfrm>
                          <a:off x="182880" y="613186"/>
                          <a:ext cx="11692800" cy="792000"/>
                          <a:chOff x="0" y="0"/>
                          <a:chExt cx="11694410" cy="792000"/>
                        </a:xfrm>
                      </wpg:grpSpPr>
                      <wps:wsp>
                        <wps:cNvPr id="2" name="Rectangle 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2829262"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5650373"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1147841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1" name="textRodeBlokjes"/>
                      <wpg:cNvGrpSpPr/>
                      <wpg:grpSpPr>
                        <a:xfrm>
                          <a:off x="290457" y="613186"/>
                          <a:ext cx="11584800" cy="792000"/>
                          <a:chOff x="0" y="0"/>
                          <a:chExt cx="11586833" cy="792000"/>
                        </a:xfrm>
                      </wpg:grpSpPr>
                      <wps:wsp>
                        <wps:cNvPr id="3" name="Text Box 3"/>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6" name="Text Box 6"/>
                        <wps:cNvSpPr txBox="1"/>
                        <wps:spPr>
                          <a:xfrm>
                            <a:off x="2734528"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10" name="Text Box 10"/>
                        <wps:cNvSpPr txBox="1"/>
                        <wps:spPr>
                          <a:xfrm>
                            <a:off x="5542991"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38" name="Text Box 38"/>
                        <wps:cNvSpPr txBox="1"/>
                        <wps:spPr>
                          <a:xfrm>
                            <a:off x="11370833"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42" name="Snijlijnen"/>
                      <wpg:cNvGrpSpPr/>
                      <wpg:grpSpPr>
                        <a:xfrm>
                          <a:off x="0" y="-1"/>
                          <a:ext cx="14907600" cy="2556001"/>
                          <a:chOff x="0" y="-1"/>
                          <a:chExt cx="14909460" cy="2557441"/>
                        </a:xfrm>
                      </wpg:grpSpPr>
                      <wps:wsp>
                        <wps:cNvPr id="14" name="Straight Connector 14"/>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a:off x="302514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 name="Straight Connector 16"/>
                        <wps:cNvCnPr/>
                        <wps:spPr>
                          <a:xfrm>
                            <a:off x="5833203"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 name="Straight Connector 17"/>
                        <wps:cNvCnPr/>
                        <wps:spPr>
                          <a:xfrm>
                            <a:off x="87172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wps:spPr>
                          <a:xfrm>
                            <a:off x="1166622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 name="Straight Connector 21"/>
                        <wps:cNvCnPr/>
                        <wps:spPr>
                          <a:xfrm>
                            <a:off x="146227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 name="Straight Connector 30"/>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 name="Straight Connector 31"/>
                        <wps:cNvCnPr/>
                        <wps:spPr>
                          <a:xfrm>
                            <a:off x="302514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Straight Connector 32"/>
                        <wps:cNvCnPr/>
                        <wps:spPr>
                          <a:xfrm>
                            <a:off x="58369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Straight Connector 33"/>
                        <wps:cNvCnPr/>
                        <wps:spPr>
                          <a:xfrm>
                            <a:off x="87172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116662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 name="Straight Connector 35"/>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Straight Connector 40"/>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1" name="Straight Connector 41"/>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Straight Connector 42"/>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Straight Connector 43"/>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Rij1" o:spid="_x0000_s1190" style="position:absolute;margin-left:8.65pt;margin-top:8.6pt;width:1173.85pt;height:201.25pt;z-index:251582459;mso-position-horizontal-relative:page;mso-position-vertical-relative:page;mso-width-relative:margin;mso-height-relative:margin" coordorigin="" coordsize="149076,25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mslag" o:spid="_x0000_s1191" type="#_x0000_t75" style="position:absolute;left:87136;top:1828;width:60243;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">
                <v:imagedata r:id="rId2" o:title=""/>
                <v:path arrowok="t"/>
              </v:shape>
              <v:group id="Pagtext" o:spid="_x0000_s1192" style="position:absolute;left:2904;width:143280;height:1440" coordsize="143286,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type id="_x0000_t202" coordsize="21600,21600" o:spt="202" path="m,l,21600r21600,l21600,xe">
                  <v:stroke joinstyle="miter"/>
                  <v:path gradientshapeok="t" o:connecttype="rect"/>
                </v:shapetype>
                <v:shape id="Text Box 23" o:spid="_x0000_s1193" type="#_x0000_t202" style="position:absolute;width:2736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OAxQAAANsAAAAPAAAAZHJzL2Rvd25yZXYueG1sRI9fa8JA&#10;EMTfC36HYwXf6kWF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DSLgOAxQAAANs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24" o:spid="_x0000_s1194" type="#_x0000_t202" style="position:absolute;left:27355;width:2808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v0xQAAANsAAAAPAAAAZHJzL2Rvd25yZXYueG1sRI9fa8JA&#10;EMTfC36HYwXf6kWR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Bdx5v0xQAAANs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25" o:spid="_x0000_s1195" type="#_x0000_t202" style="position:absolute;left:55473;width:2880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5vxQAAANsAAAAPAAAAZHJzL2Rvd25yZXYueG1sRI9fa8JA&#10;EMTfC36HYwXf6kXB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Ayiz5vxQAAANs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26" o:spid="_x0000_s1196" type="#_x0000_t202" style="position:absolute;left:84277;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27" o:spid="_x0000_s1197" type="#_x0000_t202" style="position:absolute;left:113766;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RodeBlokjes" o:spid="_x0000_s1198" style="position:absolute;left:1828;top:6131;width:116928;height:7920" coordsize="116944,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ect id="Rectangle 2" o:spid="_x0000_s119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" fillcolor="#e30613" stroked="f" strokeweight="2pt"/>
                <v:rect id="Rectangle 5" o:spid="_x0000_s1200" style="position:absolute;left:28292;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" fillcolor="#e30613" stroked="f" strokeweight="2pt"/>
                <v:rect id="Rectangle 9" o:spid="_x0000_s1201" style="position:absolute;left:56503;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" fillcolor="#e30613" stroked="f" strokeweight="2pt"/>
                <v:rect id="Rectangle 37" o:spid="_x0000_s1202" style="position:absolute;left:11478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" fillcolor="#e30613" stroked="f" strokeweight="2pt"/>
              </v:group>
              <v:group id="textRodeBlokjes" o:spid="_x0000_s1203" style="position:absolute;left:2904;top:6131;width:115848;height:7920" coordsize="115868,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Text Box 3" o:spid="_x0000_s1204"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shape id="Text Box 6" o:spid="_x0000_s1205" type="#_x0000_t202" style="position:absolute;left:27345;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shape id="Text Box 10" o:spid="_x0000_s1206" type="#_x0000_t202" style="position:absolute;left:55429;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shape id="Text Box 38" o:spid="_x0000_s1207" type="#_x0000_t202" style="position:absolute;left:113708;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group id="Snijlijnen" o:spid="_x0000_s1208" style="position:absolute;width:149076;height:25560" coordorigin="" coordsize="149094,25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line id="Straight Connector 14" o:spid="_x0000_s1209"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" strokecolor="black [3213]" strokeweight=".5pt"/>
                <v:line id="Straight Connector 15" o:spid="_x0000_s1210" style="position:absolute;visibility:visible;mso-wrap-style:square" from="30251,0" to="30251,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" strokecolor="black [3213]" strokeweight=".5pt"/>
                <v:line id="Straight Connector 16" o:spid="_x0000_s1211" style="position:absolute;visibility:visible;mso-wrap-style:square" from="58332,0" to="583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" strokecolor="black [3213]" strokeweight=".5pt"/>
                <v:line id="Straight Connector 17" o:spid="_x0000_s1212" style="position:absolute;visibility:visible;mso-wrap-style:square" from="87172,0" to="8717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" strokecolor="black [3213]" strokeweight=".5pt"/>
                <v:line id="Straight Connector 18" o:spid="_x0000_s1213" style="position:absolute;visibility:visible;mso-wrap-style:square" from="116662,0" to="11666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" strokecolor="black [3213]" strokeweight=".5pt"/>
                <v:line id="Straight Connector 21" o:spid="_x0000_s1214" style="position:absolute;visibility:visible;mso-wrap-style:square" from="146227,0" to="146227,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" strokecolor="black [3213]" strokeweight=".5pt"/>
                <v:line id="Straight Connector 30" o:spid="_x0000_s1215"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" strokecolor="black [3213]" strokeweight=".5pt"/>
                <v:line id="Straight Connector 31" o:spid="_x0000_s1216" style="position:absolute;visibility:visible;mso-wrap-style:square" from="30251,23774" to="30251,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" strokecolor="black [3213]" strokeweight=".5pt"/>
                <v:line id="Straight Connector 32" o:spid="_x0000_s1217" style="position:absolute;visibility:visible;mso-wrap-style:square" from="58369,23774" to="58369,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" strokecolor="black [3213]" strokeweight=".5pt"/>
                <v:line id="Straight Connector 33" o:spid="_x0000_s1218" style="position:absolute;visibility:visible;mso-wrap-style:square" from="87172,23774" to="8717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" strokecolor="black [3213]" strokeweight=".5pt"/>
                <v:line id="Straight Connector 34" o:spid="_x0000_s1219" style="position:absolute;visibility:visible;mso-wrap-style:square" from="116662,23774" to="11666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" strokecolor="black [3213]" strokeweight=".5pt"/>
                <v:line id="Straight Connector 35" o:spid="_x0000_s1220"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" strokecolor="black [3213]" strokeweight=".5pt"/>
                <v:line id="Straight Connector 40" o:spid="_x0000_s1221"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" strokecolor="black [3213]" strokeweight=".5pt"/>
                <v:line id="Straight Connector 41" o:spid="_x0000_s1222"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" strokecolor="black [3213]" strokeweight=".5pt"/>
                <v:line id="Straight Connector 42" o:spid="_x0000_s1223"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" strokecolor="black [3213]" strokeweight=".5pt"/>
                <v:line id="Straight Connector 43" o:spid="_x0000_s1224"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" strokecolor="black [3213]" strokeweight=".5pt"/>
              </v:group>
              <w10:wrap anchorx="page" anchory="page"/>
              <w10:anchorlock/>
            </v:group>
          </w:pict>
        </mc:Fallback>
      </mc:AlternateContent>
    </w:r>
  </w:p>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762688" behindDoc="0" locked="1" layoutInCell="1" allowOverlap="1" wp14:anchorId="7F2FFBF3" wp14:editId="6EE1A564">
              <wp:simplePos x="0" y="0"/>
              <wp:positionH relativeFrom="page">
                <wp:posOffset>109538</wp:posOffset>
              </wp:positionH>
              <wp:positionV relativeFrom="page">
                <wp:posOffset>7991475</wp:posOffset>
              </wp:positionV>
              <wp:extent cx="14907600" cy="2556000"/>
              <wp:effectExtent l="0" t="0" r="8890" b="15875"/>
              <wp:wrapNone/>
              <wp:docPr id="2620" name="Rij4"/>
              <wp:cNvGraphicFramePr/>
              <a:graphic xmlns:a="http://schemas.openxmlformats.org/drawingml/2006/main">
                <a:graphicData uri="http://schemas.microsoft.com/office/word/2010/wordprocessingGroup">
                  <wpg:wgp>
                    <wpg:cNvGrpSpPr/>
                    <wpg:grpSpPr>
                      <a:xfrm>
                        <a:off x="0" y="0"/>
                        <a:ext cx="14907600" cy="2556000"/>
                        <a:chOff x="0" y="0"/>
                        <a:chExt cx="14907600" cy="2556000"/>
                      </a:xfrm>
                    </wpg:grpSpPr>
                    <pic:pic xmlns:pic="http://schemas.openxmlformats.org/drawingml/2006/picture">
                      <pic:nvPicPr>
                        <pic:cNvPr id="2621" name="Omslag"/>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713695" y="182880"/>
                          <a:ext cx="6024282" cy="2194560"/>
                        </a:xfrm>
                        <a:prstGeom prst="rect">
                          <a:avLst/>
                        </a:prstGeom>
                      </pic:spPr>
                    </pic:pic>
                    <wpg:grpSp>
                      <wpg:cNvPr id="2622" name="Pagtext"/>
                      <wpg:cNvGrpSpPr/>
                      <wpg:grpSpPr>
                        <a:xfrm>
                          <a:off x="290457" y="0"/>
                          <a:ext cx="14328000" cy="144000"/>
                          <a:chOff x="0" y="0"/>
                          <a:chExt cx="14328660" cy="144000"/>
                        </a:xfrm>
                      </wpg:grpSpPr>
                      <wps:wsp>
                        <wps:cNvPr id="2623" name="Text Box 2623"/>
                        <wps:cNvSpPr txBox="1"/>
                        <wps:spPr>
                          <a:xfrm>
                            <a:off x="0" y="0"/>
                            <a:ext cx="2736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4" name="Text Box 2624"/>
                        <wps:cNvSpPr txBox="1"/>
                        <wps:spPr>
                          <a:xfrm>
                            <a:off x="2735580" y="0"/>
                            <a:ext cx="2808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5" name="Text Box 2625"/>
                        <wps:cNvSpPr txBox="1"/>
                        <wps:spPr>
                          <a:xfrm>
                            <a:off x="5547360" y="0"/>
                            <a:ext cx="2880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6" name="Text Box 2626"/>
                        <wps:cNvSpPr txBox="1"/>
                        <wps:spPr>
                          <a:xfrm>
                            <a:off x="842772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7" name="Text Box 2627"/>
                        <wps:cNvSpPr txBox="1"/>
                        <wps:spPr>
                          <a:xfrm>
                            <a:off x="1137666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628" name="RodeBlokjes"/>
                      <wpg:cNvGrpSpPr/>
                      <wpg:grpSpPr>
                        <a:xfrm>
                          <a:off x="182880" y="613186"/>
                          <a:ext cx="11692800" cy="792000"/>
                          <a:chOff x="0" y="0"/>
                          <a:chExt cx="11694410" cy="792000"/>
                        </a:xfrm>
                      </wpg:grpSpPr>
                      <wps:wsp>
                        <wps:cNvPr id="2629" name="Rectangle 2629"/>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0" name="Rectangle 2630"/>
                        <wps:cNvSpPr/>
                        <wps:spPr>
                          <a:xfrm>
                            <a:off x="2842016"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1" name="Rectangle 2631"/>
                        <wps:cNvSpPr/>
                        <wps:spPr>
                          <a:xfrm>
                            <a:off x="5647765"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2" name="Rectangle 2632"/>
                        <wps:cNvSpPr/>
                        <wps:spPr>
                          <a:xfrm>
                            <a:off x="1147841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33" name="textRodeBlokjes"/>
                      <wpg:cNvGrpSpPr/>
                      <wpg:grpSpPr>
                        <a:xfrm>
                          <a:off x="290457" y="613186"/>
                          <a:ext cx="11584800" cy="792000"/>
                          <a:chOff x="0" y="0"/>
                          <a:chExt cx="11586833" cy="792000"/>
                        </a:xfrm>
                      </wpg:grpSpPr>
                      <wps:wsp>
                        <wps:cNvPr id="2634" name="Text Box 2634"/>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5</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35" name="Text Box 2635"/>
                        <wps:cNvSpPr txBox="1"/>
                        <wps:spPr>
                          <a:xfrm>
                            <a:off x="2734528"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6</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36" name="Text Box 2636"/>
                        <wps:cNvSpPr txBox="1"/>
                        <wps:spPr>
                          <a:xfrm>
                            <a:off x="5540188"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7</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37" name="Text Box 2637"/>
                        <wps:cNvSpPr txBox="1"/>
                        <wps:spPr>
                          <a:xfrm>
                            <a:off x="11370833"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F43D22">
                              <w:pPr>
                                <w:pStyle w:val="Stappen"/>
                              </w:pPr>
                              <w:r w:rsidRPr="00B64FD2">
                                <w:t>Stappenplan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638" name="Snijlijnen"/>
                      <wpg:cNvGrpSpPr/>
                      <wpg:grpSpPr>
                        <a:xfrm>
                          <a:off x="0" y="0"/>
                          <a:ext cx="14907600" cy="2556000"/>
                          <a:chOff x="0" y="0"/>
                          <a:chExt cx="14909460" cy="2557440"/>
                        </a:xfrm>
                      </wpg:grpSpPr>
                      <wps:wsp>
                        <wps:cNvPr id="2639" name="Straight Connector 2639"/>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0" name="Straight Connector 2640"/>
                        <wps:cNvCnPr/>
                        <wps:spPr>
                          <a:xfrm>
                            <a:off x="302514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1" name="Straight Connector 2641"/>
                        <wps:cNvCnPr/>
                        <wps:spPr>
                          <a:xfrm>
                            <a:off x="583692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2" name="Straight Connector 2642"/>
                        <wps:cNvCnPr/>
                        <wps:spPr>
                          <a:xfrm>
                            <a:off x="87172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3" name="Straight Connector 2643"/>
                        <wps:cNvCnPr/>
                        <wps:spPr>
                          <a:xfrm>
                            <a:off x="1166622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4" name="Straight Connector 2644"/>
                        <wps:cNvCnPr/>
                        <wps:spPr>
                          <a:xfrm>
                            <a:off x="146227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5" name="Straight Connector 2645"/>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6" name="Straight Connector 2646"/>
                        <wps:cNvCnPr/>
                        <wps:spPr>
                          <a:xfrm>
                            <a:off x="302514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7" name="Straight Connector 2647"/>
                        <wps:cNvCnPr/>
                        <wps:spPr>
                          <a:xfrm>
                            <a:off x="58369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8" name="Straight Connector 2648"/>
                        <wps:cNvCnPr/>
                        <wps:spPr>
                          <a:xfrm>
                            <a:off x="87172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49" name="Straight Connector 2649"/>
                        <wps:cNvCnPr/>
                        <wps:spPr>
                          <a:xfrm>
                            <a:off x="116662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50" name="Straight Connector 2650"/>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51" name="Straight Connector 2651"/>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52" name="Straight Connector 2652"/>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53" name="Straight Connector 2653"/>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54" name="Straight Connector 2654"/>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F2FFBF3" id="Rij4" o:spid="_x0000_s1225" style="position:absolute;margin-left:8.65pt;margin-top:629.25pt;width:1173.85pt;height:201.25pt;z-index:251762688;mso-position-horizontal-relative:page;mso-position-vertical-relative:page;mso-width-relative:margin;mso-height-relative:margin" coordsize="149076,25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">
              <v:shape id="Omslag" o:spid="_x0000_s1226" type="#_x0000_t75" style="position:absolute;left:87136;top:1828;width:60243;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">
                <v:imagedata r:id="rId2" o:title=""/>
                <v:path arrowok="t"/>
              </v:shape>
              <v:group id="Pagtext" o:spid="_x0000_s1227" style="position:absolute;left:2904;width:143280;height:1440" coordsize="143286,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">
                <v:shape id="Text Box 2623" o:spid="_x0000_s1228" type="#_x0000_t202" style="position:absolute;width:2736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PAGINA 6</w:t>
                        </w:r>
                      </w:p>
                    </w:txbxContent>
                  </v:textbox>
                </v:shape>
                <v:shape id="Text Box 2624" o:spid="_x0000_s1229" type="#_x0000_t202" style="position:absolute;left:27355;width:2808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PAGINA 7</w:t>
                        </w:r>
                      </w:p>
                    </w:txbxContent>
                  </v:textbox>
                </v:shape>
                <v:shape id="Text Box 2625" o:spid="_x0000_s1230" type="#_x0000_t202" style="position:absolute;left:55473;width:2880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PAGINA 8</w:t>
                        </w:r>
                      </w:p>
                    </w:txbxContent>
                  </v:textbox>
                </v:shape>
                <v:shape id="Text Box 2626" o:spid="_x0000_s1231" type="#_x0000_t202" style="position:absolute;left:84277;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ACHTERKANT</w:t>
                        </w:r>
                      </w:p>
                    </w:txbxContent>
                  </v:textbox>
                </v:shape>
                <v:shape id="Text Box 2627" o:spid="_x0000_s1232" type="#_x0000_t202" style="position:absolute;left:113766;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" filled="f" stroked="f" strokeweight=".5pt">
                  <v:textbox inset="0,0,0,0">
                    <w:txbxContent>
                      <w:p w:rsidR="00CB6F75" w:rsidRPr="006D23CE" w:rsidRDefault="00CB6F75" w:rsidP="00F43D22">
                        <w:pPr>
                          <w:jc w:val="center"/>
                          <w:rPr>
                            <w:lang w:val="en-US"/>
                          </w:rPr>
                        </w:pPr>
                        <w:r>
                          <w:rPr>
                            <w:lang w:val="en-US"/>
                          </w:rPr>
                          <w:t>VOORKANT</w:t>
                        </w:r>
                      </w:p>
                    </w:txbxContent>
                  </v:textbox>
                </v:shape>
              </v:group>
              <v:group id="RodeBlokjes" o:spid="_x0000_s1233" style="position:absolute;left:1828;top:6131;width:116928;height:7920" coordsize="116944,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">
                <v:rect id="Rectangle 2629" o:spid="_x0000_s1234"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" fillcolor="#e30613" stroked="f" strokeweight="2pt"/>
                <v:rect id="Rectangle 2630" o:spid="_x0000_s1235" style="position:absolute;left:28420;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" fillcolor="#e30613" stroked="f" strokeweight="2pt"/>
                <v:rect id="Rectangle 2631" o:spid="_x0000_s1236" style="position:absolute;left:56477;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" fillcolor="#e30613" stroked="f" strokeweight="2pt"/>
                <v:rect id="Rectangle 2632" o:spid="_x0000_s1237" style="position:absolute;left:11478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" fillcolor="#e30613" stroked="f" strokeweight="2pt"/>
              </v:group>
              <v:group id="textRodeBlokjes" o:spid="_x0000_s1238" style="position:absolute;left:2904;top:6131;width:115848;height:7920" coordsize="115868,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">
                <v:shape id="Text Box 2634" o:spid="_x0000_s1239"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" filled="f" stroked="f" strokeweight=".5pt">
                  <v:textbox style="layout-flow:vertical;mso-layout-flow-alt:bottom-to-top" inset="0,0,0,0">
                    <w:txbxContent>
                      <w:p w:rsidR="00CB6F75" w:rsidRPr="00573771" w:rsidRDefault="00CB6F75" w:rsidP="00F43D22">
                        <w:pPr>
                          <w:pStyle w:val="Stappen"/>
                        </w:pPr>
                        <w:r w:rsidRPr="00573771">
                          <w:t>Stap 5</w:t>
                        </w:r>
                      </w:p>
                    </w:txbxContent>
                  </v:textbox>
                </v:shape>
                <v:shape id="Text Box 2635" o:spid="_x0000_s1240" type="#_x0000_t202" style="position:absolute;left:27345;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" filled="f" stroked="f" strokeweight=".5pt">
                  <v:textbox style="layout-flow:vertical;mso-layout-flow-alt:bottom-to-top" inset="0,0,0,0">
                    <w:txbxContent>
                      <w:p w:rsidR="00CB6F75" w:rsidRPr="00573771" w:rsidRDefault="00CB6F75" w:rsidP="00F43D22">
                        <w:pPr>
                          <w:pStyle w:val="Stappen"/>
                        </w:pPr>
                        <w:r w:rsidRPr="00573771">
                          <w:t>Stap 6</w:t>
                        </w:r>
                      </w:p>
                    </w:txbxContent>
                  </v:textbox>
                </v:shape>
                <v:shape id="Text Box 2636" o:spid="_x0000_s1241" type="#_x0000_t202" style="position:absolute;left:5540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" filled="f" stroked="f" strokeweight=".5pt">
                  <v:textbox style="layout-flow:vertical;mso-layout-flow-alt:bottom-to-top" inset="0,0,0,0">
                    <w:txbxContent>
                      <w:p w:rsidR="00CB6F75" w:rsidRPr="00573771" w:rsidRDefault="00CB6F75" w:rsidP="00F43D22">
                        <w:pPr>
                          <w:pStyle w:val="Stappen"/>
                        </w:pPr>
                        <w:r w:rsidRPr="00573771">
                          <w:t>Stap 7</w:t>
                        </w:r>
                      </w:p>
                    </w:txbxContent>
                  </v:textbox>
                </v:shape>
                <v:shape id="Text Box 2637" o:spid="_x0000_s1242" type="#_x0000_t202" style="position:absolute;left:113708;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" filled="f" stroked="f" strokeweight=".5pt">
                  <v:textbox style="layout-flow:vertical;mso-layout-flow-alt:bottom-to-top" inset="0,0,0,0">
                    <w:txbxContent>
                      <w:p w:rsidR="00CB6F75" w:rsidRPr="00B64FD2" w:rsidRDefault="00CB6F75" w:rsidP="00F43D22">
                        <w:pPr>
                          <w:pStyle w:val="Stappen"/>
                        </w:pPr>
                        <w:r w:rsidRPr="00B64FD2">
                          <w:t>Stappenplan</w:t>
                        </w:r>
                      </w:p>
                    </w:txbxContent>
                  </v:textbox>
                </v:shape>
              </v:group>
              <v:group id="Snijlijnen" o:spid="_x0000_s1243" style="position:absolute;width:149076;height:25560" coordsize="149094,25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">
                <v:line id="Straight Connector 2639" o:spid="_x0000_s1244"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" strokecolor="black [3213]" strokeweight=".5pt"/>
                <v:line id="Straight Connector 2640" o:spid="_x0000_s1245" style="position:absolute;visibility:visible;mso-wrap-style:square" from="30251,0" to="30251,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" strokecolor="black [3213]" strokeweight=".5pt"/>
                <v:line id="Straight Connector 2641" o:spid="_x0000_s1246" style="position:absolute;visibility:visible;mso-wrap-style:square" from="58369,0" to="58369,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" strokecolor="black [3213]" strokeweight=".5pt"/>
                <v:line id="Straight Connector 2642" o:spid="_x0000_s1247" style="position:absolute;visibility:visible;mso-wrap-style:square" from="87172,0" to="8717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" strokecolor="black [3213]" strokeweight=".5pt"/>
                <v:line id="Straight Connector 2643" o:spid="_x0000_s1248" style="position:absolute;visibility:visible;mso-wrap-style:square" from="116662,0" to="11666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" strokecolor="black [3213]" strokeweight=".5pt"/>
                <v:line id="Straight Connector 2644" o:spid="_x0000_s1249" style="position:absolute;visibility:visible;mso-wrap-style:square" from="146227,0" to="146227,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" strokecolor="black [3213]" strokeweight=".5pt"/>
                <v:line id="Straight Connector 2645" o:spid="_x0000_s1250"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" strokecolor="black [3213]" strokeweight=".5pt"/>
                <v:line id="Straight Connector 2646" o:spid="_x0000_s1251" style="position:absolute;visibility:visible;mso-wrap-style:square" from="30251,23774" to="30251,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" strokecolor="black [3213]" strokeweight=".5pt"/>
                <v:line id="Straight Connector 2647" o:spid="_x0000_s1252" style="position:absolute;visibility:visible;mso-wrap-style:square" from="58369,23774" to="58369,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" strokecolor="black [3213]" strokeweight=".5pt"/>
                <v:line id="Straight Connector 2648" o:spid="_x0000_s1253" style="position:absolute;visibility:visible;mso-wrap-style:square" from="87172,23774" to="8717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" strokecolor="black [3213]" strokeweight=".5pt"/>
                <v:line id="Straight Connector 2649" o:spid="_x0000_s1254" style="position:absolute;visibility:visible;mso-wrap-style:square" from="116662,23774" to="11666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" strokecolor="black [3213]" strokeweight=".5pt"/>
                <v:line id="Straight Connector 2650" o:spid="_x0000_s1255"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" strokecolor="black [3213]" strokeweight=".5pt"/>
                <v:line id="Straight Connector 2651" o:spid="_x0000_s1256"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" strokecolor="black [3213]" strokeweight=".5pt"/>
                <v:line id="Straight Connector 2652" o:spid="_x0000_s1257"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" strokecolor="black [3213]" strokeweight=".5pt"/>
                <v:line id="Straight Connector 2653" o:spid="_x0000_s1258"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" strokecolor="black [3213]" strokeweight=".5pt"/>
                <v:line id="Straight Connector 2654" o:spid="_x0000_s1259"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" strokecolor="black [3213]" strokeweight=".5pt"/>
              </v:group>
              <w10:wrap anchorx="page" anchory="page"/>
              <w10:anchorlock/>
            </v:group>
          </w:pict>
        </mc:Fallback>
      </mc:AlternateContent>
    </w:r>
    <w:r>
      <w:rPr>
        <w:noProof/>
        <w:lang w:eastAsia="nl-NL"/>
      </w:rPr>
      <mc:AlternateContent>
        <mc:Choice Requires="wpg">
          <w:drawing>
            <wp:anchor distT="0" distB="0" distL="114300" distR="114300" simplePos="0" relativeHeight="251760640" behindDoc="0" locked="1" layoutInCell="1" allowOverlap="1" wp14:anchorId="7EAAE714" wp14:editId="7D6FDEC7">
              <wp:simplePos x="0" y="0"/>
              <wp:positionH relativeFrom="page">
                <wp:posOffset>109538</wp:posOffset>
              </wp:positionH>
              <wp:positionV relativeFrom="page">
                <wp:posOffset>5364480</wp:posOffset>
              </wp:positionV>
              <wp:extent cx="14907600" cy="2556000"/>
              <wp:effectExtent l="0" t="0" r="8890" b="15875"/>
              <wp:wrapNone/>
              <wp:docPr id="2585" name="Rij3"/>
              <wp:cNvGraphicFramePr/>
              <a:graphic xmlns:a="http://schemas.openxmlformats.org/drawingml/2006/main">
                <a:graphicData uri="http://schemas.microsoft.com/office/word/2010/wordprocessingGroup">
                  <wpg:wgp>
                    <wpg:cNvGrpSpPr/>
                    <wpg:grpSpPr>
                      <a:xfrm>
                        <a:off x="0" y="0"/>
                        <a:ext cx="14907600" cy="2556000"/>
                        <a:chOff x="0" y="0"/>
                        <a:chExt cx="14907600" cy="2556000"/>
                      </a:xfrm>
                    </wpg:grpSpPr>
                    <pic:pic xmlns:pic="http://schemas.openxmlformats.org/drawingml/2006/picture">
                      <pic:nvPicPr>
                        <pic:cNvPr id="2586" name="Omslag"/>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713695" y="182880"/>
                          <a:ext cx="6024282" cy="2194560"/>
                        </a:xfrm>
                        <a:prstGeom prst="rect">
                          <a:avLst/>
                        </a:prstGeom>
                      </pic:spPr>
                    </pic:pic>
                    <wpg:grpSp>
                      <wpg:cNvPr id="2587" name="Pagtext"/>
                      <wpg:cNvGrpSpPr/>
                      <wpg:grpSpPr>
                        <a:xfrm>
                          <a:off x="290457" y="0"/>
                          <a:ext cx="14328000" cy="144000"/>
                          <a:chOff x="0" y="0"/>
                          <a:chExt cx="14328660" cy="144000"/>
                        </a:xfrm>
                      </wpg:grpSpPr>
                      <wps:wsp>
                        <wps:cNvPr id="2588" name="Text Box 2588"/>
                        <wps:cNvSpPr txBox="1"/>
                        <wps:spPr>
                          <a:xfrm>
                            <a:off x="0" y="0"/>
                            <a:ext cx="2736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89" name="Text Box 2589"/>
                        <wps:cNvSpPr txBox="1"/>
                        <wps:spPr>
                          <a:xfrm>
                            <a:off x="2735580" y="0"/>
                            <a:ext cx="2808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90" name="Text Box 2590"/>
                        <wps:cNvSpPr txBox="1"/>
                        <wps:spPr>
                          <a:xfrm>
                            <a:off x="5547360" y="0"/>
                            <a:ext cx="2880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91" name="Text Box 2591"/>
                        <wps:cNvSpPr txBox="1"/>
                        <wps:spPr>
                          <a:xfrm>
                            <a:off x="842772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92" name="Text Box 2592"/>
                        <wps:cNvSpPr txBox="1"/>
                        <wps:spPr>
                          <a:xfrm>
                            <a:off x="1137666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593" name="RodeBlokjes"/>
                      <wpg:cNvGrpSpPr/>
                      <wpg:grpSpPr>
                        <a:xfrm>
                          <a:off x="182880" y="613186"/>
                          <a:ext cx="11692800" cy="792000"/>
                          <a:chOff x="0" y="0"/>
                          <a:chExt cx="11694410" cy="792000"/>
                        </a:xfrm>
                      </wpg:grpSpPr>
                      <wps:wsp>
                        <wps:cNvPr id="2594" name="Rectangle 259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5" name="Rectangle 2595"/>
                        <wps:cNvSpPr/>
                        <wps:spPr>
                          <a:xfrm>
                            <a:off x="2842016"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6" name="Rectangle 2596"/>
                        <wps:cNvSpPr/>
                        <wps:spPr>
                          <a:xfrm>
                            <a:off x="5647765"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7" name="Rectangle 2597"/>
                        <wps:cNvSpPr/>
                        <wps:spPr>
                          <a:xfrm>
                            <a:off x="1147841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98" name="textRodeBlokjes"/>
                      <wpg:cNvGrpSpPr/>
                      <wpg:grpSpPr>
                        <a:xfrm>
                          <a:off x="290457" y="613186"/>
                          <a:ext cx="11584800" cy="792000"/>
                          <a:chOff x="0" y="0"/>
                          <a:chExt cx="11586833" cy="792000"/>
                        </a:xfrm>
                      </wpg:grpSpPr>
                      <wps:wsp>
                        <wps:cNvPr id="2599" name="Text Box 2599"/>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5</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00" name="Text Box 2600"/>
                        <wps:cNvSpPr txBox="1"/>
                        <wps:spPr>
                          <a:xfrm>
                            <a:off x="2734528"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6</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01" name="Text Box 2601"/>
                        <wps:cNvSpPr txBox="1"/>
                        <wps:spPr>
                          <a:xfrm>
                            <a:off x="5540188"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7</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02" name="Text Box 2602"/>
                        <wps:cNvSpPr txBox="1"/>
                        <wps:spPr>
                          <a:xfrm>
                            <a:off x="11370833"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F43D22">
                              <w:pPr>
                                <w:pStyle w:val="Stappen"/>
                              </w:pPr>
                              <w:r w:rsidRPr="00B64FD2">
                                <w:t>Stappenplan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603" name="Snijlijnen"/>
                      <wpg:cNvGrpSpPr/>
                      <wpg:grpSpPr>
                        <a:xfrm>
                          <a:off x="0" y="0"/>
                          <a:ext cx="14907600" cy="2556000"/>
                          <a:chOff x="0" y="0"/>
                          <a:chExt cx="14909460" cy="2557440"/>
                        </a:xfrm>
                      </wpg:grpSpPr>
                      <wps:wsp>
                        <wps:cNvPr id="2604" name="Straight Connector 2604"/>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5" name="Straight Connector 2605"/>
                        <wps:cNvCnPr/>
                        <wps:spPr>
                          <a:xfrm>
                            <a:off x="302514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6" name="Straight Connector 2606"/>
                        <wps:cNvCnPr/>
                        <wps:spPr>
                          <a:xfrm>
                            <a:off x="583692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7" name="Straight Connector 2607"/>
                        <wps:cNvCnPr/>
                        <wps:spPr>
                          <a:xfrm>
                            <a:off x="87172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8" name="Straight Connector 2608"/>
                        <wps:cNvCnPr/>
                        <wps:spPr>
                          <a:xfrm>
                            <a:off x="1166622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9" name="Straight Connector 2609"/>
                        <wps:cNvCnPr/>
                        <wps:spPr>
                          <a:xfrm>
                            <a:off x="146227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0" name="Straight Connector 2610"/>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1" name="Straight Connector 2611"/>
                        <wps:cNvCnPr/>
                        <wps:spPr>
                          <a:xfrm>
                            <a:off x="302514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2" name="Straight Connector 2612"/>
                        <wps:cNvCnPr/>
                        <wps:spPr>
                          <a:xfrm>
                            <a:off x="58369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3" name="Straight Connector 2613"/>
                        <wps:cNvCnPr/>
                        <wps:spPr>
                          <a:xfrm>
                            <a:off x="87172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4" name="Straight Connector 2614"/>
                        <wps:cNvCnPr/>
                        <wps:spPr>
                          <a:xfrm>
                            <a:off x="116662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5" name="Straight Connector 2615"/>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6" name="Straight Connector 2616"/>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7" name="Straight Connector 2617"/>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8" name="Straight Connector 2618"/>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19" name="Straight Connector 2619"/>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EAAE714" id="Rij3" o:spid="_x0000_s1260" style="position:absolute;margin-left:8.65pt;margin-top:422.4pt;width:1173.85pt;height:201.25pt;z-index:251760640;mso-position-horizontal-relative:page;mso-position-vertical-relative:page;mso-width-relative:margin;mso-height-relative:margin" coordsize="149076,25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">
              <v:shape id="Omslag" o:spid="_x0000_s1261" type="#_x0000_t75" style="position:absolute;left:87136;top:1828;width:60243;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">
                <v:imagedata r:id="rId2" o:title=""/>
                <v:path arrowok="t"/>
              </v:shape>
              <v:group id="Pagtext" o:spid="_x0000_s1262" style="position:absolute;left:2904;width:143280;height:1440" coordsize="143286,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">
                <v:shape id="Text Box 2588" o:spid="_x0000_s1263" type="#_x0000_t202" style="position:absolute;width:2736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" filled="f" stroked="f" strokeweight=".5pt">
                  <v:textbox inset="0,0,0,0">
                    <w:txbxContent>
                      <w:p w:rsidR="00CB6F75" w:rsidRPr="006D23CE" w:rsidRDefault="00CB6F75" w:rsidP="00F43D22">
                        <w:pPr>
                          <w:jc w:val="center"/>
                          <w:rPr>
                            <w:lang w:val="en-US"/>
                          </w:rPr>
                        </w:pPr>
                        <w:r>
                          <w:rPr>
                            <w:lang w:val="en-US"/>
                          </w:rPr>
                          <w:t>PAGINA 6</w:t>
                        </w:r>
                      </w:p>
                    </w:txbxContent>
                  </v:textbox>
                </v:shape>
                <v:shape id="Text Box 2589" o:spid="_x0000_s1264" type="#_x0000_t202" style="position:absolute;left:27355;width:2808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" filled="f" stroked="f" strokeweight=".5pt">
                  <v:textbox inset="0,0,0,0">
                    <w:txbxContent>
                      <w:p w:rsidR="00CB6F75" w:rsidRPr="006D23CE" w:rsidRDefault="00CB6F75" w:rsidP="00F43D22">
                        <w:pPr>
                          <w:jc w:val="center"/>
                          <w:rPr>
                            <w:lang w:val="en-US"/>
                          </w:rPr>
                        </w:pPr>
                        <w:r>
                          <w:rPr>
                            <w:lang w:val="en-US"/>
                          </w:rPr>
                          <w:t>PAGINA 7</w:t>
                        </w:r>
                      </w:p>
                    </w:txbxContent>
                  </v:textbox>
                </v:shape>
                <v:shape id="Text Box 2590" o:spid="_x0000_s1265" type="#_x0000_t202" style="position:absolute;left:55473;width:2880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" filled="f" stroked="f" strokeweight=".5pt">
                  <v:textbox inset="0,0,0,0">
                    <w:txbxContent>
                      <w:p w:rsidR="00CB6F75" w:rsidRPr="006D23CE" w:rsidRDefault="00CB6F75" w:rsidP="00F43D22">
                        <w:pPr>
                          <w:jc w:val="center"/>
                          <w:rPr>
                            <w:lang w:val="en-US"/>
                          </w:rPr>
                        </w:pPr>
                        <w:r>
                          <w:rPr>
                            <w:lang w:val="en-US"/>
                          </w:rPr>
                          <w:t>PAGINA 8</w:t>
                        </w:r>
                      </w:p>
                    </w:txbxContent>
                  </v:textbox>
                </v:shape>
                <v:shape id="Text Box 2591" o:spid="_x0000_s1266" type="#_x0000_t202" style="position:absolute;left:84277;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ACHTERKANT</w:t>
                        </w:r>
                      </w:p>
                    </w:txbxContent>
                  </v:textbox>
                </v:shape>
                <v:shape id="Text Box 2592" o:spid="_x0000_s1267" type="#_x0000_t202" style="position:absolute;left:113766;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VOORKANT</w:t>
                        </w:r>
                      </w:p>
                    </w:txbxContent>
                  </v:textbox>
                </v:shape>
              </v:group>
              <v:group id="RodeBlokjes" o:spid="_x0000_s1268" style="position:absolute;left:1828;top:6131;width:116928;height:7920" coordsize="116944,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">
                <v:rect id="Rectangle 2594" o:spid="_x0000_s126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" fillcolor="#e30613" stroked="f" strokeweight="2pt"/>
                <v:rect id="Rectangle 2595" o:spid="_x0000_s1270" style="position:absolute;left:28420;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" fillcolor="#e30613" stroked="f" strokeweight="2pt"/>
                <v:rect id="Rectangle 2596" o:spid="_x0000_s1271" style="position:absolute;left:56477;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" fillcolor="#e30613" stroked="f" strokeweight="2pt"/>
                <v:rect id="Rectangle 2597" o:spid="_x0000_s1272" style="position:absolute;left:11478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" fillcolor="#e30613" stroked="f" strokeweight="2pt"/>
              </v:group>
              <v:group id="textRodeBlokjes" o:spid="_x0000_s1273" style="position:absolute;left:2904;top:6131;width:115848;height:7920" coordsize="115868,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">
                <v:shape id="Text Box 2599" o:spid="_x0000_s1274"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" filled="f" stroked="f" strokeweight=".5pt">
                  <v:textbox style="layout-flow:vertical;mso-layout-flow-alt:bottom-to-top" inset="0,0,0,0">
                    <w:txbxContent>
                      <w:p w:rsidR="00CB6F75" w:rsidRPr="00573771" w:rsidRDefault="00CB6F75" w:rsidP="00F43D22">
                        <w:pPr>
                          <w:pStyle w:val="Stappen"/>
                        </w:pPr>
                        <w:r w:rsidRPr="00573771">
                          <w:t>Stap 5</w:t>
                        </w:r>
                      </w:p>
                    </w:txbxContent>
                  </v:textbox>
                </v:shape>
                <v:shape id="Text Box 2600" o:spid="_x0000_s1275" type="#_x0000_t202" style="position:absolute;left:27345;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" filled="f" stroked="f" strokeweight=".5pt">
                  <v:textbox style="layout-flow:vertical;mso-layout-flow-alt:bottom-to-top" inset="0,0,0,0">
                    <w:txbxContent>
                      <w:p w:rsidR="00CB6F75" w:rsidRPr="00573771" w:rsidRDefault="00CB6F75" w:rsidP="00F43D22">
                        <w:pPr>
                          <w:pStyle w:val="Stappen"/>
                        </w:pPr>
                        <w:r w:rsidRPr="00573771">
                          <w:t>Stap 6</w:t>
                        </w:r>
                      </w:p>
                    </w:txbxContent>
                  </v:textbox>
                </v:shape>
                <v:shape id="Text Box 2601" o:spid="_x0000_s1276" type="#_x0000_t202" style="position:absolute;left:5540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" filled="f" stroked="f" strokeweight=".5pt">
                  <v:textbox style="layout-flow:vertical;mso-layout-flow-alt:bottom-to-top" inset="0,0,0,0">
                    <w:txbxContent>
                      <w:p w:rsidR="00CB6F75" w:rsidRPr="00573771" w:rsidRDefault="00CB6F75" w:rsidP="00F43D22">
                        <w:pPr>
                          <w:pStyle w:val="Stappen"/>
                        </w:pPr>
                        <w:r w:rsidRPr="00573771">
                          <w:t>Stap 7</w:t>
                        </w:r>
                      </w:p>
                    </w:txbxContent>
                  </v:textbox>
                </v:shape>
                <v:shape id="Text Box 2602" o:spid="_x0000_s1277" type="#_x0000_t202" style="position:absolute;left:113708;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" filled="f" stroked="f" strokeweight=".5pt">
                  <v:textbox style="layout-flow:vertical;mso-layout-flow-alt:bottom-to-top" inset="0,0,0,0">
                    <w:txbxContent>
                      <w:p w:rsidR="00CB6F75" w:rsidRPr="00B64FD2" w:rsidRDefault="00CB6F75" w:rsidP="00F43D22">
                        <w:pPr>
                          <w:pStyle w:val="Stappen"/>
                        </w:pPr>
                        <w:r w:rsidRPr="00B64FD2">
                          <w:t>Stappenplan</w:t>
                        </w:r>
                      </w:p>
                    </w:txbxContent>
                  </v:textbox>
                </v:shape>
              </v:group>
              <v:group id="Snijlijnen" o:spid="_x0000_s1278" style="position:absolute;width:149076;height:25560" coordsize="149094,25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">
                <v:line id="Straight Connector 2604" o:spid="_x0000_s1279"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" strokecolor="black [3213]" strokeweight=".5pt"/>
                <v:line id="Straight Connector 2605" o:spid="_x0000_s1280" style="position:absolute;visibility:visible;mso-wrap-style:square" from="30251,0" to="30251,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" strokecolor="black [3213]" strokeweight=".5pt"/>
                <v:line id="Straight Connector 2606" o:spid="_x0000_s1281" style="position:absolute;visibility:visible;mso-wrap-style:square" from="58369,0" to="58369,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" strokecolor="black [3213]" strokeweight=".5pt"/>
                <v:line id="Straight Connector 2607" o:spid="_x0000_s1282" style="position:absolute;visibility:visible;mso-wrap-style:square" from="87172,0" to="8717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" strokecolor="black [3213]" strokeweight=".5pt"/>
                <v:line id="Straight Connector 2608" o:spid="_x0000_s1283" style="position:absolute;visibility:visible;mso-wrap-style:square" from="116662,0" to="11666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" strokecolor="black [3213]" strokeweight=".5pt"/>
                <v:line id="Straight Connector 2609" o:spid="_x0000_s1284" style="position:absolute;visibility:visible;mso-wrap-style:square" from="146227,0" to="146227,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" strokecolor="black [3213]" strokeweight=".5pt"/>
                <v:line id="Straight Connector 2610" o:spid="_x0000_s1285"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" strokecolor="black [3213]" strokeweight=".5pt"/>
                <v:line id="Straight Connector 2611" o:spid="_x0000_s1286" style="position:absolute;visibility:visible;mso-wrap-style:square" from="30251,23774" to="30251,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" strokecolor="black [3213]" strokeweight=".5pt"/>
                <v:line id="Straight Connector 2612" o:spid="_x0000_s1287" style="position:absolute;visibility:visible;mso-wrap-style:square" from="58369,23774" to="58369,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" strokecolor="black [3213]" strokeweight=".5pt"/>
                <v:line id="Straight Connector 2613" o:spid="_x0000_s1288" style="position:absolute;visibility:visible;mso-wrap-style:square" from="87172,23774" to="8717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" strokecolor="black [3213]" strokeweight=".5pt"/>
                <v:line id="Straight Connector 2614" o:spid="_x0000_s1289" style="position:absolute;visibility:visible;mso-wrap-style:square" from="116662,23774" to="11666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" strokecolor="black [3213]" strokeweight=".5pt"/>
                <v:line id="Straight Connector 2615" o:spid="_x0000_s1290"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" strokecolor="black [3213]" strokeweight=".5pt"/>
                <v:line id="Straight Connector 2616" o:spid="_x0000_s1291"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" strokecolor="black [3213]" strokeweight=".5pt"/>
                <v:line id="Straight Connector 2617" o:spid="_x0000_s1292"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" strokecolor="black [3213]" strokeweight=".5pt"/>
                <v:line id="Straight Connector 2618" o:spid="_x0000_s1293"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" strokecolor="black [3213]" strokeweight=".5pt"/>
                <v:line id="Straight Connector 2619" o:spid="_x0000_s1294"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" strokecolor="black [3213]" strokeweight=".5pt"/>
              </v:group>
              <w10:wrap anchorx="page" anchory="page"/>
              <w10:anchorlock/>
            </v:group>
          </w:pict>
        </mc:Fallback>
      </mc:AlternateContent>
    </w:r>
    <w:r>
      <w:rPr>
        <w:noProof/>
        <w:lang w:eastAsia="nl-NL"/>
      </w:rPr>
      <mc:AlternateContent>
        <mc:Choice Requires="wpg">
          <w:drawing>
            <wp:anchor distT="0" distB="0" distL="114300" distR="114300" simplePos="0" relativeHeight="251758592" behindDoc="0" locked="1" layoutInCell="1" allowOverlap="1" wp14:anchorId="7EAAE714" wp14:editId="7D6FDEC7">
              <wp:simplePos x="0" y="0"/>
              <wp:positionH relativeFrom="page">
                <wp:posOffset>109538</wp:posOffset>
              </wp:positionH>
              <wp:positionV relativeFrom="page">
                <wp:posOffset>2738438</wp:posOffset>
              </wp:positionV>
              <wp:extent cx="14907600" cy="2556000"/>
              <wp:effectExtent l="0" t="0" r="8890" b="15875"/>
              <wp:wrapNone/>
              <wp:docPr id="2550" name="Rij2"/>
              <wp:cNvGraphicFramePr/>
              <a:graphic xmlns:a="http://schemas.openxmlformats.org/drawingml/2006/main">
                <a:graphicData uri="http://schemas.microsoft.com/office/word/2010/wordprocessingGroup">
                  <wpg:wgp>
                    <wpg:cNvGrpSpPr/>
                    <wpg:grpSpPr>
                      <a:xfrm>
                        <a:off x="0" y="0"/>
                        <a:ext cx="14907600" cy="2556000"/>
                        <a:chOff x="0" y="0"/>
                        <a:chExt cx="14907600" cy="2556000"/>
                      </a:xfrm>
                    </wpg:grpSpPr>
                    <pic:pic xmlns:pic="http://schemas.openxmlformats.org/drawingml/2006/picture">
                      <pic:nvPicPr>
                        <pic:cNvPr id="2551" name="Omslag"/>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713695" y="182880"/>
                          <a:ext cx="6024282" cy="2194560"/>
                        </a:xfrm>
                        <a:prstGeom prst="rect">
                          <a:avLst/>
                        </a:prstGeom>
                      </pic:spPr>
                    </pic:pic>
                    <wpg:grpSp>
                      <wpg:cNvPr id="2552" name="Pagtext"/>
                      <wpg:cNvGrpSpPr/>
                      <wpg:grpSpPr>
                        <a:xfrm>
                          <a:off x="290457" y="0"/>
                          <a:ext cx="14328000" cy="144000"/>
                          <a:chOff x="0" y="0"/>
                          <a:chExt cx="14328660" cy="144000"/>
                        </a:xfrm>
                      </wpg:grpSpPr>
                      <wps:wsp>
                        <wps:cNvPr id="2553" name="Text Box 2553"/>
                        <wps:cNvSpPr txBox="1"/>
                        <wps:spPr>
                          <a:xfrm>
                            <a:off x="0" y="0"/>
                            <a:ext cx="2736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4" name="Text Box 2554"/>
                        <wps:cNvSpPr txBox="1"/>
                        <wps:spPr>
                          <a:xfrm>
                            <a:off x="2735580" y="0"/>
                            <a:ext cx="2808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5" name="Text Box 2555"/>
                        <wps:cNvSpPr txBox="1"/>
                        <wps:spPr>
                          <a:xfrm>
                            <a:off x="5547360" y="0"/>
                            <a:ext cx="2880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6" name="Text Box 2556"/>
                        <wps:cNvSpPr txBox="1"/>
                        <wps:spPr>
                          <a:xfrm>
                            <a:off x="842772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7" name="Text Box 2557"/>
                        <wps:cNvSpPr txBox="1"/>
                        <wps:spPr>
                          <a:xfrm>
                            <a:off x="11376660" y="0"/>
                            <a:ext cx="2952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F43D22">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558" name="RodeBlokjes"/>
                      <wpg:cNvGrpSpPr/>
                      <wpg:grpSpPr>
                        <a:xfrm>
                          <a:off x="182880" y="613186"/>
                          <a:ext cx="11692800" cy="792000"/>
                          <a:chOff x="0" y="0"/>
                          <a:chExt cx="11694410" cy="792000"/>
                        </a:xfrm>
                      </wpg:grpSpPr>
                      <wps:wsp>
                        <wps:cNvPr id="2559" name="Rectangle 2559"/>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0" name="Rectangle 2560"/>
                        <wps:cNvSpPr/>
                        <wps:spPr>
                          <a:xfrm>
                            <a:off x="2842016"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 name="Rectangle 2561"/>
                        <wps:cNvSpPr/>
                        <wps:spPr>
                          <a:xfrm>
                            <a:off x="5647765"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2" name="Rectangle 2562"/>
                        <wps:cNvSpPr/>
                        <wps:spPr>
                          <a:xfrm>
                            <a:off x="1147841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63" name="textRodeBlokjes"/>
                      <wpg:cNvGrpSpPr/>
                      <wpg:grpSpPr>
                        <a:xfrm>
                          <a:off x="290457" y="613186"/>
                          <a:ext cx="11584800" cy="792000"/>
                          <a:chOff x="0" y="0"/>
                          <a:chExt cx="11586833" cy="792000"/>
                        </a:xfrm>
                      </wpg:grpSpPr>
                      <wps:wsp>
                        <wps:cNvPr id="2564" name="Text Box 2564"/>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5</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565" name="Text Box 2565"/>
                        <wps:cNvSpPr txBox="1"/>
                        <wps:spPr>
                          <a:xfrm>
                            <a:off x="2734528"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6</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566" name="Text Box 2566"/>
                        <wps:cNvSpPr txBox="1"/>
                        <wps:spPr>
                          <a:xfrm>
                            <a:off x="5540188"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F43D22">
                              <w:pPr>
                                <w:pStyle w:val="Stappen"/>
                              </w:pPr>
                              <w:r w:rsidRPr="00573771">
                                <w:t>Stap 7</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567" name="Text Box 2567"/>
                        <wps:cNvSpPr txBox="1"/>
                        <wps:spPr>
                          <a:xfrm>
                            <a:off x="11370833"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F43D22">
                              <w:pPr>
                                <w:pStyle w:val="Stappen"/>
                              </w:pPr>
                              <w:r w:rsidRPr="00B64FD2">
                                <w:t>Stappenplan</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568" name="Snijlijnen"/>
                      <wpg:cNvGrpSpPr/>
                      <wpg:grpSpPr>
                        <a:xfrm>
                          <a:off x="0" y="0"/>
                          <a:ext cx="14907600" cy="2556000"/>
                          <a:chOff x="0" y="0"/>
                          <a:chExt cx="14909460" cy="2557440"/>
                        </a:xfrm>
                      </wpg:grpSpPr>
                      <wps:wsp>
                        <wps:cNvPr id="2569" name="Straight Connector 2569"/>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0" name="Straight Connector 2570"/>
                        <wps:cNvCnPr/>
                        <wps:spPr>
                          <a:xfrm>
                            <a:off x="302514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1" name="Straight Connector 2571"/>
                        <wps:cNvCnPr/>
                        <wps:spPr>
                          <a:xfrm>
                            <a:off x="583692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2" name="Straight Connector 2572"/>
                        <wps:cNvCnPr/>
                        <wps:spPr>
                          <a:xfrm>
                            <a:off x="87172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3" name="Straight Connector 2573"/>
                        <wps:cNvCnPr/>
                        <wps:spPr>
                          <a:xfrm>
                            <a:off x="1166622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4" name="Straight Connector 2574"/>
                        <wps:cNvCnPr/>
                        <wps:spPr>
                          <a:xfrm>
                            <a:off x="1462278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5" name="Straight Connector 2575"/>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6" name="Straight Connector 2576"/>
                        <wps:cNvCnPr/>
                        <wps:spPr>
                          <a:xfrm>
                            <a:off x="302514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7" name="Straight Connector 2577"/>
                        <wps:cNvCnPr/>
                        <wps:spPr>
                          <a:xfrm>
                            <a:off x="58369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8" name="Straight Connector 2578"/>
                        <wps:cNvCnPr/>
                        <wps:spPr>
                          <a:xfrm>
                            <a:off x="87172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79" name="Straight Connector 2579"/>
                        <wps:cNvCnPr/>
                        <wps:spPr>
                          <a:xfrm>
                            <a:off x="1166622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80" name="Straight Connector 2580"/>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81" name="Straight Connector 2581"/>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82" name="Straight Connector 2582"/>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83" name="Straight Connector 2583"/>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84" name="Straight Connector 2584"/>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EAAE714" id="Rij2" o:spid="_x0000_s1295" style="position:absolute;margin-left:8.65pt;margin-top:215.65pt;width:1173.85pt;height:201.25pt;z-index:251758592;mso-position-horizontal-relative:page;mso-position-vertical-relative:page;mso-width-relative:margin;mso-height-relative:margin" coordsize="149076,25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">
              <v:shape id="Omslag" o:spid="_x0000_s1296" type="#_x0000_t75" style="position:absolute;left:87136;top:1828;width:60243;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">
                <v:imagedata r:id="rId2" o:title=""/>
                <v:path arrowok="t"/>
              </v:shape>
              <v:group id="Pagtext" o:spid="_x0000_s1297" style="position:absolute;left:2904;width:143280;height:1440" coordsize="143286,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">
                <v:shape id="Text Box 2553" o:spid="_x0000_s1298" type="#_x0000_t202" style="position:absolute;width:2736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" filled="f" stroked="f" strokeweight=".5pt">
                  <v:textbox inset="0,0,0,0">
                    <w:txbxContent>
                      <w:p w:rsidR="00CB6F75" w:rsidRPr="006D23CE" w:rsidRDefault="00CB6F75" w:rsidP="00F43D22">
                        <w:pPr>
                          <w:jc w:val="center"/>
                          <w:rPr>
                            <w:lang w:val="en-US"/>
                          </w:rPr>
                        </w:pPr>
                        <w:r>
                          <w:rPr>
                            <w:lang w:val="en-US"/>
                          </w:rPr>
                          <w:t>PAGINA 6</w:t>
                        </w:r>
                      </w:p>
                    </w:txbxContent>
                  </v:textbox>
                </v:shape>
                <v:shape id="Text Box 2554" o:spid="_x0000_s1299" type="#_x0000_t202" style="position:absolute;left:27355;width:2808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" filled="f" stroked="f" strokeweight=".5pt">
                  <v:textbox inset="0,0,0,0">
                    <w:txbxContent>
                      <w:p w:rsidR="00CB6F75" w:rsidRPr="006D23CE" w:rsidRDefault="00CB6F75" w:rsidP="00F43D22">
                        <w:pPr>
                          <w:jc w:val="center"/>
                          <w:rPr>
                            <w:lang w:val="en-US"/>
                          </w:rPr>
                        </w:pPr>
                        <w:r>
                          <w:rPr>
                            <w:lang w:val="en-US"/>
                          </w:rPr>
                          <w:t>PAGINA 7</w:t>
                        </w:r>
                      </w:p>
                    </w:txbxContent>
                  </v:textbox>
                </v:shape>
                <v:shape id="Text Box 2555" o:spid="_x0000_s1300" type="#_x0000_t202" style="position:absolute;left:55473;width:2880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PAGINA 8</w:t>
                        </w:r>
                      </w:p>
                    </w:txbxContent>
                  </v:textbox>
                </v:shape>
                <v:shape id="Text Box 2556" o:spid="_x0000_s1301" type="#_x0000_t202" style="position:absolute;left:84277;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" filled="f" stroked="f" strokeweight=".5pt">
                  <v:textbox inset="0,0,0,0">
                    <w:txbxContent>
                      <w:p w:rsidR="00CB6F75" w:rsidRPr="006D23CE" w:rsidRDefault="00CB6F75" w:rsidP="00F43D22">
                        <w:pPr>
                          <w:jc w:val="center"/>
                          <w:rPr>
                            <w:lang w:val="en-US"/>
                          </w:rPr>
                        </w:pPr>
                        <w:r>
                          <w:rPr>
                            <w:lang w:val="en-US"/>
                          </w:rPr>
                          <w:t>ACHTERKANT</w:t>
                        </w:r>
                      </w:p>
                    </w:txbxContent>
                  </v:textbox>
                </v:shape>
                <v:shape id="Text Box 2557" o:spid="_x0000_s1302" type="#_x0000_t202" style="position:absolute;left:113766;width:29520;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" filled="f" stroked="f" strokeweight=".5pt">
                  <v:textbox inset="0,0,0,0">
                    <w:txbxContent>
                      <w:p w:rsidR="00CB6F75" w:rsidRPr="006D23CE" w:rsidRDefault="00CB6F75" w:rsidP="00F43D22">
                        <w:pPr>
                          <w:jc w:val="center"/>
                          <w:rPr>
                            <w:lang w:val="en-US"/>
                          </w:rPr>
                        </w:pPr>
                        <w:r>
                          <w:rPr>
                            <w:lang w:val="en-US"/>
                          </w:rPr>
                          <w:t>VOORKANT</w:t>
                        </w:r>
                      </w:p>
                    </w:txbxContent>
                  </v:textbox>
                </v:shape>
              </v:group>
              <v:group id="RodeBlokjes" o:spid="_x0000_s1303" style="position:absolute;left:1828;top:6131;width:116928;height:7920" coordsize="116944,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">
                <v:rect id="Rectangle 2559" o:spid="_x0000_s1304"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" fillcolor="#e30613" stroked="f" strokeweight="2pt"/>
                <v:rect id="Rectangle 2560" o:spid="_x0000_s1305" style="position:absolute;left:28420;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" fillcolor="#e30613" stroked="f" strokeweight="2pt"/>
                <v:rect id="Rectangle 2561" o:spid="_x0000_s1306" style="position:absolute;left:56477;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" fillcolor="#e30613" stroked="f" strokeweight="2pt"/>
                <v:rect id="Rectangle 2562" o:spid="_x0000_s1307" style="position:absolute;left:11478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" fillcolor="#e30613" stroked="f" strokeweight="2pt"/>
              </v:group>
              <v:group id="textRodeBlokjes" o:spid="_x0000_s1308" style="position:absolute;left:2904;top:6131;width:115848;height:7920" coordsize="115868,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">
                <v:shape id="Text Box 2564" o:spid="_x0000_s1309"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" filled="f" stroked="f" strokeweight=".5pt">
                  <v:textbox style="layout-flow:vertical;mso-layout-flow-alt:bottom-to-top" inset="0,0,0,0">
                    <w:txbxContent>
                      <w:p w:rsidR="00CB6F75" w:rsidRPr="00573771" w:rsidRDefault="00CB6F75" w:rsidP="00F43D22">
                        <w:pPr>
                          <w:pStyle w:val="Stappen"/>
                        </w:pPr>
                        <w:r w:rsidRPr="00573771">
                          <w:t>Stap 5</w:t>
                        </w:r>
                      </w:p>
                    </w:txbxContent>
                  </v:textbox>
                </v:shape>
                <v:shape id="Text Box 2565" o:spid="_x0000_s1310" type="#_x0000_t202" style="position:absolute;left:27345;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" filled="f" stroked="f" strokeweight=".5pt">
                  <v:textbox style="layout-flow:vertical;mso-layout-flow-alt:bottom-to-top" inset="0,0,0,0">
                    <w:txbxContent>
                      <w:p w:rsidR="00CB6F75" w:rsidRPr="00573771" w:rsidRDefault="00CB6F75" w:rsidP="00F43D22">
                        <w:pPr>
                          <w:pStyle w:val="Stappen"/>
                        </w:pPr>
                        <w:r w:rsidRPr="00573771">
                          <w:t>Stap 6</w:t>
                        </w:r>
                      </w:p>
                    </w:txbxContent>
                  </v:textbox>
                </v:shape>
                <v:shape id="Text Box 2566" o:spid="_x0000_s1311" type="#_x0000_t202" style="position:absolute;left:5540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" filled="f" stroked="f" strokeweight=".5pt">
                  <v:textbox style="layout-flow:vertical;mso-layout-flow-alt:bottom-to-top" inset="0,0,0,0">
                    <w:txbxContent>
                      <w:p w:rsidR="00CB6F75" w:rsidRPr="00573771" w:rsidRDefault="00CB6F75" w:rsidP="00F43D22">
                        <w:pPr>
                          <w:pStyle w:val="Stappen"/>
                        </w:pPr>
                        <w:r w:rsidRPr="00573771">
                          <w:t>Stap 7</w:t>
                        </w:r>
                      </w:p>
                    </w:txbxContent>
                  </v:textbox>
                </v:shape>
                <v:shape id="Text Box 2567" o:spid="_x0000_s1312" type="#_x0000_t202" style="position:absolute;left:113708;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" filled="f" stroked="f" strokeweight=".5pt">
                  <v:textbox style="layout-flow:vertical;mso-layout-flow-alt:bottom-to-top" inset="0,0,0,0">
                    <w:txbxContent>
                      <w:p w:rsidR="00CB6F75" w:rsidRPr="00B64FD2" w:rsidRDefault="00CB6F75" w:rsidP="00F43D22">
                        <w:pPr>
                          <w:pStyle w:val="Stappen"/>
                        </w:pPr>
                        <w:r w:rsidRPr="00B64FD2">
                          <w:t>Stappenplan</w:t>
                        </w:r>
                      </w:p>
                    </w:txbxContent>
                  </v:textbox>
                </v:shape>
              </v:group>
              <v:group id="Snijlijnen" o:spid="_x0000_s1313" style="position:absolute;width:149076;height:25560" coordsize="149094,25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">
                <v:line id="Straight Connector 2569" o:spid="_x0000_s1314"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" strokecolor="black [3213]" strokeweight=".5pt"/>
                <v:line id="Straight Connector 2570" o:spid="_x0000_s1315" style="position:absolute;visibility:visible;mso-wrap-style:square" from="30251,0" to="30251,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" strokecolor="black [3213]" strokeweight=".5pt"/>
                <v:line id="Straight Connector 2571" o:spid="_x0000_s1316" style="position:absolute;visibility:visible;mso-wrap-style:square" from="58369,0" to="58369,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" strokecolor="black [3213]" strokeweight=".5pt"/>
                <v:line id="Straight Connector 2572" o:spid="_x0000_s1317" style="position:absolute;visibility:visible;mso-wrap-style:square" from="87172,0" to="8717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" strokecolor="black [3213]" strokeweight=".5pt"/>
                <v:line id="Straight Connector 2573" o:spid="_x0000_s1318" style="position:absolute;visibility:visible;mso-wrap-style:square" from="116662,0" to="11666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" strokecolor="black [3213]" strokeweight=".5pt"/>
                <v:line id="Straight Connector 2574" o:spid="_x0000_s1319" style="position:absolute;visibility:visible;mso-wrap-style:square" from="146227,0" to="146227,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" strokecolor="black [3213]" strokeweight=".5pt"/>
                <v:line id="Straight Connector 2575" o:spid="_x0000_s1320"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" strokecolor="black [3213]" strokeweight=".5pt"/>
                <v:line id="Straight Connector 2576" o:spid="_x0000_s1321" style="position:absolute;visibility:visible;mso-wrap-style:square" from="30251,23774" to="30251,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" strokecolor="black [3213]" strokeweight=".5pt"/>
                <v:line id="Straight Connector 2577" o:spid="_x0000_s1322" style="position:absolute;visibility:visible;mso-wrap-style:square" from="58369,23774" to="58369,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" strokecolor="black [3213]" strokeweight=".5pt"/>
                <v:line id="Straight Connector 2578" o:spid="_x0000_s1323" style="position:absolute;visibility:visible;mso-wrap-style:square" from="87172,23774" to="8717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" strokecolor="black [3213]" strokeweight=".5pt"/>
                <v:line id="Straight Connector 2579" o:spid="_x0000_s1324" style="position:absolute;visibility:visible;mso-wrap-style:square" from="116662,23774" to="116662,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" strokecolor="black [3213]" strokeweight=".5pt"/>
                <v:line id="Straight Connector 2580" o:spid="_x0000_s1325"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" strokecolor="black [3213]" strokeweight=".5pt"/>
                <v:line id="Straight Connector 2581" o:spid="_x0000_s1326"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" strokecolor="black [3213]" strokeweight=".5pt"/>
                <v:line id="Straight Connector 2582" o:spid="_x0000_s1327"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" strokecolor="black [3213]" strokeweight=".5pt"/>
                <v:line id="Straight Connector 2583" o:spid="_x0000_s1328"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" strokecolor="black [3213]" strokeweight=".5pt"/>
                <v:line id="Straight Connector 2584" o:spid="_x0000_s1329"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" strokecolor="black [3213]" strokeweight=".5pt"/>
              </v:group>
              <w10:wrap anchorx="page" anchory="page"/>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681792" behindDoc="0" locked="1" layoutInCell="1" allowOverlap="1" wp14:anchorId="574BD334" wp14:editId="12F250AE">
              <wp:simplePos x="0" y="0"/>
              <wp:positionH relativeFrom="page">
                <wp:align>center</wp:align>
              </wp:positionH>
              <wp:positionV relativeFrom="page">
                <wp:posOffset>8028940</wp:posOffset>
              </wp:positionV>
              <wp:extent cx="14850000" cy="2527200"/>
              <wp:effectExtent l="0" t="0" r="28575" b="6985"/>
              <wp:wrapNone/>
              <wp:docPr id="363" name="Group 363"/>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364" name="Group 364"/>
                      <wpg:cNvGrpSpPr/>
                      <wpg:grpSpPr>
                        <a:xfrm>
                          <a:off x="258183" y="0"/>
                          <a:ext cx="14328877" cy="216000"/>
                          <a:chOff x="-1" y="0"/>
                          <a:chExt cx="14327432" cy="216100"/>
                        </a:xfrm>
                      </wpg:grpSpPr>
                      <wps:wsp>
                        <wps:cNvPr id="365" name="Text Box 365"/>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6" name="Text Box 366"/>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7" name="Text Box 367"/>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8" name="Text Box 368"/>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9" name="Text Box 369"/>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70" name="Group 370"/>
                      <wpg:cNvGrpSpPr/>
                      <wpg:grpSpPr>
                        <a:xfrm>
                          <a:off x="0" y="21516"/>
                          <a:ext cx="14849959" cy="2507398"/>
                          <a:chOff x="0" y="0"/>
                          <a:chExt cx="14849959" cy="2507398"/>
                        </a:xfrm>
                      </wpg:grpSpPr>
                      <wpg:grpSp>
                        <wpg:cNvPr id="371" name="Group 371"/>
                        <wpg:cNvGrpSpPr/>
                        <wpg:grpSpPr>
                          <a:xfrm>
                            <a:off x="161364" y="591670"/>
                            <a:ext cx="385203" cy="792070"/>
                            <a:chOff x="0" y="0"/>
                            <a:chExt cx="385350" cy="792000"/>
                          </a:xfrm>
                        </wpg:grpSpPr>
                        <wps:wsp>
                          <wps:cNvPr id="372" name="Rectangle 37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 Box 37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74" name="Group 374"/>
                        <wpg:cNvGrpSpPr/>
                        <wpg:grpSpPr>
                          <a:xfrm>
                            <a:off x="3205779" y="591670"/>
                            <a:ext cx="269875" cy="791845"/>
                            <a:chOff x="0" y="0"/>
                            <a:chExt cx="271050" cy="792000"/>
                          </a:xfrm>
                        </wpg:grpSpPr>
                        <wps:wsp>
                          <wps:cNvPr id="375" name="Rectangle 37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Text Box 37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77" name="Group 377"/>
                        <wpg:cNvGrpSpPr/>
                        <wpg:grpSpPr>
                          <a:xfrm>
                            <a:off x="6164132" y="591670"/>
                            <a:ext cx="269875" cy="791845"/>
                            <a:chOff x="0" y="0"/>
                            <a:chExt cx="270510" cy="791845"/>
                          </a:xfrm>
                        </wpg:grpSpPr>
                        <wps:wsp>
                          <wps:cNvPr id="378" name="Rectangle 37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Text Box 37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80" name="Group 380"/>
                        <wpg:cNvGrpSpPr/>
                        <wpg:grpSpPr>
                          <a:xfrm>
                            <a:off x="11854927" y="591670"/>
                            <a:ext cx="269875" cy="791845"/>
                            <a:chOff x="0" y="0"/>
                            <a:chExt cx="270510" cy="791845"/>
                          </a:xfrm>
                        </wpg:grpSpPr>
                        <wps:wsp>
                          <wps:cNvPr id="381" name="Rectangle 38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Text Box 38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383" name="Group 383"/>
                        <wpg:cNvGrpSpPr/>
                        <wpg:grpSpPr>
                          <a:xfrm>
                            <a:off x="0" y="0"/>
                            <a:ext cx="14849959" cy="2507398"/>
                            <a:chOff x="0" y="0"/>
                            <a:chExt cx="14849959" cy="2507398"/>
                          </a:xfrm>
                        </wpg:grpSpPr>
                        <wps:wsp>
                          <wps:cNvPr id="384" name="Straight Connector 384"/>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5" name="Straight Connector 385"/>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6" name="Straight Connector 386"/>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7" name="Straight Connector 387"/>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8" name="Straight Connector 388"/>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9" name="Straight Connector 389"/>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90" name="Group 390"/>
                          <wpg:cNvGrpSpPr/>
                          <wpg:grpSpPr>
                            <a:xfrm>
                              <a:off x="258183" y="2291379"/>
                              <a:ext cx="14331708" cy="216019"/>
                              <a:chOff x="0" y="0"/>
                              <a:chExt cx="14333034" cy="216000"/>
                            </a:xfrm>
                          </wpg:grpSpPr>
                          <wps:wsp>
                            <wps:cNvPr id="391" name="Straight Connector 39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2" name="Straight Connector 392"/>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3" name="Straight Connector 393"/>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4" name="Straight Connector 394"/>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5" name="Straight Connector 395"/>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6" name="Straight Connector 39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97" name="Straight Connector 397"/>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8" name="Straight Connector 398"/>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9" name="Straight Connector 399"/>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0" name="Straight Connector 400"/>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01" name="Group 401"/>
                        <wpg:cNvGrpSpPr/>
                        <wpg:grpSpPr>
                          <a:xfrm>
                            <a:off x="9047181" y="591670"/>
                            <a:ext cx="269875" cy="791845"/>
                            <a:chOff x="0" y="0"/>
                            <a:chExt cx="270510" cy="791845"/>
                          </a:xfrm>
                        </wpg:grpSpPr>
                        <wps:wsp>
                          <wps:cNvPr id="402" name="Rectangle 40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Text Box 40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74BD334" id="Group 363" o:spid="_x0000_s1330" style="position:absolute;margin-left:0;margin-top:632.2pt;width:1169.3pt;height:199pt;z-index:251681792;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">
              <v:group id="Group 364" o:spid="_x0000_s1331"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type id="_x0000_t202" coordsize="21600,21600" o:spt="202" path="m,l,21600r21600,l21600,xe">
                  <v:stroke joinstyle="miter"/>
                  <v:path gradientshapeok="t" o:connecttype="rect"/>
                </v:shapetype>
                <v:shape id="Text Box 365" o:spid="_x0000_s1332"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366" o:spid="_x0000_s1333"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3uFxgAAANwAAAAPAAAAZHJzL2Rvd25yZXYueG1sRI9La8Mw&#10;EITvhf4HsYXeGjkN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4N97hc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367" o:spid="_x0000_s1334"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368" o:spid="_x0000_s1335"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369" o:spid="_x0000_s1336"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370" o:spid="_x0000_s1337"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group id="Group 371" o:spid="_x0000_s1338"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rect id="Rectangle 372" o:spid="_x0000_s133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" fillcolor="#e30613" stroked="f" strokeweight="2pt"/>
                  <v:shape id="Text Box 373" o:spid="_x0000_s134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374" o:spid="_x0000_s1341"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rect id="Rectangle 375" o:spid="_x0000_s134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" fillcolor="#e30613" stroked="f" strokeweight="2pt"/>
                  <v:shape id="Text Box 376" o:spid="_x0000_s134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377" o:spid="_x0000_s1344"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rect id="Rectangle 378" o:spid="_x0000_s134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" fillcolor="#e30613" stroked="f" strokeweight="2pt"/>
                  <v:shape id="Text Box 379" o:spid="_x0000_s134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380" o:spid="_x0000_s1347"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rect id="Rectangle 381" o:spid="_x0000_s134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" fillcolor="#e30613" stroked="f" strokeweight="2pt"/>
                  <v:shape id="Text Box 382" o:spid="_x0000_s134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383" o:spid="_x0000_s1350"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line id="Straight Connector 384" o:spid="_x0000_s1351"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" strokecolor="black [3213]" strokeweight=".5pt"/>
                  <v:line id="Straight Connector 385" o:spid="_x0000_s1352"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" strokecolor="black [3213]" strokeweight=".5pt"/>
                  <v:line id="Straight Connector 386" o:spid="_x0000_s1353"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" strokecolor="black [3213]" strokeweight=".5pt"/>
                  <v:line id="Straight Connector 387" o:spid="_x0000_s1354"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" strokecolor="black [3213]" strokeweight=".5pt"/>
                  <v:line id="Straight Connector 388" o:spid="_x0000_s1355"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" strokecolor="black [3213]" strokeweight=".5pt"/>
                  <v:line id="Straight Connector 389" o:spid="_x0000_s1356"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" strokecolor="black [3213]" strokeweight=".5pt"/>
                  <v:group id="Group 390" o:spid="_x0000_s1357"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line id="Straight Connector 391" o:spid="_x0000_s135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" strokecolor="black [3213]" strokeweight=".5pt"/>
                    <v:line id="Straight Connector 392" o:spid="_x0000_s1359"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" strokecolor="black [3213]" strokeweight=".5pt"/>
                    <v:line id="Straight Connector 393" o:spid="_x0000_s1360"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" strokecolor="black [3213]" strokeweight=".5pt"/>
                    <v:line id="Straight Connector 394" o:spid="_x0000_s1361"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" strokecolor="black [3213]" strokeweight=".5pt"/>
                    <v:line id="Straight Connector 395" o:spid="_x0000_s1362"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" strokecolor="black [3213]" strokeweight=".5pt"/>
                    <v:line id="Straight Connector 396" o:spid="_x0000_s136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" strokecolor="black [3213]" strokeweight=".5pt"/>
                  </v:group>
                  <v:line id="Straight Connector 397" o:spid="_x0000_s1364"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" strokecolor="black [3213]" strokeweight=".5pt"/>
                  <v:line id="Straight Connector 398" o:spid="_x0000_s1365"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" strokecolor="black [3213]" strokeweight=".5pt"/>
                  <v:line id="Straight Connector 399" o:spid="_x0000_s1366"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" strokecolor="black [3213]" strokeweight=".5pt"/>
                  <v:line id="Straight Connector 400" o:spid="_x0000_s1367"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" strokecolor="black [3213]" strokeweight=".5pt"/>
                </v:group>
                <v:group id="Group 401" o:spid="_x0000_s1368"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rect id="Rectangle 402" o:spid="_x0000_s136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" fillcolor="#e30613" stroked="f" strokeweight="2pt"/>
                  <v:shape id="Text Box 403" o:spid="_x0000_s137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80768" behindDoc="0" locked="1" layoutInCell="1" allowOverlap="1" wp14:anchorId="750DCE11" wp14:editId="2DA75E7C">
              <wp:simplePos x="0" y="0"/>
              <wp:positionH relativeFrom="page">
                <wp:align>center</wp:align>
              </wp:positionH>
              <wp:positionV relativeFrom="page">
                <wp:posOffset>5393690</wp:posOffset>
              </wp:positionV>
              <wp:extent cx="14850000" cy="2527200"/>
              <wp:effectExtent l="0" t="0" r="28575" b="6985"/>
              <wp:wrapNone/>
              <wp:docPr id="404" name="Group 404"/>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405" name="Group 405"/>
                      <wpg:cNvGrpSpPr/>
                      <wpg:grpSpPr>
                        <a:xfrm>
                          <a:off x="258183" y="0"/>
                          <a:ext cx="14328877" cy="216000"/>
                          <a:chOff x="-1" y="0"/>
                          <a:chExt cx="14327432" cy="216100"/>
                        </a:xfrm>
                      </wpg:grpSpPr>
                      <wps:wsp>
                        <wps:cNvPr id="406" name="Text Box 406"/>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7" name="Text Box 407"/>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8" name="Text Box 408"/>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9" name="Text Box 409"/>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0" name="Text Box 410"/>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11" name="Group 411"/>
                      <wpg:cNvGrpSpPr/>
                      <wpg:grpSpPr>
                        <a:xfrm>
                          <a:off x="0" y="21516"/>
                          <a:ext cx="14849959" cy="2507398"/>
                          <a:chOff x="0" y="0"/>
                          <a:chExt cx="14849959" cy="2507398"/>
                        </a:xfrm>
                      </wpg:grpSpPr>
                      <wpg:grpSp>
                        <wpg:cNvPr id="412" name="Group 412"/>
                        <wpg:cNvGrpSpPr/>
                        <wpg:grpSpPr>
                          <a:xfrm>
                            <a:off x="161364" y="591670"/>
                            <a:ext cx="385203" cy="792070"/>
                            <a:chOff x="0" y="0"/>
                            <a:chExt cx="385350" cy="792000"/>
                          </a:xfrm>
                        </wpg:grpSpPr>
                        <wps:wsp>
                          <wps:cNvPr id="413" name="Rectangle 413"/>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Text Box 414"/>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15" name="Group 415"/>
                        <wpg:cNvGrpSpPr/>
                        <wpg:grpSpPr>
                          <a:xfrm>
                            <a:off x="3205779" y="591670"/>
                            <a:ext cx="269875" cy="791845"/>
                            <a:chOff x="0" y="0"/>
                            <a:chExt cx="271050" cy="792000"/>
                          </a:xfrm>
                        </wpg:grpSpPr>
                        <wps:wsp>
                          <wps:cNvPr id="416" name="Rectangle 416"/>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Text Box 417"/>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18" name="Group 418"/>
                        <wpg:cNvGrpSpPr/>
                        <wpg:grpSpPr>
                          <a:xfrm>
                            <a:off x="6164132" y="591670"/>
                            <a:ext cx="269875" cy="791845"/>
                            <a:chOff x="0" y="0"/>
                            <a:chExt cx="270510" cy="791845"/>
                          </a:xfrm>
                        </wpg:grpSpPr>
                        <wps:wsp>
                          <wps:cNvPr id="419" name="Rectangle 41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Text Box 42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21" name="Group 421"/>
                        <wpg:cNvGrpSpPr/>
                        <wpg:grpSpPr>
                          <a:xfrm>
                            <a:off x="11854927" y="591670"/>
                            <a:ext cx="269875" cy="791845"/>
                            <a:chOff x="0" y="0"/>
                            <a:chExt cx="270510" cy="791845"/>
                          </a:xfrm>
                        </wpg:grpSpPr>
                        <wps:wsp>
                          <wps:cNvPr id="422" name="Rectangle 42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Text Box 42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24" name="Group 424"/>
                        <wpg:cNvGrpSpPr/>
                        <wpg:grpSpPr>
                          <a:xfrm>
                            <a:off x="0" y="0"/>
                            <a:ext cx="14849959" cy="2507398"/>
                            <a:chOff x="0" y="0"/>
                            <a:chExt cx="14849959" cy="2507398"/>
                          </a:xfrm>
                        </wpg:grpSpPr>
                        <wps:wsp>
                          <wps:cNvPr id="425" name="Straight Connector 425"/>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6" name="Straight Connector 426"/>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7" name="Straight Connector 427"/>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8" name="Straight Connector 428"/>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9" name="Straight Connector 429"/>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0" name="Straight Connector 430"/>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431" name="Group 431"/>
                          <wpg:cNvGrpSpPr/>
                          <wpg:grpSpPr>
                            <a:xfrm>
                              <a:off x="258183" y="2291379"/>
                              <a:ext cx="14331708" cy="216019"/>
                              <a:chOff x="0" y="0"/>
                              <a:chExt cx="14333034" cy="216000"/>
                            </a:xfrm>
                          </wpg:grpSpPr>
                          <wps:wsp>
                            <wps:cNvPr id="432" name="Straight Connector 43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3" name="Straight Connector 433"/>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4" name="Straight Connector 434"/>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5" name="Straight Connector 435"/>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6" name="Straight Connector 436"/>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 name="Straight Connector 43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38" name="Straight Connector 438"/>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9" name="Straight Connector 439"/>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0" name="Straight Connector 440"/>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1" name="Straight Connector 441"/>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42" name="Group 442"/>
                        <wpg:cNvGrpSpPr/>
                        <wpg:grpSpPr>
                          <a:xfrm>
                            <a:off x="9047181" y="591670"/>
                            <a:ext cx="269875" cy="791845"/>
                            <a:chOff x="0" y="0"/>
                            <a:chExt cx="270510" cy="791845"/>
                          </a:xfrm>
                        </wpg:grpSpPr>
                        <wps:wsp>
                          <wps:cNvPr id="443" name="Rectangle 44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 name="Text Box 44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50DCE11" id="Group 404" o:spid="_x0000_s1371" style="position:absolute;margin-left:0;margin-top:424.7pt;width:1169.3pt;height:199pt;z-index:251680768;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">
              <v:group id="Group 405" o:spid="_x0000_s1372"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Text Box 406" o:spid="_x0000_s1373"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407" o:spid="_x0000_s1374"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408" o:spid="_x0000_s1375"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409" o:spid="_x0000_s1376"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410" o:spid="_x0000_s1377"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411" o:spid="_x0000_s1378"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group id="Group 412" o:spid="_x0000_s1379"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rect id="Rectangle 413" o:spid="_x0000_s1380"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" fillcolor="#e30613" stroked="f" strokeweight="2pt"/>
                  <v:shape id="Text Box 414" o:spid="_x0000_s1381"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415" o:spid="_x0000_s1382"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rect id="Rectangle 416" o:spid="_x0000_s1383"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" fillcolor="#e30613" stroked="f" strokeweight="2pt"/>
                  <v:shape id="Text Box 417" o:spid="_x0000_s1384"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418" o:spid="_x0000_s1385"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rect id="Rectangle 419" o:spid="_x0000_s138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" fillcolor="#e30613" stroked="f" strokeweight="2pt"/>
                  <v:shape id="Text Box 420" o:spid="_x0000_s138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421" o:spid="_x0000_s1388"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rect id="Rectangle 422" o:spid="_x0000_s138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" fillcolor="#e30613" stroked="f" strokeweight="2pt"/>
                  <v:shape id="Text Box 423" o:spid="_x0000_s139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424" o:spid="_x0000_s1391"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line id="Straight Connector 425" o:spid="_x0000_s1392"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" strokecolor="black [3213]" strokeweight=".5pt"/>
                  <v:line id="Straight Connector 426" o:spid="_x0000_s1393"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" strokecolor="black [3213]" strokeweight=".5pt"/>
                  <v:line id="Straight Connector 427" o:spid="_x0000_s1394"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" strokecolor="black [3213]" strokeweight=".5pt"/>
                  <v:line id="Straight Connector 428" o:spid="_x0000_s1395"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" strokecolor="black [3213]" strokeweight=".5pt"/>
                  <v:line id="Straight Connector 429" o:spid="_x0000_s1396"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" strokecolor="black [3213]" strokeweight=".5pt"/>
                  <v:line id="Straight Connector 430" o:spid="_x0000_s1397"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" strokecolor="black [3213]" strokeweight=".5pt"/>
                  <v:group id="Group 431" o:spid="_x0000_s1398"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line id="Straight Connector 432" o:spid="_x0000_s139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" strokecolor="black [3213]" strokeweight=".5pt"/>
                    <v:line id="Straight Connector 433" o:spid="_x0000_s1400"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" strokecolor="black [3213]" strokeweight=".5pt"/>
                    <v:line id="Straight Connector 434" o:spid="_x0000_s1401"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" strokecolor="black [3213]" strokeweight=".5pt"/>
                    <v:line id="Straight Connector 435" o:spid="_x0000_s1402"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" strokecolor="black [3213]" strokeweight=".5pt"/>
                    <v:line id="Straight Connector 436" o:spid="_x0000_s1403"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" strokecolor="black [3213]" strokeweight=".5pt"/>
                    <v:line id="Straight Connector 437" o:spid="_x0000_s140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" strokecolor="black [3213]" strokeweight=".5pt"/>
                  </v:group>
                  <v:line id="Straight Connector 438" o:spid="_x0000_s1405"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" strokecolor="black [3213]" strokeweight=".5pt"/>
                  <v:line id="Straight Connector 439" o:spid="_x0000_s1406"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" strokecolor="black [3213]" strokeweight=".5pt"/>
                  <v:line id="Straight Connector 440" o:spid="_x0000_s1407"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" strokecolor="black [3213]" strokeweight=".5pt"/>
                  <v:line id="Straight Connector 441" o:spid="_x0000_s1408"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" strokecolor="black [3213]" strokeweight=".5pt"/>
                </v:group>
                <v:group id="Group 442" o:spid="_x0000_s1409"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">
                  <v:rect id="Rectangle 443" o:spid="_x0000_s141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" fillcolor="#e30613" stroked="f" strokeweight="2pt"/>
                  <v:shape id="Text Box 444" o:spid="_x0000_s141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79744" behindDoc="0" locked="1" layoutInCell="1" allowOverlap="1" wp14:anchorId="08E07BB7" wp14:editId="26F6C598">
              <wp:simplePos x="0" y="0"/>
              <wp:positionH relativeFrom="page">
                <wp:align>center</wp:align>
              </wp:positionH>
              <wp:positionV relativeFrom="page">
                <wp:posOffset>2754630</wp:posOffset>
              </wp:positionV>
              <wp:extent cx="14850000" cy="2527200"/>
              <wp:effectExtent l="0" t="0" r="28575" b="6985"/>
              <wp:wrapNone/>
              <wp:docPr id="445" name="Group 445"/>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446" name="Group 446"/>
                      <wpg:cNvGrpSpPr/>
                      <wpg:grpSpPr>
                        <a:xfrm>
                          <a:off x="258183" y="0"/>
                          <a:ext cx="14328877" cy="216000"/>
                          <a:chOff x="-1" y="0"/>
                          <a:chExt cx="14327432" cy="216100"/>
                        </a:xfrm>
                      </wpg:grpSpPr>
                      <wps:wsp>
                        <wps:cNvPr id="447" name="Text Box 447"/>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Text Box 448"/>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9" name="Text Box 449"/>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0" name="Text Box 450"/>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Text Box 451"/>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52" name="Group 452"/>
                      <wpg:cNvGrpSpPr/>
                      <wpg:grpSpPr>
                        <a:xfrm>
                          <a:off x="0" y="21516"/>
                          <a:ext cx="14849959" cy="2507398"/>
                          <a:chOff x="0" y="0"/>
                          <a:chExt cx="14849959" cy="2507398"/>
                        </a:xfrm>
                      </wpg:grpSpPr>
                      <wpg:grpSp>
                        <wpg:cNvPr id="453" name="Group 453"/>
                        <wpg:cNvGrpSpPr/>
                        <wpg:grpSpPr>
                          <a:xfrm>
                            <a:off x="161364" y="591670"/>
                            <a:ext cx="385203" cy="792070"/>
                            <a:chOff x="0" y="0"/>
                            <a:chExt cx="385350" cy="792000"/>
                          </a:xfrm>
                        </wpg:grpSpPr>
                        <wps:wsp>
                          <wps:cNvPr id="454" name="Rectangle 45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Text Box 45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56" name="Group 456"/>
                        <wpg:cNvGrpSpPr/>
                        <wpg:grpSpPr>
                          <a:xfrm>
                            <a:off x="3205779" y="591670"/>
                            <a:ext cx="269875" cy="791845"/>
                            <a:chOff x="0" y="0"/>
                            <a:chExt cx="271050" cy="792000"/>
                          </a:xfrm>
                        </wpg:grpSpPr>
                        <wps:wsp>
                          <wps:cNvPr id="457" name="Rectangle 45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Text Box 45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59" name="Group 459"/>
                        <wpg:cNvGrpSpPr/>
                        <wpg:grpSpPr>
                          <a:xfrm>
                            <a:off x="6164132" y="591670"/>
                            <a:ext cx="269875" cy="791845"/>
                            <a:chOff x="0" y="0"/>
                            <a:chExt cx="270510" cy="791845"/>
                          </a:xfrm>
                        </wpg:grpSpPr>
                        <wps:wsp>
                          <wps:cNvPr id="460" name="Rectangle 46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Text Box 46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62" name="Group 462"/>
                        <wpg:cNvGrpSpPr/>
                        <wpg:grpSpPr>
                          <a:xfrm>
                            <a:off x="11854927" y="591670"/>
                            <a:ext cx="269875" cy="791845"/>
                            <a:chOff x="0" y="0"/>
                            <a:chExt cx="270510" cy="791845"/>
                          </a:xfrm>
                        </wpg:grpSpPr>
                        <wps:wsp>
                          <wps:cNvPr id="463" name="Rectangle 46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Text Box 46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65" name="Group 465"/>
                        <wpg:cNvGrpSpPr/>
                        <wpg:grpSpPr>
                          <a:xfrm>
                            <a:off x="0" y="0"/>
                            <a:ext cx="14849959" cy="2507398"/>
                            <a:chOff x="0" y="0"/>
                            <a:chExt cx="14849959" cy="2507398"/>
                          </a:xfrm>
                        </wpg:grpSpPr>
                        <wps:wsp>
                          <wps:cNvPr id="466" name="Straight Connector 466"/>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7" name="Straight Connector 467"/>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8" name="Straight Connector 468"/>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9" name="Straight Connector 469"/>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0" name="Straight Connector 470"/>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 name="Straight Connector 471"/>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472" name="Group 472"/>
                          <wpg:cNvGrpSpPr/>
                          <wpg:grpSpPr>
                            <a:xfrm>
                              <a:off x="258183" y="2291379"/>
                              <a:ext cx="14331708" cy="216019"/>
                              <a:chOff x="0" y="0"/>
                              <a:chExt cx="14333034" cy="216000"/>
                            </a:xfrm>
                          </wpg:grpSpPr>
                          <wps:wsp>
                            <wps:cNvPr id="473" name="Straight Connector 47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4" name="Straight Connector 474"/>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5" name="Straight Connector 475"/>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6" name="Straight Connector 476"/>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7" name="Straight Connector 477"/>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8" name="Straight Connector 47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79" name="Straight Connector 479"/>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0" name="Straight Connector 480"/>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1" name="Straight Connector 481"/>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2" name="Straight Connector 482"/>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83" name="Group 483"/>
                        <wpg:cNvGrpSpPr/>
                        <wpg:grpSpPr>
                          <a:xfrm>
                            <a:off x="9047181" y="591670"/>
                            <a:ext cx="269875" cy="791845"/>
                            <a:chOff x="0" y="0"/>
                            <a:chExt cx="270510" cy="791845"/>
                          </a:xfrm>
                        </wpg:grpSpPr>
                        <wps:wsp>
                          <wps:cNvPr id="484" name="Rectangle 48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Text Box 48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8E07BB7" id="Group 445" o:spid="_x0000_s1412" style="position:absolute;margin-left:0;margin-top:216.9pt;width:1169.3pt;height:199pt;z-index:251679744;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">
              <v:group id="Group 446" o:spid="_x0000_s1413"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 id="Text Box 447" o:spid="_x0000_s1414"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448" o:spid="_x0000_s1415"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449" o:spid="_x0000_s1416"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450" o:spid="_x0000_s1417"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451" o:spid="_x0000_s1418"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452" o:spid="_x0000_s1419"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group id="Group 453" o:spid="_x0000_s1420"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rect id="Rectangle 454" o:spid="_x0000_s142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" fillcolor="#e30613" stroked="f" strokeweight="2pt"/>
                  <v:shape id="Text Box 455" o:spid="_x0000_s142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456" o:spid="_x0000_s1423"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rect id="Rectangle 457" o:spid="_x0000_s142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" fillcolor="#e30613" stroked="f" strokeweight="2pt"/>
                  <v:shape id="Text Box 458" o:spid="_x0000_s142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459" o:spid="_x0000_s1426"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rect id="Rectangle 460" o:spid="_x0000_s142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" fillcolor="#e30613" stroked="f" strokeweight="2pt"/>
                  <v:shape id="Text Box 461" o:spid="_x0000_s142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462" o:spid="_x0000_s1429"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rect id="Rectangle 463" o:spid="_x0000_s143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" fillcolor="#e30613" stroked="f" strokeweight="2pt"/>
                  <v:shape id="Text Box 464" o:spid="_x0000_s143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465" o:spid="_x0000_s1432"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line id="Straight Connector 466" o:spid="_x0000_s1433"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" strokecolor="black [3213]" strokeweight=".5pt"/>
                  <v:line id="Straight Connector 467" o:spid="_x0000_s1434"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" strokecolor="black [3213]" strokeweight=".5pt"/>
                  <v:line id="Straight Connector 468" o:spid="_x0000_s1435"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" strokecolor="black [3213]" strokeweight=".5pt"/>
                  <v:line id="Straight Connector 469" o:spid="_x0000_s1436"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" strokecolor="black [3213]" strokeweight=".5pt"/>
                  <v:line id="Straight Connector 470" o:spid="_x0000_s1437"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" strokecolor="black [3213]" strokeweight=".5pt"/>
                  <v:line id="Straight Connector 471" o:spid="_x0000_s1438"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" strokecolor="black [3213]" strokeweight=".5pt"/>
                  <v:group id="Group 472" o:spid="_x0000_s1439"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line id="Straight Connector 473" o:spid="_x0000_s144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" strokecolor="black [3213]" strokeweight=".5pt"/>
                    <v:line id="Straight Connector 474" o:spid="_x0000_s1441"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" strokecolor="black [3213]" strokeweight=".5pt"/>
                    <v:line id="Straight Connector 475" o:spid="_x0000_s1442"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" strokecolor="black [3213]" strokeweight=".5pt"/>
                    <v:line id="Straight Connector 476" o:spid="_x0000_s1443"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" strokecolor="black [3213]" strokeweight=".5pt"/>
                    <v:line id="Straight Connector 477" o:spid="_x0000_s1444"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" strokecolor="black [3213]" strokeweight=".5pt"/>
                    <v:line id="Straight Connector 478" o:spid="_x0000_s144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" strokecolor="black [3213]" strokeweight=".5pt"/>
                  </v:group>
                  <v:line id="Straight Connector 479" o:spid="_x0000_s1446"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" strokecolor="black [3213]" strokeweight=".5pt"/>
                  <v:line id="Straight Connector 480" o:spid="_x0000_s1447"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" strokecolor="black [3213]" strokeweight=".5pt"/>
                  <v:line id="Straight Connector 481" o:spid="_x0000_s1448"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" strokecolor="black [3213]" strokeweight=".5pt"/>
                  <v:line id="Straight Connector 482" o:spid="_x0000_s1449"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" strokecolor="black [3213]" strokeweight=".5pt"/>
                </v:group>
                <v:group id="Group 483" o:spid="_x0000_s1450"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rect id="Rectangle 484" o:spid="_x0000_s145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" fillcolor="#e30613" stroked="f" strokeweight="2pt"/>
                  <v:shape id="Text Box 485" o:spid="_x0000_s145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78720" behindDoc="0" locked="1" layoutInCell="1" allowOverlap="1" wp14:anchorId="64070ED7" wp14:editId="7DD137E7">
              <wp:simplePos x="0" y="0"/>
              <wp:positionH relativeFrom="page">
                <wp:align>center</wp:align>
              </wp:positionH>
              <wp:positionV relativeFrom="page">
                <wp:posOffset>107950</wp:posOffset>
              </wp:positionV>
              <wp:extent cx="14850000" cy="2527200"/>
              <wp:effectExtent l="0" t="0" r="28575" b="6985"/>
              <wp:wrapNone/>
              <wp:docPr id="486" name="Group 486"/>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487" name="Group 487"/>
                      <wpg:cNvGrpSpPr/>
                      <wpg:grpSpPr>
                        <a:xfrm>
                          <a:off x="258183" y="0"/>
                          <a:ext cx="14328877" cy="216000"/>
                          <a:chOff x="-1" y="0"/>
                          <a:chExt cx="14327432" cy="216100"/>
                        </a:xfrm>
                      </wpg:grpSpPr>
                      <wps:wsp>
                        <wps:cNvPr id="488" name="Text Box 488"/>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9" name="Text Box 489"/>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0" name="Text Box 490"/>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1" name="Text Box 491"/>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2" name="Text Box 492"/>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93" name="Group 493"/>
                      <wpg:cNvGrpSpPr/>
                      <wpg:grpSpPr>
                        <a:xfrm>
                          <a:off x="0" y="21516"/>
                          <a:ext cx="14849959" cy="2507398"/>
                          <a:chOff x="0" y="0"/>
                          <a:chExt cx="14849959" cy="2507398"/>
                        </a:xfrm>
                      </wpg:grpSpPr>
                      <wpg:grpSp>
                        <wpg:cNvPr id="494" name="Group 494"/>
                        <wpg:cNvGrpSpPr/>
                        <wpg:grpSpPr>
                          <a:xfrm>
                            <a:off x="161364" y="591670"/>
                            <a:ext cx="385203" cy="792070"/>
                            <a:chOff x="0" y="0"/>
                            <a:chExt cx="385350" cy="792000"/>
                          </a:xfrm>
                        </wpg:grpSpPr>
                        <wps:wsp>
                          <wps:cNvPr id="495" name="Rectangle 495"/>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Text Box 496"/>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497" name="Group 497"/>
                        <wpg:cNvGrpSpPr/>
                        <wpg:grpSpPr>
                          <a:xfrm>
                            <a:off x="3205779" y="591670"/>
                            <a:ext cx="269875" cy="791845"/>
                            <a:chOff x="0" y="0"/>
                            <a:chExt cx="271050" cy="792000"/>
                          </a:xfrm>
                        </wpg:grpSpPr>
                        <wps:wsp>
                          <wps:cNvPr id="498" name="Rectangle 498"/>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Text Box 499"/>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00" name="Group 500"/>
                        <wpg:cNvGrpSpPr/>
                        <wpg:grpSpPr>
                          <a:xfrm>
                            <a:off x="6164132" y="591670"/>
                            <a:ext cx="269875" cy="791845"/>
                            <a:chOff x="0" y="0"/>
                            <a:chExt cx="270510" cy="791845"/>
                          </a:xfrm>
                        </wpg:grpSpPr>
                        <wps:wsp>
                          <wps:cNvPr id="501" name="Rectangle 50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Text Box 50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03" name="Group 503"/>
                        <wpg:cNvGrpSpPr/>
                        <wpg:grpSpPr>
                          <a:xfrm>
                            <a:off x="11854927" y="591670"/>
                            <a:ext cx="269875" cy="791845"/>
                            <a:chOff x="0" y="0"/>
                            <a:chExt cx="270510" cy="791845"/>
                          </a:xfrm>
                        </wpg:grpSpPr>
                        <wps:wsp>
                          <wps:cNvPr id="504" name="Rectangle 50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Text Box 50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06" name="Group 506"/>
                        <wpg:cNvGrpSpPr/>
                        <wpg:grpSpPr>
                          <a:xfrm>
                            <a:off x="0" y="0"/>
                            <a:ext cx="14849959" cy="2507398"/>
                            <a:chOff x="0" y="0"/>
                            <a:chExt cx="14849959" cy="2507398"/>
                          </a:xfrm>
                        </wpg:grpSpPr>
                        <wps:wsp>
                          <wps:cNvPr id="507" name="Straight Connector 507"/>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8" name="Straight Connector 508"/>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9" name="Straight Connector 509"/>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0" name="Straight Connector 510"/>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1" name="Straight Connector 511"/>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2" name="Straight Connector 512"/>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513" name="Group 513"/>
                          <wpg:cNvGrpSpPr/>
                          <wpg:grpSpPr>
                            <a:xfrm>
                              <a:off x="258183" y="2291379"/>
                              <a:ext cx="14331708" cy="216019"/>
                              <a:chOff x="0" y="0"/>
                              <a:chExt cx="14333034" cy="216000"/>
                            </a:xfrm>
                          </wpg:grpSpPr>
                          <wps:wsp>
                            <wps:cNvPr id="514" name="Straight Connector 51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5" name="Straight Connector 515"/>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6" name="Straight Connector 516"/>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7" name="Straight Connector 517"/>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8" name="Straight Connector 518"/>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9" name="Straight Connector 51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20" name="Straight Connector 520"/>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1" name="Straight Connector 521"/>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2" name="Straight Connector 522"/>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3" name="Straight Connector 523"/>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4" name="Group 524"/>
                        <wpg:cNvGrpSpPr/>
                        <wpg:grpSpPr>
                          <a:xfrm>
                            <a:off x="9047181" y="591670"/>
                            <a:ext cx="269875" cy="791845"/>
                            <a:chOff x="0" y="0"/>
                            <a:chExt cx="270510" cy="791845"/>
                          </a:xfrm>
                        </wpg:grpSpPr>
                        <wps:wsp>
                          <wps:cNvPr id="525" name="Rectangle 52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6" name="Text Box 52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070BA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4070ED7" id="Group 486" o:spid="_x0000_s1453" style="position:absolute;margin-left:0;margin-top:8.5pt;width:1169.3pt;height:199pt;z-index:251678720;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">
              <v:group id="Group 487" o:spid="_x0000_s1454"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shape id="Text Box 488" o:spid="_x0000_s1455"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" filled="f" stroked="f" strokeweight=".5pt">
                  <v:textbox inset="0,0,0,0">
                    <w:txbxContent>
                      <w:p w:rsidR="00CB6F75" w:rsidRPr="006D23CE" w:rsidRDefault="00CB6F75" w:rsidP="0035617D">
                        <w:pPr>
                          <w:jc w:val="center"/>
                          <w:rPr>
                            <w:lang w:val="en-US"/>
                          </w:rPr>
                        </w:pPr>
                        <w:r>
                          <w:rPr>
                            <w:lang w:val="en-US"/>
                          </w:rPr>
                          <w:t>PAGINA 1</w:t>
                        </w:r>
                      </w:p>
                    </w:txbxContent>
                  </v:textbox>
                </v:shape>
                <v:shape id="Text Box 489" o:spid="_x0000_s1456"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" filled="f" stroked="f" strokeweight=".5pt">
                  <v:textbox inset="0,0,0,0">
                    <w:txbxContent>
                      <w:p w:rsidR="00CB6F75" w:rsidRPr="006D23CE" w:rsidRDefault="00CB6F75" w:rsidP="0035617D">
                        <w:pPr>
                          <w:jc w:val="center"/>
                          <w:rPr>
                            <w:lang w:val="en-US"/>
                          </w:rPr>
                        </w:pPr>
                        <w:r>
                          <w:rPr>
                            <w:lang w:val="en-US"/>
                          </w:rPr>
                          <w:t>PAGINA 2</w:t>
                        </w:r>
                      </w:p>
                    </w:txbxContent>
                  </v:textbox>
                </v:shape>
                <v:shape id="Text Box 490" o:spid="_x0000_s1457"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3</w:t>
                        </w:r>
                      </w:p>
                    </w:txbxContent>
                  </v:textbox>
                </v:shape>
                <v:shape id="Text Box 491" o:spid="_x0000_s1458"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" filled="f" stroked="f" strokeweight=".5pt">
                  <v:textbox inset="0,0,0,0">
                    <w:txbxContent>
                      <w:p w:rsidR="00CB6F75" w:rsidRPr="006D23CE" w:rsidRDefault="00CB6F75" w:rsidP="0035617D">
                        <w:pPr>
                          <w:jc w:val="center"/>
                          <w:rPr>
                            <w:lang w:val="en-US"/>
                          </w:rPr>
                        </w:pPr>
                        <w:r>
                          <w:rPr>
                            <w:lang w:val="en-US"/>
                          </w:rPr>
                          <w:t>PAGINA 4</w:t>
                        </w:r>
                      </w:p>
                    </w:txbxContent>
                  </v:textbox>
                </v:shape>
                <v:shape id="Text Box 492" o:spid="_x0000_s1459"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" filled="f" stroked="f" strokeweight=".5pt">
                  <v:textbox inset="0,0,0,0">
                    <w:txbxContent>
                      <w:p w:rsidR="00CB6F75" w:rsidRPr="006D23CE" w:rsidRDefault="00CB6F75" w:rsidP="0035617D">
                        <w:pPr>
                          <w:jc w:val="center"/>
                          <w:rPr>
                            <w:lang w:val="en-US"/>
                          </w:rPr>
                        </w:pPr>
                        <w:r>
                          <w:rPr>
                            <w:lang w:val="en-US"/>
                          </w:rPr>
                          <w:t>PAGINA 5</w:t>
                        </w:r>
                      </w:p>
                    </w:txbxContent>
                  </v:textbox>
                </v:shape>
              </v:group>
              <v:group id="Group 493" o:spid="_x0000_s1460"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group id="Group 494" o:spid="_x0000_s1461"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rect id="Rectangle 495" o:spid="_x0000_s1462"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" fillcolor="#e30613" stroked="f" strokeweight="2pt"/>
                  <v:shape id="Text Box 496" o:spid="_x0000_s1463"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iIntro</w:t>
                          </w:r>
                        </w:p>
                      </w:txbxContent>
                    </v:textbox>
                  </v:shape>
                </v:group>
                <v:group id="Group 497" o:spid="_x0000_s1464"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rect id="Rectangle 498" o:spid="_x0000_s1465"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" fillcolor="#e30613" stroked="f" strokeweight="2pt"/>
                  <v:shape id="Text Box 499" o:spid="_x0000_s1466"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1</w:t>
                          </w:r>
                        </w:p>
                      </w:txbxContent>
                    </v:textbox>
                  </v:shape>
                </v:group>
                <v:group id="Group 500" o:spid="_x0000_s1467"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rect id="Rectangle 501" o:spid="_x0000_s146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" fillcolor="#e30613" stroked="f" strokeweight="2pt"/>
                  <v:shape id="Text Box 502" o:spid="_x0000_s146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2</w:t>
                          </w:r>
                        </w:p>
                      </w:txbxContent>
                    </v:textbox>
                  </v:shape>
                </v:group>
                <v:group id="Group 503" o:spid="_x0000_s1470"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rect id="Rectangle 504" o:spid="_x0000_s147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" fillcolor="#e30613" stroked="f" strokeweight="2pt"/>
                  <v:shape id="Text Box 505" o:spid="_x0000_s147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Stap 4</w:t>
                          </w:r>
                        </w:p>
                      </w:txbxContent>
                    </v:textbox>
                  </v:shape>
                </v:group>
                <v:group id="Group 506" o:spid="_x0000_s1473"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line id="Straight Connector 507" o:spid="_x0000_s1474"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" strokecolor="black [3213]" strokeweight=".5pt"/>
                  <v:line id="Straight Connector 508" o:spid="_x0000_s1475"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" strokecolor="black [3213]" strokeweight=".5pt"/>
                  <v:line id="Straight Connector 509" o:spid="_x0000_s1476"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" strokecolor="black [3213]" strokeweight=".5pt"/>
                  <v:line id="Straight Connector 510" o:spid="_x0000_s1477"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" strokecolor="black [3213]" strokeweight=".5pt"/>
                  <v:line id="Straight Connector 511" o:spid="_x0000_s1478"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" strokecolor="black [3213]" strokeweight=".5pt"/>
                  <v:line id="Straight Connector 512" o:spid="_x0000_s1479"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" strokecolor="black [3213]" strokeweight=".5pt"/>
                  <v:group id="Group 513" o:spid="_x0000_s1480"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line id="Straight Connector 514" o:spid="_x0000_s148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" strokecolor="black [3213]" strokeweight=".5pt"/>
                    <v:line id="Straight Connector 515" o:spid="_x0000_s1482"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" strokecolor="black [3213]" strokeweight=".5pt"/>
                    <v:line id="Straight Connector 516" o:spid="_x0000_s1483"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" strokecolor="black [3213]" strokeweight=".5pt"/>
                    <v:line id="Straight Connector 517" o:spid="_x0000_s1484"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" strokecolor="black [3213]" strokeweight=".5pt"/>
                    <v:line id="Straight Connector 518" o:spid="_x0000_s1485"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" strokecolor="black [3213]" strokeweight=".5pt"/>
                    <v:line id="Straight Connector 519" o:spid="_x0000_s148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" strokecolor="black [3213]" strokeweight=".5pt"/>
                  </v:group>
                  <v:line id="Straight Connector 520" o:spid="_x0000_s1487"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" strokecolor="black [3213]" strokeweight=".5pt"/>
                  <v:line id="Straight Connector 521" o:spid="_x0000_s1488"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" strokecolor="black [3213]" strokeweight=".5pt"/>
                  <v:line id="Straight Connector 522" o:spid="_x0000_s1489"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" strokecolor="black [3213]" strokeweight=".5pt"/>
                  <v:line id="Straight Connector 523" o:spid="_x0000_s1490"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" strokecolor="black [3213]" strokeweight=".5pt"/>
                </v:group>
                <v:group id="Group 524" o:spid="_x0000_s1491"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rect id="Rectangle 525" o:spid="_x0000_s149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" fillcolor="#e30613" stroked="f" strokeweight="2pt"/>
                  <v:shape id="Text Box 526" o:spid="_x0000_s149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" filled="f" stroked="f" strokeweight=".5pt">
                    <v:textbox style="layout-flow:vertical;mso-layout-flow-alt:bottom-to-top" inset="0,0,0,0">
                      <w:txbxContent>
                        <w:p w:rsidR="00CB6F75" w:rsidRPr="00573771" w:rsidRDefault="00CB6F75" w:rsidP="00070BA3">
                          <w:pPr>
                            <w:pStyle w:val="Stappen"/>
                          </w:pPr>
                          <w:r w:rsidRPr="00573771">
                            <w:t xml:space="preserve">Stap </w:t>
                          </w:r>
                          <w:r>
                            <w:t>3</w:t>
                          </w:r>
                        </w:p>
                      </w:txbxContent>
                    </v:textbox>
                  </v:shape>
                </v:group>
              </v:group>
              <w10:wrap anchorx="page" anchory="page"/>
              <w10:anchorlock/>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677696" behindDoc="0" locked="1" layoutInCell="1" allowOverlap="1" wp14:anchorId="356FAE63" wp14:editId="1881E4C2">
              <wp:simplePos x="0" y="0"/>
              <wp:positionH relativeFrom="page">
                <wp:align>center</wp:align>
              </wp:positionH>
              <wp:positionV relativeFrom="page">
                <wp:posOffset>8027969</wp:posOffset>
              </wp:positionV>
              <wp:extent cx="14853600" cy="2530800"/>
              <wp:effectExtent l="0" t="0" r="24765" b="3175"/>
              <wp:wrapNone/>
              <wp:docPr id="527" name="Group 527"/>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528" name="Picture 52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529" name="Group 529"/>
                      <wpg:cNvGrpSpPr/>
                      <wpg:grpSpPr>
                        <a:xfrm>
                          <a:off x="261938" y="0"/>
                          <a:ext cx="14335200" cy="216000"/>
                          <a:chOff x="0" y="0"/>
                          <a:chExt cx="14333678" cy="216000"/>
                        </a:xfrm>
                      </wpg:grpSpPr>
                      <wps:wsp>
                        <wps:cNvPr id="530" name="Text Box 530"/>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1" name="Text Box 531"/>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2" name="Text Box 532"/>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3" name="Text Box 533"/>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4" name="Text Box 534"/>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35" name="Group 535"/>
                      <wpg:cNvGrpSpPr/>
                      <wpg:grpSpPr>
                        <a:xfrm>
                          <a:off x="157163" y="609600"/>
                          <a:ext cx="385200" cy="792000"/>
                          <a:chOff x="0" y="0"/>
                          <a:chExt cx="385350" cy="792000"/>
                        </a:xfrm>
                      </wpg:grpSpPr>
                      <wps:wsp>
                        <wps:cNvPr id="536" name="Rectangle 536"/>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Text Box 537"/>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38" name="Group 538"/>
                      <wpg:cNvGrpSpPr/>
                      <wpg:grpSpPr>
                        <a:xfrm>
                          <a:off x="3000375" y="609600"/>
                          <a:ext cx="270000" cy="792000"/>
                          <a:chOff x="0" y="0"/>
                          <a:chExt cx="271050" cy="792000"/>
                        </a:xfrm>
                      </wpg:grpSpPr>
                      <wps:wsp>
                        <wps:cNvPr id="539" name="Rectangle 539"/>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Text Box 540"/>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41" name="Group 541"/>
                      <wpg:cNvGrpSpPr/>
                      <wpg:grpSpPr>
                        <a:xfrm>
                          <a:off x="5805488" y="609600"/>
                          <a:ext cx="270000" cy="792000"/>
                          <a:chOff x="0" y="0"/>
                          <a:chExt cx="270510" cy="791845"/>
                        </a:xfrm>
                      </wpg:grpSpPr>
                      <wps:wsp>
                        <wps:cNvPr id="542" name="Rectangle 54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Text Box 54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44" name="Group 544"/>
                      <wpg:cNvGrpSpPr/>
                      <wpg:grpSpPr>
                        <a:xfrm>
                          <a:off x="261938" y="23812"/>
                          <a:ext cx="14331600" cy="216000"/>
                          <a:chOff x="0" y="0"/>
                          <a:chExt cx="14333034" cy="216000"/>
                        </a:xfrm>
                      </wpg:grpSpPr>
                      <wps:wsp>
                        <wps:cNvPr id="545" name="Straight Connector 545"/>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6" name="Straight Connector 546"/>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8" name="Straight Connector 548"/>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9" name="Straight Connector 549"/>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0" name="Straight Connector 550"/>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51" name="Group 551"/>
                      <wpg:cNvGrpSpPr/>
                      <wpg:grpSpPr>
                        <a:xfrm>
                          <a:off x="261938" y="2314575"/>
                          <a:ext cx="14331600" cy="216000"/>
                          <a:chOff x="0" y="0"/>
                          <a:chExt cx="14333034" cy="216000"/>
                        </a:xfrm>
                      </wpg:grpSpPr>
                      <wps:wsp>
                        <wps:cNvPr id="552" name="Straight Connector 55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3" name="Straight Connector 553"/>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4" name="Straight Connector 554"/>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5" name="Straight Connector 555"/>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6" name="Straight Connector 556"/>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7" name="Straight Connector 55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58" name="Group 558"/>
                      <wpg:cNvGrpSpPr/>
                      <wpg:grpSpPr>
                        <a:xfrm>
                          <a:off x="11639550" y="609600"/>
                          <a:ext cx="270000" cy="792000"/>
                          <a:chOff x="0" y="0"/>
                          <a:chExt cx="270510" cy="791845"/>
                        </a:xfrm>
                      </wpg:grpSpPr>
                      <wps:wsp>
                        <wps:cNvPr id="559" name="Rectangle 55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Text Box 56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C72D5D">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561" name="Straight Connector 561"/>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2" name="Straight Connector 562"/>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3" name="Straight Connector 563"/>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4" name="Straight Connector 564"/>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56FAE63" id="Group 527" o:spid="_x0000_s1494" style="position:absolute;margin-left:0;margin-top:632.1pt;width:1169.55pt;height:199.3pt;z-index:251677696;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8" o:spid="_x0000_s1495"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">
                <v:imagedata r:id="rId2" o:title=""/>
                <v:path arrowok="t"/>
              </v:shape>
              <v:group id="Group 529" o:spid="_x0000_s1496"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type id="_x0000_t202" coordsize="21600,21600" o:spt="202" path="m,l,21600r21600,l21600,xe">
                  <v:stroke joinstyle="miter"/>
                  <v:path gradientshapeok="t" o:connecttype="rect"/>
                </v:shapetype>
                <v:shape id="Text Box 530" o:spid="_x0000_s1497"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531" o:spid="_x0000_s1498"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532" o:spid="_x0000_s1499"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533" o:spid="_x0000_s1500"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534" o:spid="_x0000_s1501"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535" o:spid="_x0000_s1502"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rect id="Rectangle 536" o:spid="_x0000_s150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" fillcolor="#e30613" stroked="f" strokeweight="2pt"/>
                <v:shape id="Text Box 537" o:spid="_x0000_s150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" filled="f" stroked="f" strokeweight=".5pt">
                  <v:textbox style="layout-flow:vertical;mso-layout-flow-alt:bottom-to-top" inset="0,0,0,0">
                    <w:txbxContent>
                      <w:p w:rsidR="00CB6F75" w:rsidRPr="00573771" w:rsidRDefault="00CB6F75" w:rsidP="00C72D5D">
                        <w:pPr>
                          <w:pStyle w:val="Stappen"/>
                        </w:pPr>
                        <w:r w:rsidRPr="00573771">
                          <w:t>Stap 5</w:t>
                        </w:r>
                      </w:p>
                    </w:txbxContent>
                  </v:textbox>
                </v:shape>
              </v:group>
              <v:group id="Group 538" o:spid="_x0000_s1505"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rect id="Rectangle 539" o:spid="_x0000_s150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" fillcolor="#e30613" stroked="f" strokeweight="2pt"/>
                <v:shape id="Text Box 540" o:spid="_x0000_s150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6</w:t>
                        </w:r>
                      </w:p>
                    </w:txbxContent>
                  </v:textbox>
                </v:shape>
              </v:group>
              <v:group id="Group 541" o:spid="_x0000_s1508"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ect id="Rectangle 542" o:spid="_x0000_s150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" fillcolor="#e30613" stroked="f" strokeweight="2pt"/>
                <v:shape id="Text Box 543" o:spid="_x0000_s151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" filled="f" stroked="f" strokeweight=".5pt">
                  <v:textbox style="layout-flow:vertical;mso-layout-flow-alt:bottom-to-top" inset="0,0,0,0">
                    <w:txbxContent>
                      <w:p w:rsidR="00CB6F75" w:rsidRPr="00573771" w:rsidRDefault="00CB6F75" w:rsidP="00C72D5D">
                        <w:pPr>
                          <w:pStyle w:val="Stappen"/>
                        </w:pPr>
                        <w:r w:rsidRPr="00573771">
                          <w:t>Stap 7</w:t>
                        </w:r>
                      </w:p>
                    </w:txbxContent>
                  </v:textbox>
                </v:shape>
              </v:group>
              <v:group id="Group 544" o:spid="_x0000_s1511"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line id="Straight Connector 545" o:spid="_x0000_s151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" strokecolor="black [3213]" strokeweight=".5pt"/>
                <v:line id="Straight Connector 546" o:spid="_x0000_s1513"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" strokecolor="black [3213]" strokeweight=".5pt"/>
                <v:line id="Straight Connector 547" o:spid="_x0000_s1514"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" strokecolor="black [3213]" strokeweight=".5pt"/>
                <v:line id="Straight Connector 548" o:spid="_x0000_s1515"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" strokecolor="black [3213]" strokeweight=".5pt"/>
                <v:line id="Straight Connector 549" o:spid="_x0000_s1516"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" strokecolor="black [3213]" strokeweight=".5pt"/>
                <v:line id="Straight Connector 550" o:spid="_x0000_s151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" strokecolor="black [3213]" strokeweight=".5pt"/>
              </v:group>
              <v:group id="Group 551" o:spid="_x0000_s1518"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line id="Straight Connector 552" o:spid="_x0000_s151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" strokecolor="black [3213]" strokeweight=".5pt"/>
                <v:line id="Straight Connector 553" o:spid="_x0000_s1520"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" strokecolor="black [3213]" strokeweight=".5pt"/>
                <v:line id="Straight Connector 554" o:spid="_x0000_s1521"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" strokecolor="black [3213]" strokeweight=".5pt"/>
                <v:line id="Straight Connector 555" o:spid="_x0000_s1522"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" strokecolor="black [3213]" strokeweight=".5pt"/>
                <v:line id="Straight Connector 556" o:spid="_x0000_s1523"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" strokecolor="black [3213]" strokeweight=".5pt"/>
                <v:line id="Straight Connector 557" o:spid="_x0000_s152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" strokecolor="black [3213]" strokeweight=".5pt"/>
              </v:group>
              <v:group id="Group 558" o:spid="_x0000_s1525"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rect id="Rectangle 559" o:spid="_x0000_s152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" fillcolor="#e30613" stroked="f" strokeweight="2pt"/>
                <v:shape id="Text Box 560" o:spid="_x0000_s152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" filled="f" stroked="f" strokeweight=".5pt">
                  <v:textbox style="layout-flow:vertical;mso-layout-flow-alt:bottom-to-top" inset="0,0,0,0">
                    <w:txbxContent>
                      <w:p w:rsidR="00CB6F75" w:rsidRPr="00B64FD2" w:rsidRDefault="00CB6F75" w:rsidP="00C72D5D">
                        <w:pPr>
                          <w:pStyle w:val="Stappen"/>
                        </w:pPr>
                        <w:r w:rsidRPr="00B64FD2">
                          <w:t>Stappenplan</w:t>
                        </w:r>
                      </w:p>
                    </w:txbxContent>
                  </v:textbox>
                </v:shape>
              </v:group>
              <v:line id="Straight Connector 561" o:spid="_x0000_s1528"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" strokecolor="black [3213]" strokeweight=".5pt"/>
              <v:line id="Straight Connector 562" o:spid="_x0000_s1529"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" strokecolor="black [3213]" strokeweight=".5pt"/>
              <v:line id="Straight Connector 563" o:spid="_x0000_s1530"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" strokecolor="black [3213]" strokeweight=".5pt"/>
              <v:line id="Straight Connector 564" o:spid="_x0000_s1531"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76672" behindDoc="0" locked="1" layoutInCell="1" allowOverlap="1" wp14:anchorId="4A31A351" wp14:editId="6D534725">
              <wp:simplePos x="0" y="0"/>
              <wp:positionH relativeFrom="page">
                <wp:align>center</wp:align>
              </wp:positionH>
              <wp:positionV relativeFrom="page">
                <wp:posOffset>5393727</wp:posOffset>
              </wp:positionV>
              <wp:extent cx="14853600" cy="2530800"/>
              <wp:effectExtent l="0" t="0" r="24765" b="3175"/>
              <wp:wrapNone/>
              <wp:docPr id="565" name="Group 565"/>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566" name="Picture 5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567" name="Group 567"/>
                      <wpg:cNvGrpSpPr/>
                      <wpg:grpSpPr>
                        <a:xfrm>
                          <a:off x="261938" y="0"/>
                          <a:ext cx="14335200" cy="216000"/>
                          <a:chOff x="0" y="0"/>
                          <a:chExt cx="14333678" cy="216000"/>
                        </a:xfrm>
                      </wpg:grpSpPr>
                      <wps:wsp>
                        <wps:cNvPr id="568" name="Text Box 568"/>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9" name="Text Box 569"/>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0" name="Text Box 570"/>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1" name="Text Box 571"/>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2" name="Text Box 572"/>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73" name="Group 573"/>
                      <wpg:cNvGrpSpPr/>
                      <wpg:grpSpPr>
                        <a:xfrm>
                          <a:off x="157163" y="609600"/>
                          <a:ext cx="385200" cy="792000"/>
                          <a:chOff x="0" y="0"/>
                          <a:chExt cx="385350" cy="792000"/>
                        </a:xfrm>
                      </wpg:grpSpPr>
                      <wps:wsp>
                        <wps:cNvPr id="574" name="Rectangle 57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Text Box 57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76" name="Group 576"/>
                      <wpg:cNvGrpSpPr/>
                      <wpg:grpSpPr>
                        <a:xfrm>
                          <a:off x="3000375" y="609600"/>
                          <a:ext cx="270000" cy="792000"/>
                          <a:chOff x="0" y="0"/>
                          <a:chExt cx="271050" cy="792000"/>
                        </a:xfrm>
                      </wpg:grpSpPr>
                      <wps:wsp>
                        <wps:cNvPr id="577" name="Rectangle 57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Text Box 57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79" name="Group 579"/>
                      <wpg:cNvGrpSpPr/>
                      <wpg:grpSpPr>
                        <a:xfrm>
                          <a:off x="5805488" y="609600"/>
                          <a:ext cx="270000" cy="792000"/>
                          <a:chOff x="0" y="0"/>
                          <a:chExt cx="270510" cy="791845"/>
                        </a:xfrm>
                      </wpg:grpSpPr>
                      <wps:wsp>
                        <wps:cNvPr id="580" name="Rectangle 58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Text Box 58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582" name="Group 582"/>
                      <wpg:cNvGrpSpPr/>
                      <wpg:grpSpPr>
                        <a:xfrm>
                          <a:off x="261938" y="23812"/>
                          <a:ext cx="14331600" cy="216000"/>
                          <a:chOff x="0" y="0"/>
                          <a:chExt cx="14333034" cy="216000"/>
                        </a:xfrm>
                      </wpg:grpSpPr>
                      <wps:wsp>
                        <wps:cNvPr id="583" name="Straight Connector 58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4" name="Straight Connector 584"/>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5" name="Straight Connector 585"/>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6" name="Straight Connector 586"/>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7" name="Straight Connector 587"/>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88" name="Straight Connector 58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89" name="Group 589"/>
                      <wpg:cNvGrpSpPr/>
                      <wpg:grpSpPr>
                        <a:xfrm>
                          <a:off x="261938" y="2314575"/>
                          <a:ext cx="14331600" cy="216000"/>
                          <a:chOff x="0" y="0"/>
                          <a:chExt cx="14333034" cy="216000"/>
                        </a:xfrm>
                      </wpg:grpSpPr>
                      <wps:wsp>
                        <wps:cNvPr id="590" name="Straight Connector 59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1" name="Straight Connector 591"/>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2" name="Straight Connector 592"/>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3" name="Straight Connector 593"/>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4" name="Straight Connector 594"/>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5" name="Straight Connector 59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96" name="Group 596"/>
                      <wpg:cNvGrpSpPr/>
                      <wpg:grpSpPr>
                        <a:xfrm>
                          <a:off x="11639550" y="609600"/>
                          <a:ext cx="270000" cy="792000"/>
                          <a:chOff x="0" y="0"/>
                          <a:chExt cx="270510" cy="791845"/>
                        </a:xfrm>
                      </wpg:grpSpPr>
                      <wps:wsp>
                        <wps:cNvPr id="597" name="Rectangle 59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 name="Text Box 59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599" name="Straight Connector 599"/>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0" name="Straight Connector 600"/>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1" name="Straight Connector 601"/>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2" name="Straight Connector 602"/>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31A351" id="Group 565" o:spid="_x0000_s1532" style="position:absolute;margin-left:0;margin-top:424.7pt;width:1169.55pt;height:199.3pt;z-index:251676672;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">
              <v:shape id="Picture 566" o:spid="_x0000_s1533"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">
                <v:imagedata r:id="rId2" o:title=""/>
                <v:path arrowok="t"/>
              </v:shape>
              <v:group id="Group 567" o:spid="_x0000_s1534"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Text Box 568" o:spid="_x0000_s1535"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569" o:spid="_x0000_s1536"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570" o:spid="_x0000_s1537"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571" o:spid="_x0000_s1538"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572" o:spid="_x0000_s1539"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573" o:spid="_x0000_s1540"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rect id="Rectangle 574" o:spid="_x0000_s154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" fillcolor="#e30613" stroked="f" strokeweight="2pt"/>
                <v:shape id="Text Box 575" o:spid="_x0000_s154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576" o:spid="_x0000_s1543"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rect id="Rectangle 577" o:spid="_x0000_s154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" fillcolor="#e30613" stroked="f" strokeweight="2pt"/>
                <v:shape id="Text Box 578" o:spid="_x0000_s154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579" o:spid="_x0000_s1546"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rect id="Rectangle 580" o:spid="_x0000_s154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" fillcolor="#e30613" stroked="f" strokeweight="2pt"/>
                <v:shape id="Text Box 581" o:spid="_x0000_s154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582" o:spid="_x0000_s1549"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">
                <v:line id="Straight Connector 583" o:spid="_x0000_s155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" strokecolor="black [3213]" strokeweight=".5pt"/>
                <v:line id="Straight Connector 584" o:spid="_x0000_s1551"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" strokecolor="black [3213]" strokeweight=".5pt"/>
                <v:line id="Straight Connector 585" o:spid="_x0000_s1552"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" strokecolor="black [3213]" strokeweight=".5pt"/>
                <v:line id="Straight Connector 586" o:spid="_x0000_s1553"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" strokecolor="black [3213]" strokeweight=".5pt"/>
                <v:line id="Straight Connector 587" o:spid="_x0000_s1554"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" strokecolor="black [3213]" strokeweight=".5pt"/>
                <v:line id="Straight Connector 588" o:spid="_x0000_s155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" strokecolor="black [3213]" strokeweight=".5pt"/>
              </v:group>
              <v:group id="Group 589" o:spid="_x0000_s1556"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line id="Straight Connector 590" o:spid="_x0000_s155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" strokecolor="black [3213]" strokeweight=".5pt"/>
                <v:line id="Straight Connector 591" o:spid="_x0000_s1558"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" strokecolor="black [3213]" strokeweight=".5pt"/>
                <v:line id="Straight Connector 592" o:spid="_x0000_s1559"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" strokecolor="black [3213]" strokeweight=".5pt"/>
                <v:line id="Straight Connector 593" o:spid="_x0000_s1560"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" strokecolor="black [3213]" strokeweight=".5pt"/>
                <v:line id="Straight Connector 594" o:spid="_x0000_s1561"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" strokecolor="black [3213]" strokeweight=".5pt"/>
                <v:line id="Straight Connector 595" o:spid="_x0000_s156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" strokecolor="black [3213]" strokeweight=".5pt"/>
              </v:group>
              <v:group id="Group 596" o:spid="_x0000_s1563"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rect id="Rectangle 597" o:spid="_x0000_s156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" fillcolor="#e30613" stroked="f" strokeweight="2pt"/>
                <v:shape id="Text Box 598" o:spid="_x0000_s156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599" o:spid="_x0000_s1566"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" strokecolor="black [3213]" strokeweight=".5pt"/>
              <v:line id="Straight Connector 600" o:spid="_x0000_s1567"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" strokecolor="black [3213]" strokeweight=".5pt"/>
              <v:line id="Straight Connector 601" o:spid="_x0000_s1568"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" strokecolor="black [3213]" strokeweight=".5pt"/>
              <v:line id="Straight Connector 602" o:spid="_x0000_s1569"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75648" behindDoc="0" locked="1" layoutInCell="1" allowOverlap="1" wp14:anchorId="2EDD45C9" wp14:editId="79CB06B5">
              <wp:simplePos x="0" y="0"/>
              <wp:positionH relativeFrom="page">
                <wp:align>center</wp:align>
              </wp:positionH>
              <wp:positionV relativeFrom="page">
                <wp:posOffset>2754630</wp:posOffset>
              </wp:positionV>
              <wp:extent cx="14853600" cy="2530800"/>
              <wp:effectExtent l="0" t="0" r="24765" b="3175"/>
              <wp:wrapNone/>
              <wp:docPr id="603" name="Group 603"/>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604" name="Picture 60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605" name="Group 605"/>
                      <wpg:cNvGrpSpPr/>
                      <wpg:grpSpPr>
                        <a:xfrm>
                          <a:off x="261938" y="0"/>
                          <a:ext cx="14335200" cy="216000"/>
                          <a:chOff x="0" y="0"/>
                          <a:chExt cx="14333678" cy="216000"/>
                        </a:xfrm>
                      </wpg:grpSpPr>
                      <wps:wsp>
                        <wps:cNvPr id="606" name="Text Box 606"/>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7" name="Text Box 607"/>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8" name="Text Box 608"/>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9" name="Text Box 609"/>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0" name="Text Box 610"/>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11" name="Group 611"/>
                      <wpg:cNvGrpSpPr/>
                      <wpg:grpSpPr>
                        <a:xfrm>
                          <a:off x="157163" y="609600"/>
                          <a:ext cx="385200" cy="792000"/>
                          <a:chOff x="0" y="0"/>
                          <a:chExt cx="385350" cy="792000"/>
                        </a:xfrm>
                      </wpg:grpSpPr>
                      <wps:wsp>
                        <wps:cNvPr id="612" name="Rectangle 61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 name="Text Box 61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14" name="Group 614"/>
                      <wpg:cNvGrpSpPr/>
                      <wpg:grpSpPr>
                        <a:xfrm>
                          <a:off x="3000375" y="609600"/>
                          <a:ext cx="270000" cy="792000"/>
                          <a:chOff x="0" y="0"/>
                          <a:chExt cx="271050" cy="792000"/>
                        </a:xfrm>
                      </wpg:grpSpPr>
                      <wps:wsp>
                        <wps:cNvPr id="615" name="Rectangle 61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Text Box 61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17" name="Group 617"/>
                      <wpg:cNvGrpSpPr/>
                      <wpg:grpSpPr>
                        <a:xfrm>
                          <a:off x="5805488" y="609600"/>
                          <a:ext cx="270000" cy="792000"/>
                          <a:chOff x="0" y="0"/>
                          <a:chExt cx="270510" cy="791845"/>
                        </a:xfrm>
                      </wpg:grpSpPr>
                      <wps:wsp>
                        <wps:cNvPr id="618" name="Rectangle 61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 name="Text Box 61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20" name="Group 620"/>
                      <wpg:cNvGrpSpPr/>
                      <wpg:grpSpPr>
                        <a:xfrm>
                          <a:off x="261938" y="23812"/>
                          <a:ext cx="14331600" cy="216000"/>
                          <a:chOff x="0" y="0"/>
                          <a:chExt cx="14333034" cy="216000"/>
                        </a:xfrm>
                      </wpg:grpSpPr>
                      <wps:wsp>
                        <wps:cNvPr id="621" name="Straight Connector 62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2" name="Straight Connector 622"/>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3" name="Straight Connector 623"/>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4" name="Straight Connector 624"/>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5" name="Straight Connector 625"/>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6" name="Straight Connector 62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27" name="Group 627"/>
                      <wpg:cNvGrpSpPr/>
                      <wpg:grpSpPr>
                        <a:xfrm>
                          <a:off x="261938" y="2314575"/>
                          <a:ext cx="14331600" cy="216000"/>
                          <a:chOff x="0" y="0"/>
                          <a:chExt cx="14333034" cy="216000"/>
                        </a:xfrm>
                      </wpg:grpSpPr>
                      <wps:wsp>
                        <wps:cNvPr id="628" name="Straight Connector 628"/>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9" name="Straight Connector 629"/>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0" name="Straight Connector 630"/>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1" name="Straight Connector 631"/>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2" name="Straight Connector 632"/>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3" name="Straight Connector 633"/>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34" name="Group 634"/>
                      <wpg:cNvGrpSpPr/>
                      <wpg:grpSpPr>
                        <a:xfrm>
                          <a:off x="11639550" y="609600"/>
                          <a:ext cx="270000" cy="792000"/>
                          <a:chOff x="0" y="0"/>
                          <a:chExt cx="270510" cy="791845"/>
                        </a:xfrm>
                      </wpg:grpSpPr>
                      <wps:wsp>
                        <wps:cNvPr id="635" name="Rectangle 63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 name="Text Box 63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637" name="Straight Connector 637"/>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8" name="Straight Connector 638"/>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9" name="Straight Connector 639"/>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0" name="Straight Connector 640"/>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DD45C9" id="Group 603" o:spid="_x0000_s1570" style="position:absolute;margin-left:0;margin-top:216.9pt;width:1169.55pt;height:199.3pt;z-index:251675648;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&#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">
              <v:shape id="Picture 604" o:spid="_x0000_s1571"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">
                <v:imagedata r:id="rId2" o:title=""/>
                <v:path arrowok="t"/>
              </v:shape>
              <v:group id="Group 605" o:spid="_x0000_s1572"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Text Box 606" o:spid="_x0000_s1573"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607" o:spid="_x0000_s1574"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608" o:spid="_x0000_s1575"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609" o:spid="_x0000_s1576"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610" o:spid="_x0000_s1577"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611" o:spid="_x0000_s1578"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rect id="Rectangle 612" o:spid="_x0000_s157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" fillcolor="#e30613" stroked="f" strokeweight="2pt"/>
                <v:shape id="Text Box 613" o:spid="_x0000_s158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614" o:spid="_x0000_s1581"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">
                <v:rect id="Rectangle 615" o:spid="_x0000_s158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" fillcolor="#e30613" stroked="f" strokeweight="2pt"/>
                <v:shape id="Text Box 616" o:spid="_x0000_s158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617" o:spid="_x0000_s1584"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">
                <v:rect id="Rectangle 618" o:spid="_x0000_s158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" fillcolor="#e30613" stroked="f" strokeweight="2pt"/>
                <v:shape id="Text Box 619" o:spid="_x0000_s158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620" o:spid="_x0000_s1587"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line id="Straight Connector 621" o:spid="_x0000_s158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" strokecolor="black [3213]" strokeweight=".5pt"/>
                <v:line id="Straight Connector 622" o:spid="_x0000_s1589"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" strokecolor="black [3213]" strokeweight=".5pt"/>
                <v:line id="Straight Connector 623" o:spid="_x0000_s1590"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" strokecolor="black [3213]" strokeweight=".5pt"/>
                <v:line id="Straight Connector 624" o:spid="_x0000_s1591"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" strokecolor="black [3213]" strokeweight=".5pt"/>
                <v:line id="Straight Connector 625" o:spid="_x0000_s1592"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" strokecolor="black [3213]" strokeweight=".5pt"/>
                <v:line id="Straight Connector 626" o:spid="_x0000_s159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" strokecolor="black [3213]" strokeweight=".5pt"/>
              </v:group>
              <v:group id="Group 627" o:spid="_x0000_s1594"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">
                <v:line id="Straight Connector 628" o:spid="_x0000_s159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" strokecolor="black [3213]" strokeweight=".5pt"/>
                <v:line id="Straight Connector 629" o:spid="_x0000_s1596"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" strokecolor="black [3213]" strokeweight=".5pt"/>
                <v:line id="Straight Connector 630" o:spid="_x0000_s1597"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" strokecolor="black [3213]" strokeweight=".5pt"/>
                <v:line id="Straight Connector 631" o:spid="_x0000_s1598"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" strokecolor="black [3213]" strokeweight=".5pt"/>
                <v:line id="Straight Connector 632" o:spid="_x0000_s1599"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" strokecolor="black [3213]" strokeweight=".5pt"/>
                <v:line id="Straight Connector 633" o:spid="_x0000_s160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" strokecolor="black [3213]" strokeweight=".5pt"/>
              </v:group>
              <v:group id="Group 634" o:spid="_x0000_s1601"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rect id="Rectangle 635" o:spid="_x0000_s160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" fillcolor="#e30613" stroked="f" strokeweight="2pt"/>
                <v:shape id="Text Box 636" o:spid="_x0000_s160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637" o:spid="_x0000_s1604"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" strokecolor="black [3213]" strokeweight=".5pt"/>
              <v:line id="Straight Connector 638" o:spid="_x0000_s1605"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" strokecolor="black [3213]" strokeweight=".5pt"/>
              <v:line id="Straight Connector 639" o:spid="_x0000_s1606"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" strokecolor="black [3213]" strokeweight=".5pt"/>
              <v:line id="Straight Connector 640" o:spid="_x0000_s1607"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72576" behindDoc="0" locked="1" layoutInCell="1" allowOverlap="1" wp14:anchorId="7CCD5406" wp14:editId="6C1D5733">
              <wp:simplePos x="0" y="0"/>
              <wp:positionH relativeFrom="page">
                <wp:align>center</wp:align>
              </wp:positionH>
              <wp:positionV relativeFrom="page">
                <wp:posOffset>107950</wp:posOffset>
              </wp:positionV>
              <wp:extent cx="14853600" cy="2530800"/>
              <wp:effectExtent l="0" t="0" r="24765" b="3175"/>
              <wp:wrapNone/>
              <wp:docPr id="641" name="Group 641"/>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642" name="Picture 64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643" name="Group 643"/>
                      <wpg:cNvGrpSpPr/>
                      <wpg:grpSpPr>
                        <a:xfrm>
                          <a:off x="261938" y="0"/>
                          <a:ext cx="14335200" cy="216000"/>
                          <a:chOff x="0" y="0"/>
                          <a:chExt cx="14333678" cy="216000"/>
                        </a:xfrm>
                      </wpg:grpSpPr>
                      <wps:wsp>
                        <wps:cNvPr id="644" name="Text Box 644"/>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5" name="Text Box 645"/>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6" name="Text Box 646"/>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7" name="Text Box 647"/>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8" name="Text Box 648"/>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49" name="Group 649"/>
                      <wpg:cNvGrpSpPr/>
                      <wpg:grpSpPr>
                        <a:xfrm>
                          <a:off x="157163" y="609600"/>
                          <a:ext cx="385200" cy="792000"/>
                          <a:chOff x="0" y="0"/>
                          <a:chExt cx="385350" cy="792000"/>
                        </a:xfrm>
                      </wpg:grpSpPr>
                      <wps:wsp>
                        <wps:cNvPr id="650" name="Rectangle 65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65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52" name="Group 652"/>
                      <wpg:cNvGrpSpPr/>
                      <wpg:grpSpPr>
                        <a:xfrm>
                          <a:off x="3000375" y="609600"/>
                          <a:ext cx="270000" cy="792000"/>
                          <a:chOff x="0" y="0"/>
                          <a:chExt cx="271050" cy="792000"/>
                        </a:xfrm>
                      </wpg:grpSpPr>
                      <wps:wsp>
                        <wps:cNvPr id="653" name="Rectangle 65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Text Box 65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55" name="Group 655"/>
                      <wpg:cNvGrpSpPr/>
                      <wpg:grpSpPr>
                        <a:xfrm>
                          <a:off x="5805488" y="609600"/>
                          <a:ext cx="270000" cy="792000"/>
                          <a:chOff x="0" y="0"/>
                          <a:chExt cx="270510" cy="791845"/>
                        </a:xfrm>
                      </wpg:grpSpPr>
                      <wps:wsp>
                        <wps:cNvPr id="656" name="Rectangle 65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Text Box 65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58" name="Group 658"/>
                      <wpg:cNvGrpSpPr/>
                      <wpg:grpSpPr>
                        <a:xfrm>
                          <a:off x="261938" y="23812"/>
                          <a:ext cx="14331600" cy="216000"/>
                          <a:chOff x="0" y="0"/>
                          <a:chExt cx="14333034" cy="216000"/>
                        </a:xfrm>
                      </wpg:grpSpPr>
                      <wps:wsp>
                        <wps:cNvPr id="659" name="Straight Connector 65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0" name="Straight Connector 660"/>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1" name="Straight Connector 661"/>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2" name="Straight Connector 662"/>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3" name="Straight Connector 663"/>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4" name="Straight Connector 66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65" name="Group 665"/>
                      <wpg:cNvGrpSpPr/>
                      <wpg:grpSpPr>
                        <a:xfrm>
                          <a:off x="261938" y="2314575"/>
                          <a:ext cx="14331600" cy="216000"/>
                          <a:chOff x="0" y="0"/>
                          <a:chExt cx="14333034" cy="216000"/>
                        </a:xfrm>
                      </wpg:grpSpPr>
                      <wps:wsp>
                        <wps:cNvPr id="666" name="Straight Connector 666"/>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7" name="Straight Connector 667"/>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8" name="Straight Connector 668"/>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9" name="Straight Connector 669"/>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0" name="Straight Connector 670"/>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1" name="Straight Connector 671"/>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72" name="Group 672"/>
                      <wpg:cNvGrpSpPr/>
                      <wpg:grpSpPr>
                        <a:xfrm>
                          <a:off x="11639550" y="609600"/>
                          <a:ext cx="270000" cy="792000"/>
                          <a:chOff x="0" y="0"/>
                          <a:chExt cx="270510" cy="791845"/>
                        </a:xfrm>
                      </wpg:grpSpPr>
                      <wps:wsp>
                        <wps:cNvPr id="673" name="Rectangle 67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Text Box 67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675" name="Straight Connector 675"/>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6" name="Straight Connector 676"/>
                      <wps:cNvCnPr/>
                      <wps:spPr>
                        <a:xfrm>
                          <a:off x="0"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7" name="Straight Connector 677"/>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8" name="Straight Connector 678"/>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CCD5406" id="Group 641" o:spid="_x0000_s1608" style="position:absolute;margin-left:0;margin-top:8.5pt;width:1169.55pt;height:199.3pt;z-index:251672576;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">
              <v:shape id="Picture 642" o:spid="_x0000_s1609"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">
                <v:imagedata r:id="rId2" o:title=""/>
                <v:path arrowok="t"/>
              </v:shape>
              <v:group id="Group 643" o:spid="_x0000_s1610"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shape id="Text Box 644" o:spid="_x0000_s1611"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645" o:spid="_x0000_s1612"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646" o:spid="_x0000_s1613"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647" o:spid="_x0000_s1614"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648" o:spid="_x0000_s1615"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649" o:spid="_x0000_s1616"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rect id="Rectangle 650" o:spid="_x0000_s161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" fillcolor="#e30613" stroked="f" strokeweight="2pt"/>
                <v:shape id="Text Box 651" o:spid="_x0000_s161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group>
              <v:group id="Group 652" o:spid="_x0000_s1619"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">
                <v:rect id="Rectangle 653" o:spid="_x0000_s162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" fillcolor="#e30613" stroked="f" strokeweight="2pt"/>
                <v:shape id="Text Box 654" o:spid="_x0000_s162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group>
              <v:group id="Group 655" o:spid="_x0000_s1622"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rect id="Rectangle 656" o:spid="_x0000_s162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" fillcolor="#e30613" stroked="f" strokeweight="2pt"/>
                <v:shape id="Text Box 657" o:spid="_x0000_s162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group>
              <v:group id="Group 658" o:spid="_x0000_s1625"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">
                <v:line id="Straight Connector 659" o:spid="_x0000_s162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" strokecolor="black [3213]" strokeweight=".5pt"/>
                <v:line id="Straight Connector 660" o:spid="_x0000_s1627"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" strokecolor="black [3213]" strokeweight=".5pt"/>
                <v:line id="Straight Connector 661" o:spid="_x0000_s1628"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" strokecolor="black [3213]" strokeweight=".5pt"/>
                <v:line id="Straight Connector 662" o:spid="_x0000_s1629"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" strokecolor="black [3213]" strokeweight=".5pt"/>
                <v:line id="Straight Connector 663" o:spid="_x0000_s1630"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" strokecolor="black [3213]" strokeweight=".5pt"/>
                <v:line id="Straight Connector 664" o:spid="_x0000_s163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" strokecolor="black [3213]" strokeweight=".5pt"/>
              </v:group>
              <v:group id="Group 665" o:spid="_x0000_s1632"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line id="Straight Connector 666" o:spid="_x0000_s163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" strokecolor="black [3213]" strokeweight=".5pt"/>
                <v:line id="Straight Connector 667" o:spid="_x0000_s1634"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" strokecolor="black [3213]" strokeweight=".5pt"/>
                <v:line id="Straight Connector 668" o:spid="_x0000_s1635"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" strokecolor="black [3213]" strokeweight=".5pt"/>
                <v:line id="Straight Connector 669" o:spid="_x0000_s1636"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" strokecolor="black [3213]" strokeweight=".5pt"/>
                <v:line id="Straight Connector 670" o:spid="_x0000_s1637"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" strokecolor="black [3213]" strokeweight=".5pt"/>
                <v:line id="Straight Connector 671" o:spid="_x0000_s163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" strokecolor="black [3213]" strokeweight=".5pt"/>
              </v:group>
              <v:group id="Group 672" o:spid="_x0000_s1639"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rect id="Rectangle 673" o:spid="_x0000_s164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" fillcolor="#e30613" stroked="f" strokeweight="2pt"/>
                <v:shape id="Text Box 674" o:spid="_x0000_s164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line id="Straight Connector 675" o:spid="_x0000_s1642"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" strokecolor="black [3213]" strokeweight=".5pt"/>
              <v:line id="Straight Connector 676" o:spid="_x0000_s1643" style="position:absolute;visibility:visible;mso-wrap-style:square" from="0,22669" to="208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" strokecolor="black [3213]" strokeweight=".5pt"/>
              <v:line id="Straight Connector 677" o:spid="_x0000_s1644"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" strokecolor="black [3213]" strokeweight=".5pt"/>
              <v:line id="Straight Connector 678" o:spid="_x0000_s1645"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" strokecolor="black [3213]" strokeweight=".5pt"/>
              <w10:wrap anchorx="page" anchory="page"/>
              <w10:anchorlock/>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693056" behindDoc="0" locked="1" layoutInCell="1" allowOverlap="1" wp14:anchorId="0CF3CEAB" wp14:editId="004C3CC8">
              <wp:simplePos x="0" y="0"/>
              <wp:positionH relativeFrom="page">
                <wp:align>center</wp:align>
              </wp:positionH>
              <wp:positionV relativeFrom="page">
                <wp:posOffset>8028940</wp:posOffset>
              </wp:positionV>
              <wp:extent cx="14850000" cy="2527200"/>
              <wp:effectExtent l="0" t="0" r="28575" b="6985"/>
              <wp:wrapNone/>
              <wp:docPr id="681" name="Group 681"/>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682" name="Group 682"/>
                      <wpg:cNvGrpSpPr/>
                      <wpg:grpSpPr>
                        <a:xfrm>
                          <a:off x="258183" y="0"/>
                          <a:ext cx="14328877" cy="216000"/>
                          <a:chOff x="-1" y="0"/>
                          <a:chExt cx="14327432" cy="216100"/>
                        </a:xfrm>
                      </wpg:grpSpPr>
                      <wps:wsp>
                        <wps:cNvPr id="683" name="Text Box 683"/>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4" name="Text Box 684"/>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5" name="Text Box 685"/>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6" name="Text Box 686"/>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7" name="Text Box 687"/>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88" name="Group 688"/>
                      <wpg:cNvGrpSpPr/>
                      <wpg:grpSpPr>
                        <a:xfrm>
                          <a:off x="0" y="21516"/>
                          <a:ext cx="14849959" cy="2507398"/>
                          <a:chOff x="0" y="0"/>
                          <a:chExt cx="14849959" cy="2507398"/>
                        </a:xfrm>
                      </wpg:grpSpPr>
                      <wpg:grpSp>
                        <wpg:cNvPr id="689" name="Group 689"/>
                        <wpg:cNvGrpSpPr/>
                        <wpg:grpSpPr>
                          <a:xfrm>
                            <a:off x="161364" y="591670"/>
                            <a:ext cx="385203" cy="792070"/>
                            <a:chOff x="0" y="0"/>
                            <a:chExt cx="385350" cy="792000"/>
                          </a:xfrm>
                        </wpg:grpSpPr>
                        <wps:wsp>
                          <wps:cNvPr id="690" name="Rectangle 69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Text Box 69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92" name="Group 692"/>
                        <wpg:cNvGrpSpPr/>
                        <wpg:grpSpPr>
                          <a:xfrm>
                            <a:off x="3205779" y="591670"/>
                            <a:ext cx="269875" cy="791845"/>
                            <a:chOff x="0" y="0"/>
                            <a:chExt cx="271050" cy="792000"/>
                          </a:xfrm>
                        </wpg:grpSpPr>
                        <wps:wsp>
                          <wps:cNvPr id="693" name="Rectangle 69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Text Box 69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95" name="Group 695"/>
                        <wpg:cNvGrpSpPr/>
                        <wpg:grpSpPr>
                          <a:xfrm>
                            <a:off x="6164132" y="591670"/>
                            <a:ext cx="269875" cy="791845"/>
                            <a:chOff x="0" y="0"/>
                            <a:chExt cx="270510" cy="791845"/>
                          </a:xfrm>
                        </wpg:grpSpPr>
                        <wps:wsp>
                          <wps:cNvPr id="696" name="Rectangle 69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7" name="Text Box 69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698" name="Group 698"/>
                        <wpg:cNvGrpSpPr/>
                        <wpg:grpSpPr>
                          <a:xfrm>
                            <a:off x="11854927" y="591670"/>
                            <a:ext cx="269875" cy="791845"/>
                            <a:chOff x="0" y="0"/>
                            <a:chExt cx="270510" cy="791845"/>
                          </a:xfrm>
                        </wpg:grpSpPr>
                        <wps:wsp>
                          <wps:cNvPr id="699" name="Rectangle 69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Text Box 70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01" name="Group 701"/>
                        <wpg:cNvGrpSpPr/>
                        <wpg:grpSpPr>
                          <a:xfrm>
                            <a:off x="0" y="0"/>
                            <a:ext cx="14849959" cy="2507398"/>
                            <a:chOff x="0" y="0"/>
                            <a:chExt cx="14849959" cy="2507398"/>
                          </a:xfrm>
                        </wpg:grpSpPr>
                        <wps:wsp>
                          <wps:cNvPr id="702" name="Straight Connector 702"/>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3" name="Straight Connector 703"/>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4" name="Straight Connector 704"/>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5" name="Straight Connector 705"/>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6" name="Straight Connector 706"/>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7" name="Straight Connector 707"/>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708" name="Group 708"/>
                          <wpg:cNvGrpSpPr/>
                          <wpg:grpSpPr>
                            <a:xfrm>
                              <a:off x="258183" y="2291379"/>
                              <a:ext cx="14331708" cy="216019"/>
                              <a:chOff x="0" y="0"/>
                              <a:chExt cx="14333034" cy="216000"/>
                            </a:xfrm>
                          </wpg:grpSpPr>
                          <wps:wsp>
                            <wps:cNvPr id="709" name="Straight Connector 70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0" name="Straight Connector 710"/>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1" name="Straight Connector 711"/>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2" name="Straight Connector 712"/>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3" name="Straight Connector 713"/>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4" name="Straight Connector 71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15" name="Straight Connector 715"/>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6" name="Straight Connector 716"/>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7" name="Straight Connector 717"/>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8" name="Straight Connector 718"/>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19" name="Group 719"/>
                        <wpg:cNvGrpSpPr/>
                        <wpg:grpSpPr>
                          <a:xfrm>
                            <a:off x="9047181" y="591670"/>
                            <a:ext cx="269875" cy="791845"/>
                            <a:chOff x="0" y="0"/>
                            <a:chExt cx="270510" cy="791845"/>
                          </a:xfrm>
                        </wpg:grpSpPr>
                        <wps:wsp>
                          <wps:cNvPr id="720" name="Rectangle 72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1" name="Text Box 72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CF3CEAB" id="Group 681" o:spid="_x0000_s1646" style="position:absolute;margin-left:0;margin-top:632.2pt;width:1169.3pt;height:199pt;z-index:251693056;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">
              <v:group id="Group 682" o:spid="_x0000_s1647"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">
                <v:shapetype id="_x0000_t202" coordsize="21600,21600" o:spt="202" path="m,l,21600r21600,l21600,xe">
                  <v:stroke joinstyle="miter"/>
                  <v:path gradientshapeok="t" o:connecttype="rect"/>
                </v:shapetype>
                <v:shape id="Text Box 683" o:spid="_x0000_s1648"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684" o:spid="_x0000_s1649"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685" o:spid="_x0000_s1650"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686" o:spid="_x0000_s1651"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687" o:spid="_x0000_s1652"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688" o:spid="_x0000_s1653"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group id="Group 689" o:spid="_x0000_s1654"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rect id="Rectangle 690" o:spid="_x0000_s165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" fillcolor="#e30613" stroked="f" strokeweight="2pt"/>
                  <v:shape id="Text Box 691" o:spid="_x0000_s165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692" o:spid="_x0000_s1657"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F/B7JhwBuf4BAAD//wMAUEsBAi0AFAAGAAgAAAAhANvh9svuAAAAhQEAABMAAAAAAAAA&#10;AAAAAAAAAAAAAFtDb250ZW50X1R5cGVzXS54bWxQSwECLQAUAAYACAAAACEAWvQsW78AAAAVAQAA&#10;CwAAAAAAAAAAAAAAAAAfAQAAX3JlbHMvLnJlbHNQSwECLQAUAAYACAAAACEA/Pr5UsYAAADcAAAA&#10;DwAAAAAAAAAAAAAAAAAHAgAAZHJzL2Rvd25yZXYueG1sUEsFBgAAAAADAAMAtwAAAPoCAAAAAA==&#10;">
                  <v:rect id="Rectangle 693" o:spid="_x0000_s165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" fillcolor="#e30613" stroked="f" strokeweight="2pt"/>
                  <v:shape id="Text Box 694" o:spid="_x0000_s165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695" o:spid="_x0000_s1660"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">
                  <v:rect id="Rectangle 696" o:spid="_x0000_s166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" fillcolor="#e30613" stroked="f" strokeweight="2pt"/>
                  <v:shape id="Text Box 697" o:spid="_x0000_s166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698" o:spid="_x0000_s1663"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rect id="Rectangle 699" o:spid="_x0000_s166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" fillcolor="#e30613" stroked="f" strokeweight="2pt"/>
                  <v:shape id="Text Box 700" o:spid="_x0000_s166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701" o:spid="_x0000_s1666"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">
                  <v:line id="Straight Connector 702" o:spid="_x0000_s1667"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" strokecolor="black [3213]" strokeweight=".5pt"/>
                  <v:line id="Straight Connector 703" o:spid="_x0000_s1668"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" strokecolor="black [3213]" strokeweight=".5pt"/>
                  <v:line id="Straight Connector 704" o:spid="_x0000_s1669"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" strokecolor="black [3213]" strokeweight=".5pt"/>
                  <v:line id="Straight Connector 705" o:spid="_x0000_s1670"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" strokecolor="black [3213]" strokeweight=".5pt"/>
                  <v:line id="Straight Connector 706" o:spid="_x0000_s1671"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" strokecolor="black [3213]" strokeweight=".5pt"/>
                  <v:line id="Straight Connector 707" o:spid="_x0000_s1672"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" strokecolor="black [3213]" strokeweight=".5pt"/>
                  <v:group id="Group 708" o:spid="_x0000_s1673"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line id="Straight Connector 709" o:spid="_x0000_s167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" strokecolor="black [3213]" strokeweight=".5pt"/>
                    <v:line id="Straight Connector 710" o:spid="_x0000_s1675"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" strokecolor="black [3213]" strokeweight=".5pt"/>
                    <v:line id="Straight Connector 711" o:spid="_x0000_s1676"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" strokecolor="black [3213]" strokeweight=".5pt"/>
                    <v:line id="Straight Connector 712" o:spid="_x0000_s1677"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" strokecolor="black [3213]" strokeweight=".5pt"/>
                    <v:line id="Straight Connector 713" o:spid="_x0000_s1678"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" strokecolor="black [3213]" strokeweight=".5pt"/>
                    <v:line id="Straight Connector 714" o:spid="_x0000_s167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" strokecolor="black [3213]" strokeweight=".5pt"/>
                  </v:group>
                  <v:line id="Straight Connector 715" o:spid="_x0000_s1680"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" strokecolor="black [3213]" strokeweight=".5pt"/>
                  <v:line id="Straight Connector 716" o:spid="_x0000_s1681"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" strokecolor="black [3213]" strokeweight=".5pt"/>
                  <v:line id="Straight Connector 717" o:spid="_x0000_s1682"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" strokecolor="black [3213]" strokeweight=".5pt"/>
                  <v:line id="Straight Connector 718" o:spid="_x0000_s1683"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" strokecolor="black [3213]" strokeweight=".5pt"/>
                </v:group>
                <v:group id="Group 719" o:spid="_x0000_s1684"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v:rect id="Rectangle 720" o:spid="_x0000_s168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" fillcolor="#e30613" stroked="f" strokeweight="2pt"/>
                  <v:shape id="Text Box 721" o:spid="_x0000_s168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92032" behindDoc="0" locked="1" layoutInCell="1" allowOverlap="1" wp14:anchorId="07C48326" wp14:editId="18E80F04">
              <wp:simplePos x="0" y="0"/>
              <wp:positionH relativeFrom="page">
                <wp:align>center</wp:align>
              </wp:positionH>
              <wp:positionV relativeFrom="page">
                <wp:posOffset>5393690</wp:posOffset>
              </wp:positionV>
              <wp:extent cx="14850000" cy="2527200"/>
              <wp:effectExtent l="0" t="0" r="28575" b="6985"/>
              <wp:wrapNone/>
              <wp:docPr id="722" name="Group 722"/>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723" name="Group 723"/>
                      <wpg:cNvGrpSpPr/>
                      <wpg:grpSpPr>
                        <a:xfrm>
                          <a:off x="258183" y="0"/>
                          <a:ext cx="14328877" cy="216000"/>
                          <a:chOff x="-1" y="0"/>
                          <a:chExt cx="14327432" cy="216100"/>
                        </a:xfrm>
                      </wpg:grpSpPr>
                      <wps:wsp>
                        <wps:cNvPr id="724" name="Text Box 724"/>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5" name="Text Box 725"/>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6" name="Text Box 726"/>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7" name="Text Box 727"/>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8" name="Text Box 728"/>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729" name="Group 729"/>
                      <wpg:cNvGrpSpPr/>
                      <wpg:grpSpPr>
                        <a:xfrm>
                          <a:off x="0" y="21516"/>
                          <a:ext cx="14849959" cy="2507398"/>
                          <a:chOff x="0" y="0"/>
                          <a:chExt cx="14849959" cy="2507398"/>
                        </a:xfrm>
                      </wpg:grpSpPr>
                      <wpg:grpSp>
                        <wpg:cNvPr id="730" name="Group 730"/>
                        <wpg:cNvGrpSpPr/>
                        <wpg:grpSpPr>
                          <a:xfrm>
                            <a:off x="161364" y="591670"/>
                            <a:ext cx="385203" cy="792070"/>
                            <a:chOff x="0" y="0"/>
                            <a:chExt cx="385350" cy="792000"/>
                          </a:xfrm>
                        </wpg:grpSpPr>
                        <wps:wsp>
                          <wps:cNvPr id="731" name="Rectangle 731"/>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Text Box 732"/>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33" name="Group 733"/>
                        <wpg:cNvGrpSpPr/>
                        <wpg:grpSpPr>
                          <a:xfrm>
                            <a:off x="3205779" y="591670"/>
                            <a:ext cx="269875" cy="791845"/>
                            <a:chOff x="0" y="0"/>
                            <a:chExt cx="271050" cy="792000"/>
                          </a:xfrm>
                        </wpg:grpSpPr>
                        <wps:wsp>
                          <wps:cNvPr id="734" name="Rectangle 734"/>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Text Box 735"/>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36" name="Group 736"/>
                        <wpg:cNvGrpSpPr/>
                        <wpg:grpSpPr>
                          <a:xfrm>
                            <a:off x="6164132" y="591670"/>
                            <a:ext cx="269875" cy="791845"/>
                            <a:chOff x="0" y="0"/>
                            <a:chExt cx="270510" cy="791845"/>
                          </a:xfrm>
                        </wpg:grpSpPr>
                        <wps:wsp>
                          <wps:cNvPr id="737" name="Rectangle 73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 name="Text Box 73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39" name="Group 739"/>
                        <wpg:cNvGrpSpPr/>
                        <wpg:grpSpPr>
                          <a:xfrm>
                            <a:off x="11854927" y="591670"/>
                            <a:ext cx="269875" cy="791845"/>
                            <a:chOff x="0" y="0"/>
                            <a:chExt cx="270510" cy="791845"/>
                          </a:xfrm>
                        </wpg:grpSpPr>
                        <wps:wsp>
                          <wps:cNvPr id="740" name="Rectangle 74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 name="Text Box 74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42" name="Group 742"/>
                        <wpg:cNvGrpSpPr/>
                        <wpg:grpSpPr>
                          <a:xfrm>
                            <a:off x="0" y="0"/>
                            <a:ext cx="14849959" cy="2507398"/>
                            <a:chOff x="0" y="0"/>
                            <a:chExt cx="14849959" cy="2507398"/>
                          </a:xfrm>
                        </wpg:grpSpPr>
                        <wps:wsp>
                          <wps:cNvPr id="743" name="Straight Connector 743"/>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4" name="Straight Connector 744"/>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5" name="Straight Connector 745"/>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6" name="Straight Connector 746"/>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7" name="Straight Connector 747"/>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8" name="Straight Connector 748"/>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749" name="Group 749"/>
                          <wpg:cNvGrpSpPr/>
                          <wpg:grpSpPr>
                            <a:xfrm>
                              <a:off x="258183" y="2291379"/>
                              <a:ext cx="14331708" cy="216019"/>
                              <a:chOff x="0" y="0"/>
                              <a:chExt cx="14333034" cy="216000"/>
                            </a:xfrm>
                          </wpg:grpSpPr>
                          <wps:wsp>
                            <wps:cNvPr id="750" name="Straight Connector 75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1" name="Straight Connector 751"/>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2" name="Straight Connector 752"/>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3" name="Straight Connector 753"/>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4" name="Straight Connector 754"/>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5" name="Straight Connector 75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56" name="Straight Connector 756"/>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7" name="Straight Connector 757"/>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8" name="Straight Connector 758"/>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9" name="Straight Connector 759"/>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760" name="Group 760"/>
                        <wpg:cNvGrpSpPr/>
                        <wpg:grpSpPr>
                          <a:xfrm>
                            <a:off x="9047181" y="591670"/>
                            <a:ext cx="269875" cy="791845"/>
                            <a:chOff x="0" y="0"/>
                            <a:chExt cx="270510" cy="791845"/>
                          </a:xfrm>
                        </wpg:grpSpPr>
                        <wps:wsp>
                          <wps:cNvPr id="761" name="Rectangle 76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 name="Text Box 76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7C48326" id="Group 722" o:spid="_x0000_s1687" style="position:absolute;margin-left:0;margin-top:424.7pt;width:1169.3pt;height:199pt;z-index:251692032;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">
              <v:group id="Group 723" o:spid="_x0000_s1688"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shape id="Text Box 724" o:spid="_x0000_s1689"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725" o:spid="_x0000_s1690"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726" o:spid="_x0000_s1691"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727" o:spid="_x0000_s1692"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728" o:spid="_x0000_s1693"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729" o:spid="_x0000_s1694"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">
                <v:group id="Group 730" o:spid="_x0000_s1695"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">
                  <v:rect id="Rectangle 731" o:spid="_x0000_s1696"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" fillcolor="#e30613" stroked="f" strokeweight="2pt"/>
                  <v:shape id="Text Box 732" o:spid="_x0000_s1697"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733" o:spid="_x0000_s1698"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">
                  <v:rect id="Rectangle 734" o:spid="_x0000_s1699"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" fillcolor="#e30613" stroked="f" strokeweight="2pt"/>
                  <v:shape id="Text Box 735" o:spid="_x0000_s1700"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736" o:spid="_x0000_s1701"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">
                  <v:rect id="Rectangle 737" o:spid="_x0000_s170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" fillcolor="#e30613" stroked="f" strokeweight="2pt"/>
                  <v:shape id="Text Box 738" o:spid="_x0000_s170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739" o:spid="_x0000_s1704"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rect id="Rectangle 740" o:spid="_x0000_s170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" fillcolor="#e30613" stroked="f" strokeweight="2pt"/>
                  <v:shape id="Text Box 741" o:spid="_x0000_s170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742" o:spid="_x0000_s1707"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">
                  <v:line id="Straight Connector 743" o:spid="_x0000_s1708"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" strokecolor="black [3213]" strokeweight=".5pt"/>
                  <v:line id="Straight Connector 744" o:spid="_x0000_s1709"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" strokecolor="black [3213]" strokeweight=".5pt"/>
                  <v:line id="Straight Connector 745" o:spid="_x0000_s1710"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" strokecolor="black [3213]" strokeweight=".5pt"/>
                  <v:line id="Straight Connector 746" o:spid="_x0000_s1711"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" strokecolor="black [3213]" strokeweight=".5pt"/>
                  <v:line id="Straight Connector 747" o:spid="_x0000_s1712"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" strokecolor="black [3213]" strokeweight=".5pt"/>
                  <v:line id="Straight Connector 748" o:spid="_x0000_s1713"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" strokecolor="black [3213]" strokeweight=".5pt"/>
                  <v:group id="Group 749" o:spid="_x0000_s1714"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">
                    <v:line id="Straight Connector 750" o:spid="_x0000_s171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" strokecolor="black [3213]" strokeweight=".5pt"/>
                    <v:line id="Straight Connector 751" o:spid="_x0000_s1716"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" strokecolor="black [3213]" strokeweight=".5pt"/>
                    <v:line id="Straight Connector 752" o:spid="_x0000_s1717"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" strokecolor="black [3213]" strokeweight=".5pt"/>
                    <v:line id="Straight Connector 753" o:spid="_x0000_s1718"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" strokecolor="black [3213]" strokeweight=".5pt"/>
                    <v:line id="Straight Connector 754" o:spid="_x0000_s1719"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" strokecolor="black [3213]" strokeweight=".5pt"/>
                    <v:line id="Straight Connector 755" o:spid="_x0000_s172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" strokecolor="black [3213]" strokeweight=".5pt"/>
                  </v:group>
                  <v:line id="Straight Connector 756" o:spid="_x0000_s1721"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" strokecolor="black [3213]" strokeweight=".5pt"/>
                  <v:line id="Straight Connector 757" o:spid="_x0000_s1722"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" strokecolor="black [3213]" strokeweight=".5pt"/>
                  <v:line id="Straight Connector 758" o:spid="_x0000_s1723"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" strokecolor="black [3213]" strokeweight=".5pt"/>
                  <v:line id="Straight Connector 759" o:spid="_x0000_s1724"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" strokecolor="black [3213]" strokeweight=".5pt"/>
                </v:group>
                <v:group id="Group 760" o:spid="_x0000_s1725"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">
                  <v:rect id="Rectangle 761" o:spid="_x0000_s172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" fillcolor="#e30613" stroked="f" strokeweight="2pt"/>
                  <v:shape id="Text Box 762" o:spid="_x0000_s172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91008" behindDoc="0" locked="1" layoutInCell="1" allowOverlap="1" wp14:anchorId="1994D5E0" wp14:editId="7DDDBD43">
              <wp:simplePos x="0" y="0"/>
              <wp:positionH relativeFrom="page">
                <wp:align>center</wp:align>
              </wp:positionH>
              <wp:positionV relativeFrom="page">
                <wp:posOffset>2754630</wp:posOffset>
              </wp:positionV>
              <wp:extent cx="14850000" cy="2527200"/>
              <wp:effectExtent l="0" t="0" r="28575" b="6985"/>
              <wp:wrapNone/>
              <wp:docPr id="763" name="Group 763"/>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764" name="Group 764"/>
                      <wpg:cNvGrpSpPr/>
                      <wpg:grpSpPr>
                        <a:xfrm>
                          <a:off x="258183" y="0"/>
                          <a:ext cx="14328877" cy="216000"/>
                          <a:chOff x="-1" y="0"/>
                          <a:chExt cx="14327432" cy="216100"/>
                        </a:xfrm>
                      </wpg:grpSpPr>
                      <wps:wsp>
                        <wps:cNvPr id="765" name="Text Box 765"/>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6" name="Text Box 766"/>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7" name="Text Box 767"/>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8" name="Text Box 768"/>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9" name="Text Box 769"/>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770" name="Group 770"/>
                      <wpg:cNvGrpSpPr/>
                      <wpg:grpSpPr>
                        <a:xfrm>
                          <a:off x="0" y="21516"/>
                          <a:ext cx="14849959" cy="2507398"/>
                          <a:chOff x="0" y="0"/>
                          <a:chExt cx="14849959" cy="2507398"/>
                        </a:xfrm>
                      </wpg:grpSpPr>
                      <wpg:grpSp>
                        <wpg:cNvPr id="771" name="Group 771"/>
                        <wpg:cNvGrpSpPr/>
                        <wpg:grpSpPr>
                          <a:xfrm>
                            <a:off x="161364" y="591670"/>
                            <a:ext cx="385203" cy="792070"/>
                            <a:chOff x="0" y="0"/>
                            <a:chExt cx="385350" cy="792000"/>
                          </a:xfrm>
                        </wpg:grpSpPr>
                        <wps:wsp>
                          <wps:cNvPr id="772" name="Rectangle 77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Text Box 77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74" name="Group 774"/>
                        <wpg:cNvGrpSpPr/>
                        <wpg:grpSpPr>
                          <a:xfrm>
                            <a:off x="3205779" y="591670"/>
                            <a:ext cx="269875" cy="791845"/>
                            <a:chOff x="0" y="0"/>
                            <a:chExt cx="271050" cy="792000"/>
                          </a:xfrm>
                        </wpg:grpSpPr>
                        <wps:wsp>
                          <wps:cNvPr id="775" name="Rectangle 77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 name="Text Box 77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77" name="Group 777"/>
                        <wpg:cNvGrpSpPr/>
                        <wpg:grpSpPr>
                          <a:xfrm>
                            <a:off x="6164132" y="591670"/>
                            <a:ext cx="269875" cy="791845"/>
                            <a:chOff x="0" y="0"/>
                            <a:chExt cx="270510" cy="791845"/>
                          </a:xfrm>
                        </wpg:grpSpPr>
                        <wps:wsp>
                          <wps:cNvPr id="778" name="Rectangle 77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 name="Text Box 77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80" name="Group 780"/>
                        <wpg:cNvGrpSpPr/>
                        <wpg:grpSpPr>
                          <a:xfrm>
                            <a:off x="11854927" y="591670"/>
                            <a:ext cx="269875" cy="791845"/>
                            <a:chOff x="0" y="0"/>
                            <a:chExt cx="270510" cy="791845"/>
                          </a:xfrm>
                        </wpg:grpSpPr>
                        <wps:wsp>
                          <wps:cNvPr id="781" name="Rectangle 78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Text Box 78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783" name="Group 783"/>
                        <wpg:cNvGrpSpPr/>
                        <wpg:grpSpPr>
                          <a:xfrm>
                            <a:off x="0" y="0"/>
                            <a:ext cx="14849959" cy="2507398"/>
                            <a:chOff x="0" y="0"/>
                            <a:chExt cx="14849959" cy="2507398"/>
                          </a:xfrm>
                        </wpg:grpSpPr>
                        <wps:wsp>
                          <wps:cNvPr id="784" name="Straight Connector 784"/>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5" name="Straight Connector 785"/>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6" name="Straight Connector 786"/>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7" name="Straight Connector 787"/>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8" name="Straight Connector 788"/>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9" name="Straight Connector 789"/>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790" name="Group 790"/>
                          <wpg:cNvGrpSpPr/>
                          <wpg:grpSpPr>
                            <a:xfrm>
                              <a:off x="258183" y="2291379"/>
                              <a:ext cx="14331708" cy="216019"/>
                              <a:chOff x="0" y="0"/>
                              <a:chExt cx="14333034" cy="216000"/>
                            </a:xfrm>
                          </wpg:grpSpPr>
                          <wps:wsp>
                            <wps:cNvPr id="791" name="Straight Connector 79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2" name="Straight Connector 792"/>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3" name="Straight Connector 793"/>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4" name="Straight Connector 794"/>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5" name="Straight Connector 795"/>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6" name="Straight Connector 79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97" name="Straight Connector 797"/>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8" name="Straight Connector 798"/>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9" name="Straight Connector 799"/>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0" name="Straight Connector 800"/>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01" name="Group 801"/>
                        <wpg:cNvGrpSpPr/>
                        <wpg:grpSpPr>
                          <a:xfrm>
                            <a:off x="9047181" y="591670"/>
                            <a:ext cx="269875" cy="791845"/>
                            <a:chOff x="0" y="0"/>
                            <a:chExt cx="270510" cy="791845"/>
                          </a:xfrm>
                        </wpg:grpSpPr>
                        <wps:wsp>
                          <wps:cNvPr id="802" name="Rectangle 80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Text Box 80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994D5E0" id="Group 763" o:spid="_x0000_s1728" style="position:absolute;margin-left:0;margin-top:216.9pt;width:1169.3pt;height:199pt;z-index:251691008;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">
              <v:group id="Group 764" o:spid="_x0000_s1729"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">
                <v:shape id="Text Box 765" o:spid="_x0000_s1730"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766" o:spid="_x0000_s1731"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767" o:spid="_x0000_s1732"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768" o:spid="_x0000_s1733"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769" o:spid="_x0000_s1734"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770" o:spid="_x0000_s1735"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group id="Group 771" o:spid="_x0000_s1736"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rect id="Rectangle 772" o:spid="_x0000_s173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" fillcolor="#e30613" stroked="f" strokeweight="2pt"/>
                  <v:shape id="Text Box 773" o:spid="_x0000_s173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774" o:spid="_x0000_s1739"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rect id="Rectangle 775" o:spid="_x0000_s174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" fillcolor="#e30613" stroked="f" strokeweight="2pt"/>
                  <v:shape id="Text Box 776" o:spid="_x0000_s174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777" o:spid="_x0000_s1742"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rect id="Rectangle 778" o:spid="_x0000_s174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" fillcolor="#e30613" stroked="f" strokeweight="2pt"/>
                  <v:shape id="Text Box 779" o:spid="_x0000_s174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780" o:spid="_x0000_s1745"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">
                  <v:rect id="Rectangle 781" o:spid="_x0000_s174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" fillcolor="#e30613" stroked="f" strokeweight="2pt"/>
                  <v:shape id="Text Box 782" o:spid="_x0000_s174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783" o:spid="_x0000_s1748"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">
                  <v:line id="Straight Connector 784" o:spid="_x0000_s1749"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" strokecolor="black [3213]" strokeweight=".5pt"/>
                  <v:line id="Straight Connector 785" o:spid="_x0000_s1750"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" strokecolor="black [3213]" strokeweight=".5pt"/>
                  <v:line id="Straight Connector 786" o:spid="_x0000_s1751"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" strokecolor="black [3213]" strokeweight=".5pt"/>
                  <v:line id="Straight Connector 787" o:spid="_x0000_s1752"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" strokecolor="black [3213]" strokeweight=".5pt"/>
                  <v:line id="Straight Connector 788" o:spid="_x0000_s1753"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" strokecolor="black [3213]" strokeweight=".5pt"/>
                  <v:line id="Straight Connector 789" o:spid="_x0000_s1754"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" strokecolor="black [3213]" strokeweight=".5pt"/>
                  <v:group id="Group 790" o:spid="_x0000_s1755"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">
                    <v:line id="Straight Connector 791" o:spid="_x0000_s175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" strokecolor="black [3213]" strokeweight=".5pt"/>
                    <v:line id="Straight Connector 792" o:spid="_x0000_s1757"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" strokecolor="black [3213]" strokeweight=".5pt"/>
                    <v:line id="Straight Connector 793" o:spid="_x0000_s1758"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" strokecolor="black [3213]" strokeweight=".5pt"/>
                    <v:line id="Straight Connector 794" o:spid="_x0000_s1759"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" strokecolor="black [3213]" strokeweight=".5pt"/>
                    <v:line id="Straight Connector 795" o:spid="_x0000_s1760"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" strokecolor="black [3213]" strokeweight=".5pt"/>
                    <v:line id="Straight Connector 796" o:spid="_x0000_s176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" strokecolor="black [3213]" strokeweight=".5pt"/>
                  </v:group>
                  <v:line id="Straight Connector 797" o:spid="_x0000_s1762"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" strokecolor="black [3213]" strokeweight=".5pt"/>
                  <v:line id="Straight Connector 798" o:spid="_x0000_s1763"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" strokecolor="black [3213]" strokeweight=".5pt"/>
                  <v:line id="Straight Connector 799" o:spid="_x0000_s1764"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" strokecolor="black [3213]" strokeweight=".5pt"/>
                  <v:line id="Straight Connector 800" o:spid="_x0000_s1765"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" strokecolor="black [3213]" strokeweight=".5pt"/>
                </v:group>
                <v:group id="Group 801" o:spid="_x0000_s1766"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rect id="Rectangle 802" o:spid="_x0000_s176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" fillcolor="#e30613" stroked="f" strokeweight="2pt"/>
                  <v:shape id="Text Box 803" o:spid="_x0000_s176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689984" behindDoc="0" locked="1" layoutInCell="1" allowOverlap="1" wp14:anchorId="3EB2B574" wp14:editId="68E7F9D5">
              <wp:simplePos x="0" y="0"/>
              <wp:positionH relativeFrom="page">
                <wp:align>center</wp:align>
              </wp:positionH>
              <wp:positionV relativeFrom="page">
                <wp:posOffset>107950</wp:posOffset>
              </wp:positionV>
              <wp:extent cx="14850000" cy="2527200"/>
              <wp:effectExtent l="0" t="0" r="28575" b="6985"/>
              <wp:wrapNone/>
              <wp:docPr id="804" name="Group 804"/>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805" name="Group 805"/>
                      <wpg:cNvGrpSpPr/>
                      <wpg:grpSpPr>
                        <a:xfrm>
                          <a:off x="258183" y="0"/>
                          <a:ext cx="14328877" cy="216000"/>
                          <a:chOff x="-1" y="0"/>
                          <a:chExt cx="14327432" cy="216100"/>
                        </a:xfrm>
                      </wpg:grpSpPr>
                      <wps:wsp>
                        <wps:cNvPr id="806" name="Text Box 806"/>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7" name="Text Box 807"/>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8" name="Text Box 808"/>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9" name="Text Box 809"/>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10" name="Text Box 810"/>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811" name="Group 811"/>
                      <wpg:cNvGrpSpPr/>
                      <wpg:grpSpPr>
                        <a:xfrm>
                          <a:off x="0" y="21516"/>
                          <a:ext cx="14849959" cy="2507398"/>
                          <a:chOff x="0" y="0"/>
                          <a:chExt cx="14849959" cy="2507398"/>
                        </a:xfrm>
                      </wpg:grpSpPr>
                      <wpg:grpSp>
                        <wpg:cNvPr id="812" name="Group 812"/>
                        <wpg:cNvGrpSpPr/>
                        <wpg:grpSpPr>
                          <a:xfrm>
                            <a:off x="161364" y="591670"/>
                            <a:ext cx="385203" cy="792070"/>
                            <a:chOff x="0" y="0"/>
                            <a:chExt cx="385350" cy="792000"/>
                          </a:xfrm>
                        </wpg:grpSpPr>
                        <wps:wsp>
                          <wps:cNvPr id="813" name="Rectangle 813"/>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 name="Text Box 814"/>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15" name="Group 815"/>
                        <wpg:cNvGrpSpPr/>
                        <wpg:grpSpPr>
                          <a:xfrm>
                            <a:off x="3205779" y="591670"/>
                            <a:ext cx="269875" cy="791845"/>
                            <a:chOff x="0" y="0"/>
                            <a:chExt cx="271050" cy="792000"/>
                          </a:xfrm>
                        </wpg:grpSpPr>
                        <wps:wsp>
                          <wps:cNvPr id="816" name="Rectangle 816"/>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 name="Text Box 817"/>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18" name="Group 818"/>
                        <wpg:cNvGrpSpPr/>
                        <wpg:grpSpPr>
                          <a:xfrm>
                            <a:off x="6164132" y="591670"/>
                            <a:ext cx="269875" cy="791845"/>
                            <a:chOff x="0" y="0"/>
                            <a:chExt cx="270510" cy="791845"/>
                          </a:xfrm>
                        </wpg:grpSpPr>
                        <wps:wsp>
                          <wps:cNvPr id="819" name="Rectangle 81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 name="Text Box 82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21" name="Group 821"/>
                        <wpg:cNvGrpSpPr/>
                        <wpg:grpSpPr>
                          <a:xfrm>
                            <a:off x="11854927" y="591670"/>
                            <a:ext cx="269875" cy="791845"/>
                            <a:chOff x="0" y="0"/>
                            <a:chExt cx="270510" cy="791845"/>
                          </a:xfrm>
                        </wpg:grpSpPr>
                        <wps:wsp>
                          <wps:cNvPr id="822" name="Rectangle 82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3" name="Text Box 82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24" name="Group 824"/>
                        <wpg:cNvGrpSpPr/>
                        <wpg:grpSpPr>
                          <a:xfrm>
                            <a:off x="0" y="0"/>
                            <a:ext cx="14849959" cy="2507398"/>
                            <a:chOff x="0" y="0"/>
                            <a:chExt cx="14849959" cy="2507398"/>
                          </a:xfrm>
                        </wpg:grpSpPr>
                        <wps:wsp>
                          <wps:cNvPr id="825" name="Straight Connector 825"/>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6" name="Straight Connector 826"/>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7" name="Straight Connector 827"/>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8" name="Straight Connector 828"/>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9" name="Straight Connector 829"/>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0" name="Straight Connector 830"/>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831" name="Group 831"/>
                          <wpg:cNvGrpSpPr/>
                          <wpg:grpSpPr>
                            <a:xfrm>
                              <a:off x="258183" y="2291379"/>
                              <a:ext cx="14331708" cy="216019"/>
                              <a:chOff x="0" y="0"/>
                              <a:chExt cx="14333034" cy="216000"/>
                            </a:xfrm>
                          </wpg:grpSpPr>
                          <wps:wsp>
                            <wps:cNvPr id="832" name="Straight Connector 83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3" name="Straight Connector 833"/>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4" name="Straight Connector 834"/>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5" name="Straight Connector 835"/>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6" name="Straight Connector 836"/>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7" name="Straight Connector 83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838" name="Straight Connector 838"/>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9" name="Straight Connector 839"/>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0" name="Straight Connector 840"/>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1" name="Straight Connector 841"/>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42" name="Group 842"/>
                        <wpg:cNvGrpSpPr/>
                        <wpg:grpSpPr>
                          <a:xfrm>
                            <a:off x="9047181" y="591670"/>
                            <a:ext cx="269875" cy="791845"/>
                            <a:chOff x="0" y="0"/>
                            <a:chExt cx="270510" cy="791845"/>
                          </a:xfrm>
                        </wpg:grpSpPr>
                        <wps:wsp>
                          <wps:cNvPr id="843" name="Rectangle 84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4" name="Text Box 84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070BA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EB2B574" id="Group 804" o:spid="_x0000_s1769" style="position:absolute;margin-left:0;margin-top:8.5pt;width:1169.3pt;height:199pt;z-index:251689984;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">
              <v:group id="Group 805" o:spid="_x0000_s1770"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shape id="Text Box 806" o:spid="_x0000_s1771"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" filled="f" stroked="f" strokeweight=".5pt">
                  <v:textbox inset="0,0,0,0">
                    <w:txbxContent>
                      <w:p w:rsidR="00CB6F75" w:rsidRPr="006D23CE" w:rsidRDefault="00CB6F75" w:rsidP="0035617D">
                        <w:pPr>
                          <w:jc w:val="center"/>
                          <w:rPr>
                            <w:lang w:val="en-US"/>
                          </w:rPr>
                        </w:pPr>
                        <w:r>
                          <w:rPr>
                            <w:lang w:val="en-US"/>
                          </w:rPr>
                          <w:t>PAGINA 1</w:t>
                        </w:r>
                      </w:p>
                    </w:txbxContent>
                  </v:textbox>
                </v:shape>
                <v:shape id="Text Box 807" o:spid="_x0000_s1772"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" filled="f" stroked="f" strokeweight=".5pt">
                  <v:textbox inset="0,0,0,0">
                    <w:txbxContent>
                      <w:p w:rsidR="00CB6F75" w:rsidRPr="006D23CE" w:rsidRDefault="00CB6F75" w:rsidP="0035617D">
                        <w:pPr>
                          <w:jc w:val="center"/>
                          <w:rPr>
                            <w:lang w:val="en-US"/>
                          </w:rPr>
                        </w:pPr>
                        <w:r>
                          <w:rPr>
                            <w:lang w:val="en-US"/>
                          </w:rPr>
                          <w:t>PAGINA 2</w:t>
                        </w:r>
                      </w:p>
                    </w:txbxContent>
                  </v:textbox>
                </v:shape>
                <v:shape id="Text Box 808" o:spid="_x0000_s1773"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" filled="f" stroked="f" strokeweight=".5pt">
                  <v:textbox inset="0,0,0,0">
                    <w:txbxContent>
                      <w:p w:rsidR="00CB6F75" w:rsidRPr="006D23CE" w:rsidRDefault="00CB6F75" w:rsidP="0035617D">
                        <w:pPr>
                          <w:jc w:val="center"/>
                          <w:rPr>
                            <w:lang w:val="en-US"/>
                          </w:rPr>
                        </w:pPr>
                        <w:r>
                          <w:rPr>
                            <w:lang w:val="en-US"/>
                          </w:rPr>
                          <w:t>PAGINA 3</w:t>
                        </w:r>
                      </w:p>
                    </w:txbxContent>
                  </v:textbox>
                </v:shape>
                <v:shape id="Text Box 809" o:spid="_x0000_s1774"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" filled="f" stroked="f" strokeweight=".5pt">
                  <v:textbox inset="0,0,0,0">
                    <w:txbxContent>
                      <w:p w:rsidR="00CB6F75" w:rsidRPr="006D23CE" w:rsidRDefault="00CB6F75" w:rsidP="0035617D">
                        <w:pPr>
                          <w:jc w:val="center"/>
                          <w:rPr>
                            <w:lang w:val="en-US"/>
                          </w:rPr>
                        </w:pPr>
                        <w:r>
                          <w:rPr>
                            <w:lang w:val="en-US"/>
                          </w:rPr>
                          <w:t>PAGINA 4</w:t>
                        </w:r>
                      </w:p>
                    </w:txbxContent>
                  </v:textbox>
                </v:shape>
                <v:shape id="Text Box 810" o:spid="_x0000_s1775"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" filled="f" stroked="f" strokeweight=".5pt">
                  <v:textbox inset="0,0,0,0">
                    <w:txbxContent>
                      <w:p w:rsidR="00CB6F75" w:rsidRPr="006D23CE" w:rsidRDefault="00CB6F75" w:rsidP="0035617D">
                        <w:pPr>
                          <w:jc w:val="center"/>
                          <w:rPr>
                            <w:lang w:val="en-US"/>
                          </w:rPr>
                        </w:pPr>
                        <w:r>
                          <w:rPr>
                            <w:lang w:val="en-US"/>
                          </w:rPr>
                          <w:t>PAGINA 5</w:t>
                        </w:r>
                      </w:p>
                    </w:txbxContent>
                  </v:textbox>
                </v:shape>
              </v:group>
              <v:group id="Group 811" o:spid="_x0000_s1776"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group id="Group 812" o:spid="_x0000_s1777"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rect id="Rectangle 813" o:spid="_x0000_s1778"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" fillcolor="#e30613" stroked="f" strokeweight="2pt"/>
                  <v:shape id="Text Box 814" o:spid="_x0000_s1779"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iIntro</w:t>
                          </w:r>
                        </w:p>
                      </w:txbxContent>
                    </v:textbox>
                  </v:shape>
                </v:group>
                <v:group id="Group 815" o:spid="_x0000_s1780"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rect id="Rectangle 816" o:spid="_x0000_s1781"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" fillcolor="#e30613" stroked="f" strokeweight="2pt"/>
                  <v:shape id="Text Box 817" o:spid="_x0000_s1782"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1</w:t>
                          </w:r>
                        </w:p>
                      </w:txbxContent>
                    </v:textbox>
                  </v:shape>
                </v:group>
                <v:group id="Group 818" o:spid="_x0000_s1783"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">
                  <v:rect id="Rectangle 819" o:spid="_x0000_s178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" fillcolor="#e30613" stroked="f" strokeweight="2pt"/>
                  <v:shape id="Text Box 820" o:spid="_x0000_s178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2</w:t>
                          </w:r>
                        </w:p>
                      </w:txbxContent>
                    </v:textbox>
                  </v:shape>
                </v:group>
                <v:group id="Group 821" o:spid="_x0000_s1786"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">
                  <v:rect id="Rectangle 822" o:spid="_x0000_s178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" fillcolor="#e30613" stroked="f" strokeweight="2pt"/>
                  <v:shape id="Text Box 823" o:spid="_x0000_s178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Stap 4</w:t>
                          </w:r>
                        </w:p>
                      </w:txbxContent>
                    </v:textbox>
                  </v:shape>
                </v:group>
                <v:group id="Group 824" o:spid="_x0000_s1789"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line id="Straight Connector 825" o:spid="_x0000_s1790"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" strokecolor="black [3213]" strokeweight=".5pt"/>
                  <v:line id="Straight Connector 826" o:spid="_x0000_s1791"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" strokecolor="black [3213]" strokeweight=".5pt"/>
                  <v:line id="Straight Connector 827" o:spid="_x0000_s1792"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" strokecolor="black [3213]" strokeweight=".5pt"/>
                  <v:line id="Straight Connector 828" o:spid="_x0000_s1793"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" strokecolor="black [3213]" strokeweight=".5pt"/>
                  <v:line id="Straight Connector 829" o:spid="_x0000_s1794"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" strokecolor="black [3213]" strokeweight=".5pt"/>
                  <v:line id="Straight Connector 830" o:spid="_x0000_s1795"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" strokecolor="black [3213]" strokeweight=".5pt"/>
                  <v:group id="Group 831" o:spid="_x0000_s1796"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">
                    <v:line id="Straight Connector 832" o:spid="_x0000_s179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" strokecolor="black [3213]" strokeweight=".5pt"/>
                    <v:line id="Straight Connector 833" o:spid="_x0000_s1798"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" strokecolor="black [3213]" strokeweight=".5pt"/>
                    <v:line id="Straight Connector 834" o:spid="_x0000_s1799"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" strokecolor="black [3213]" strokeweight=".5pt"/>
                    <v:line id="Straight Connector 835" o:spid="_x0000_s1800"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" strokecolor="black [3213]" strokeweight=".5pt"/>
                    <v:line id="Straight Connector 836" o:spid="_x0000_s1801"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" strokecolor="black [3213]" strokeweight=".5pt"/>
                    <v:line id="Straight Connector 837" o:spid="_x0000_s180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" strokecolor="black [3213]" strokeweight=".5pt"/>
                  </v:group>
                  <v:line id="Straight Connector 838" o:spid="_x0000_s1803"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" strokecolor="black [3213]" strokeweight=".5pt"/>
                  <v:line id="Straight Connector 839" o:spid="_x0000_s1804"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" strokecolor="black [3213]" strokeweight=".5pt"/>
                  <v:line id="Straight Connector 840" o:spid="_x0000_s1805"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" strokecolor="black [3213]" strokeweight=".5pt"/>
                  <v:line id="Straight Connector 841" o:spid="_x0000_s1806"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" strokecolor="black [3213]" strokeweight=".5pt"/>
                </v:group>
                <v:group id="Group 842" o:spid="_x0000_s1807"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rect id="Rectangle 843" o:spid="_x0000_s180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" fillcolor="#e30613" stroked="f" strokeweight="2pt"/>
                  <v:shape id="Text Box 844" o:spid="_x0000_s180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" filled="f" stroked="f" strokeweight=".5pt">
                    <v:textbox style="layout-flow:vertical;mso-layout-flow-alt:bottom-to-top" inset="0,0,0,0">
                      <w:txbxContent>
                        <w:p w:rsidR="00CB6F75" w:rsidRPr="00573771" w:rsidRDefault="00CB6F75" w:rsidP="00070BA3">
                          <w:pPr>
                            <w:pStyle w:val="Stappen"/>
                          </w:pPr>
                          <w:r w:rsidRPr="00573771">
                            <w:t xml:space="preserve">Stap </w:t>
                          </w:r>
                          <w:r>
                            <w:t>3</w:t>
                          </w:r>
                        </w:p>
                      </w:txbxContent>
                    </v:textbox>
                  </v:shape>
                </v:group>
              </v:group>
              <w10:wrap anchorx="page" anchory="page"/>
              <w10:anchorlock/>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688960" behindDoc="0" locked="1" layoutInCell="1" allowOverlap="1" wp14:anchorId="5CB51BFC" wp14:editId="2AFF7F1F">
              <wp:simplePos x="0" y="0"/>
              <wp:positionH relativeFrom="page">
                <wp:align>center</wp:align>
              </wp:positionH>
              <wp:positionV relativeFrom="page">
                <wp:posOffset>8027969</wp:posOffset>
              </wp:positionV>
              <wp:extent cx="14853600" cy="2530800"/>
              <wp:effectExtent l="0" t="0" r="24765" b="3175"/>
              <wp:wrapNone/>
              <wp:docPr id="845" name="Group 845"/>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846" name="Picture 84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847" name="Group 847"/>
                      <wpg:cNvGrpSpPr/>
                      <wpg:grpSpPr>
                        <a:xfrm>
                          <a:off x="261938" y="0"/>
                          <a:ext cx="14335200" cy="216000"/>
                          <a:chOff x="0" y="0"/>
                          <a:chExt cx="14333678" cy="216000"/>
                        </a:xfrm>
                      </wpg:grpSpPr>
                      <wps:wsp>
                        <wps:cNvPr id="848" name="Text Box 848"/>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9" name="Text Box 849"/>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0" name="Text Box 850"/>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1" name="Text Box 851"/>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2" name="Text Box 852"/>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853" name="Group 853"/>
                      <wpg:cNvGrpSpPr/>
                      <wpg:grpSpPr>
                        <a:xfrm>
                          <a:off x="157163" y="609600"/>
                          <a:ext cx="385200" cy="792000"/>
                          <a:chOff x="0" y="0"/>
                          <a:chExt cx="385350" cy="792000"/>
                        </a:xfrm>
                      </wpg:grpSpPr>
                      <wps:wsp>
                        <wps:cNvPr id="854" name="Rectangle 85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5" name="Text Box 855"/>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56" name="Group 856"/>
                      <wpg:cNvGrpSpPr/>
                      <wpg:grpSpPr>
                        <a:xfrm>
                          <a:off x="3000375" y="609600"/>
                          <a:ext cx="270000" cy="792000"/>
                          <a:chOff x="0" y="0"/>
                          <a:chExt cx="271050" cy="792000"/>
                        </a:xfrm>
                      </wpg:grpSpPr>
                      <wps:wsp>
                        <wps:cNvPr id="857" name="Rectangle 857"/>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8" name="Text Box 858"/>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59" name="Group 859"/>
                      <wpg:cNvGrpSpPr/>
                      <wpg:grpSpPr>
                        <a:xfrm>
                          <a:off x="5805488" y="609600"/>
                          <a:ext cx="270000" cy="792000"/>
                          <a:chOff x="0" y="0"/>
                          <a:chExt cx="270510" cy="791845"/>
                        </a:xfrm>
                      </wpg:grpSpPr>
                      <wps:wsp>
                        <wps:cNvPr id="860" name="Rectangle 86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 name="Text Box 86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62" name="Group 862"/>
                      <wpg:cNvGrpSpPr/>
                      <wpg:grpSpPr>
                        <a:xfrm>
                          <a:off x="261938" y="23812"/>
                          <a:ext cx="14331600" cy="216000"/>
                          <a:chOff x="0" y="0"/>
                          <a:chExt cx="14333034" cy="216000"/>
                        </a:xfrm>
                      </wpg:grpSpPr>
                      <wps:wsp>
                        <wps:cNvPr id="863" name="Straight Connector 863"/>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4" name="Straight Connector 864"/>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5" name="Straight Connector 865"/>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6" name="Straight Connector 866"/>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7" name="Straight Connector 867"/>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8" name="Straight Connector 868"/>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69" name="Group 869"/>
                      <wpg:cNvGrpSpPr/>
                      <wpg:grpSpPr>
                        <a:xfrm>
                          <a:off x="261938" y="2314575"/>
                          <a:ext cx="14331600" cy="216000"/>
                          <a:chOff x="0" y="0"/>
                          <a:chExt cx="14333034" cy="216000"/>
                        </a:xfrm>
                      </wpg:grpSpPr>
                      <wps:wsp>
                        <wps:cNvPr id="870" name="Straight Connector 87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1" name="Straight Connector 871"/>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2" name="Straight Connector 872"/>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3" name="Straight Connector 873"/>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4" name="Straight Connector 874"/>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5" name="Straight Connector 87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876" name="Group 876"/>
                      <wpg:cNvGrpSpPr/>
                      <wpg:grpSpPr>
                        <a:xfrm>
                          <a:off x="11639550" y="609600"/>
                          <a:ext cx="270000" cy="792000"/>
                          <a:chOff x="0" y="0"/>
                          <a:chExt cx="270510" cy="791845"/>
                        </a:xfrm>
                      </wpg:grpSpPr>
                      <wps:wsp>
                        <wps:cNvPr id="877" name="Rectangle 87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8" name="Text Box 87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C72D5D">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879" name="Straight Connector 879"/>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0" name="Straight Connector 880"/>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1" name="Straight Connector 881"/>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2" name="Straight Connector 882"/>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B51BFC" id="Group 845" o:spid="_x0000_s1810" style="position:absolute;margin-left:0;margin-top:632.1pt;width:1169.55pt;height:199.3pt;z-index:25168896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6" o:spid="_x0000_s1811"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">
                <v:imagedata r:id="rId2" o:title=""/>
                <v:path arrowok="t"/>
              </v:shape>
              <v:group id="Group 847" o:spid="_x0000_s1812"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">
                <v:shapetype id="_x0000_t202" coordsize="21600,21600" o:spt="202" path="m,l,21600r21600,l21600,xe">
                  <v:stroke joinstyle="miter"/>
                  <v:path gradientshapeok="t" o:connecttype="rect"/>
                </v:shapetype>
                <v:shape id="Text Box 848" o:spid="_x0000_s1813"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849" o:spid="_x0000_s1814"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850" o:spid="_x0000_s1815"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851" o:spid="_x0000_s1816"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852" o:spid="_x0000_s1817"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853" o:spid="_x0000_s1818"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rect id="Rectangle 854" o:spid="_x0000_s181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" fillcolor="#e30613" stroked="f" strokeweight="2pt"/>
                <v:shape id="Text Box 855" o:spid="_x0000_s182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5</w:t>
                        </w:r>
                      </w:p>
                    </w:txbxContent>
                  </v:textbox>
                </v:shape>
              </v:group>
              <v:group id="Group 856" o:spid="_x0000_s1821"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4A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iSFP7OhCMgN78AAAD//wMAUEsBAi0AFAAGAAgAAAAhANvh9svuAAAAhQEAABMAAAAAAAAA&#10;AAAAAAAAAAAAAFtDb250ZW50X1R5cGVzXS54bWxQSwECLQAUAAYACAAAACEAWvQsW78AAAAVAQAA&#10;CwAAAAAAAAAAAAAAAAAfAQAAX3JlbHMvLnJlbHNQSwECLQAUAAYACAAAACEA+C3eAMYAAADcAAAA&#10;DwAAAAAAAAAAAAAAAAAHAgAAZHJzL2Rvd25yZXYueG1sUEsFBgAAAAADAAMAtwAAAPoCAAAAAA==&#10;">
                <v:rect id="Rectangle 857" o:spid="_x0000_s182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" fillcolor="#e30613" stroked="f" strokeweight="2pt"/>
                <v:shape id="Text Box 858" o:spid="_x0000_s182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" filled="f" stroked="f" strokeweight=".5pt">
                  <v:textbox style="layout-flow:vertical;mso-layout-flow-alt:bottom-to-top" inset="0,0,0,0">
                    <w:txbxContent>
                      <w:p w:rsidR="00CB6F75" w:rsidRPr="00573771" w:rsidRDefault="00CB6F75" w:rsidP="00C72D5D">
                        <w:pPr>
                          <w:pStyle w:val="Stappen"/>
                        </w:pPr>
                        <w:r w:rsidRPr="00573771">
                          <w:t>Stap 6</w:t>
                        </w:r>
                      </w:p>
                    </w:txbxContent>
                  </v:textbox>
                </v:shape>
              </v:group>
              <v:group id="Group 859" o:spid="_x0000_s1824"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rect id="Rectangle 860" o:spid="_x0000_s182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" fillcolor="#e30613" stroked="f" strokeweight="2pt"/>
                <v:shape id="Text Box 861" o:spid="_x0000_s182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" filled="f" stroked="f" strokeweight=".5pt">
                  <v:textbox style="layout-flow:vertical;mso-layout-flow-alt:bottom-to-top" inset="0,0,0,0">
                    <w:txbxContent>
                      <w:p w:rsidR="00CB6F75" w:rsidRPr="00573771" w:rsidRDefault="00CB6F75" w:rsidP="00C72D5D">
                        <w:pPr>
                          <w:pStyle w:val="Stappen"/>
                        </w:pPr>
                        <w:r w:rsidRPr="00573771">
                          <w:t>Stap 7</w:t>
                        </w:r>
                      </w:p>
                    </w:txbxContent>
                  </v:textbox>
                </v:shape>
              </v:group>
              <v:group id="Group 862" o:spid="_x0000_s1827"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line id="Straight Connector 863" o:spid="_x0000_s182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" strokecolor="black [3213]" strokeweight=".5pt"/>
                <v:line id="Straight Connector 864" o:spid="_x0000_s1829"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" strokecolor="black [3213]" strokeweight=".5pt"/>
                <v:line id="Straight Connector 865" o:spid="_x0000_s1830"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" strokecolor="black [3213]" strokeweight=".5pt"/>
                <v:line id="Straight Connector 866" o:spid="_x0000_s1831"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" strokecolor="black [3213]" strokeweight=".5pt"/>
                <v:line id="Straight Connector 867" o:spid="_x0000_s1832"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" strokecolor="black [3213]" strokeweight=".5pt"/>
                <v:line id="Straight Connector 868" o:spid="_x0000_s183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" strokecolor="black [3213]" strokeweight=".5pt"/>
              </v:group>
              <v:group id="Group 869" o:spid="_x0000_s1834"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">
                <v:line id="Straight Connector 870" o:spid="_x0000_s183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" strokecolor="black [3213]" strokeweight=".5pt"/>
                <v:line id="Straight Connector 871" o:spid="_x0000_s1836"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" strokecolor="black [3213]" strokeweight=".5pt"/>
                <v:line id="Straight Connector 872" o:spid="_x0000_s1837"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" strokecolor="black [3213]" strokeweight=".5pt"/>
                <v:line id="Straight Connector 873" o:spid="_x0000_s1838"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" strokecolor="black [3213]" strokeweight=".5pt"/>
                <v:line id="Straight Connector 874" o:spid="_x0000_s1839"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" strokecolor="black [3213]" strokeweight=".5pt"/>
                <v:line id="Straight Connector 875" o:spid="_x0000_s184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" strokecolor="black [3213]" strokeweight=".5pt"/>
              </v:group>
              <v:group id="Group 876" o:spid="_x0000_s1841"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">
                <v:rect id="Rectangle 877" o:spid="_x0000_s184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" fillcolor="#e30613" stroked="f" strokeweight="2pt"/>
                <v:shape id="Text Box 878" o:spid="_x0000_s184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" filled="f" stroked="f" strokeweight=".5pt">
                  <v:textbox style="layout-flow:vertical;mso-layout-flow-alt:bottom-to-top" inset="0,0,0,0">
                    <w:txbxContent>
                      <w:p w:rsidR="00CB6F75" w:rsidRPr="00B64FD2" w:rsidRDefault="00CB6F75" w:rsidP="00C72D5D">
                        <w:pPr>
                          <w:pStyle w:val="Stappen"/>
                        </w:pPr>
                        <w:r w:rsidRPr="00B64FD2">
                          <w:t>Stappenplan</w:t>
                        </w:r>
                      </w:p>
                    </w:txbxContent>
                  </v:textbox>
                </v:shape>
              </v:group>
              <v:line id="Straight Connector 879" o:spid="_x0000_s1844"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" strokecolor="black [3213]" strokeweight=".5pt"/>
              <v:line id="Straight Connector 880" o:spid="_x0000_s1845"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" strokecolor="black [3213]" strokeweight=".5pt"/>
              <v:line id="Straight Connector 881" o:spid="_x0000_s1846"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" strokecolor="black [3213]" strokeweight=".5pt"/>
              <v:line id="Straight Connector 882" o:spid="_x0000_s1847"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87936" behindDoc="0" locked="1" layoutInCell="1" allowOverlap="1" wp14:anchorId="26BC834F" wp14:editId="29062646">
              <wp:simplePos x="0" y="0"/>
              <wp:positionH relativeFrom="page">
                <wp:align>center</wp:align>
              </wp:positionH>
              <wp:positionV relativeFrom="page">
                <wp:posOffset>5393727</wp:posOffset>
              </wp:positionV>
              <wp:extent cx="14853600" cy="2530800"/>
              <wp:effectExtent l="0" t="0" r="24765" b="3175"/>
              <wp:wrapNone/>
              <wp:docPr id="883" name="Group 883"/>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884" name="Picture 88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885" name="Group 885"/>
                      <wpg:cNvGrpSpPr/>
                      <wpg:grpSpPr>
                        <a:xfrm>
                          <a:off x="261938" y="0"/>
                          <a:ext cx="14335200" cy="216000"/>
                          <a:chOff x="0" y="0"/>
                          <a:chExt cx="14333678" cy="216000"/>
                        </a:xfrm>
                      </wpg:grpSpPr>
                      <wps:wsp>
                        <wps:cNvPr id="886" name="Text Box 886"/>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7" name="Text Box 887"/>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8" name="Text Box 888"/>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9" name="Text Box 889"/>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90" name="Text Box 890"/>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891" name="Group 891"/>
                      <wpg:cNvGrpSpPr/>
                      <wpg:grpSpPr>
                        <a:xfrm>
                          <a:off x="157163" y="609600"/>
                          <a:ext cx="385200" cy="792000"/>
                          <a:chOff x="0" y="0"/>
                          <a:chExt cx="385350" cy="792000"/>
                        </a:xfrm>
                      </wpg:grpSpPr>
                      <wps:wsp>
                        <wps:cNvPr id="892" name="Rectangle 89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3" name="Text Box 89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94" name="Group 894"/>
                      <wpg:cNvGrpSpPr/>
                      <wpg:grpSpPr>
                        <a:xfrm>
                          <a:off x="3000375" y="609600"/>
                          <a:ext cx="270000" cy="792000"/>
                          <a:chOff x="0" y="0"/>
                          <a:chExt cx="271050" cy="792000"/>
                        </a:xfrm>
                      </wpg:grpSpPr>
                      <wps:wsp>
                        <wps:cNvPr id="895" name="Rectangle 89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6" name="Text Box 89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897" name="Group 897"/>
                      <wpg:cNvGrpSpPr/>
                      <wpg:grpSpPr>
                        <a:xfrm>
                          <a:off x="5805488" y="609600"/>
                          <a:ext cx="270000" cy="792000"/>
                          <a:chOff x="0" y="0"/>
                          <a:chExt cx="270510" cy="791845"/>
                        </a:xfrm>
                      </wpg:grpSpPr>
                      <wps:wsp>
                        <wps:cNvPr id="898" name="Rectangle 89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9" name="Text Box 89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00" name="Group 900"/>
                      <wpg:cNvGrpSpPr/>
                      <wpg:grpSpPr>
                        <a:xfrm>
                          <a:off x="261938" y="23812"/>
                          <a:ext cx="14331600" cy="216000"/>
                          <a:chOff x="0" y="0"/>
                          <a:chExt cx="14333034" cy="216000"/>
                        </a:xfrm>
                      </wpg:grpSpPr>
                      <wps:wsp>
                        <wps:cNvPr id="901" name="Straight Connector 90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2" name="Straight Connector 902"/>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3" name="Straight Connector 903"/>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4" name="Straight Connector 904"/>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5" name="Straight Connector 905"/>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6" name="Straight Connector 90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07" name="Group 907"/>
                      <wpg:cNvGrpSpPr/>
                      <wpg:grpSpPr>
                        <a:xfrm>
                          <a:off x="261938" y="2314575"/>
                          <a:ext cx="14331600" cy="216000"/>
                          <a:chOff x="0" y="0"/>
                          <a:chExt cx="14333034" cy="216000"/>
                        </a:xfrm>
                      </wpg:grpSpPr>
                      <wps:wsp>
                        <wps:cNvPr id="908" name="Straight Connector 908"/>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9" name="Straight Connector 909"/>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0" name="Straight Connector 910"/>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1" name="Straight Connector 911"/>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2" name="Straight Connector 912"/>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3" name="Straight Connector 913"/>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14" name="Group 914"/>
                      <wpg:cNvGrpSpPr/>
                      <wpg:grpSpPr>
                        <a:xfrm>
                          <a:off x="11639550" y="609600"/>
                          <a:ext cx="270000" cy="792000"/>
                          <a:chOff x="0" y="0"/>
                          <a:chExt cx="270510" cy="791845"/>
                        </a:xfrm>
                      </wpg:grpSpPr>
                      <wps:wsp>
                        <wps:cNvPr id="915" name="Rectangle 91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6" name="Text Box 91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917" name="Straight Connector 917"/>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8" name="Straight Connector 918"/>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9" name="Straight Connector 919"/>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0" name="Straight Connector 920"/>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BC834F" id="Group 883" o:spid="_x0000_s1848" style="position:absolute;margin-left:0;margin-top:424.7pt;width:1169.55pt;height:199.3pt;z-index:251687936;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">
              <v:shape id="Picture 884" o:spid="_x0000_s1849"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">
                <v:imagedata r:id="rId2" o:title=""/>
                <v:path arrowok="t"/>
              </v:shape>
              <v:group id="Group 885" o:spid="_x0000_s1850"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">
                <v:shape id="Text Box 886" o:spid="_x0000_s1851"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887" o:spid="_x0000_s1852"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888" o:spid="_x0000_s1853"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889" o:spid="_x0000_s1854"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890" o:spid="_x0000_s1855"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891" o:spid="_x0000_s1856"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">
                <v:rect id="Rectangle 892" o:spid="_x0000_s1857"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" fillcolor="#e30613" stroked="f" strokeweight="2pt"/>
                <v:shape id="Text Box 893" o:spid="_x0000_s1858"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894" o:spid="_x0000_s1859"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rect id="Rectangle 895" o:spid="_x0000_s1860"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" fillcolor="#e30613" stroked="f" strokeweight="2pt"/>
                <v:shape id="Text Box 896" o:spid="_x0000_s1861"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897" o:spid="_x0000_s1862"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">
                <v:rect id="Rectangle 898" o:spid="_x0000_s186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" fillcolor="#e30613" stroked="f" strokeweight="2pt"/>
                <v:shape id="Text Box 899" o:spid="_x0000_s186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900" o:spid="_x0000_s1865"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">
                <v:line id="Straight Connector 901" o:spid="_x0000_s1866"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" strokecolor="black [3213]" strokeweight=".5pt"/>
                <v:line id="Straight Connector 902" o:spid="_x0000_s1867"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" strokecolor="black [3213]" strokeweight=".5pt"/>
                <v:line id="Straight Connector 903" o:spid="_x0000_s1868"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" strokecolor="black [3213]" strokeweight=".5pt"/>
                <v:line id="Straight Connector 904" o:spid="_x0000_s1869"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" strokecolor="black [3213]" strokeweight=".5pt"/>
                <v:line id="Straight Connector 905" o:spid="_x0000_s1870"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" strokecolor="black [3213]" strokeweight=".5pt"/>
                <v:line id="Straight Connector 906" o:spid="_x0000_s1871"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" strokecolor="black [3213]" strokeweight=".5pt"/>
              </v:group>
              <v:group id="Group 907" o:spid="_x0000_s1872"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line id="Straight Connector 908" o:spid="_x0000_s187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" strokecolor="black [3213]" strokeweight=".5pt"/>
                <v:line id="Straight Connector 909" o:spid="_x0000_s1874"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" strokecolor="black [3213]" strokeweight=".5pt"/>
                <v:line id="Straight Connector 910" o:spid="_x0000_s1875"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" strokecolor="black [3213]" strokeweight=".5pt"/>
                <v:line id="Straight Connector 911" o:spid="_x0000_s1876"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" strokecolor="black [3213]" strokeweight=".5pt"/>
                <v:line id="Straight Connector 912" o:spid="_x0000_s1877"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" strokecolor="black [3213]" strokeweight=".5pt"/>
                <v:line id="Straight Connector 913" o:spid="_x0000_s187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" strokecolor="black [3213]" strokeweight=".5pt"/>
              </v:group>
              <v:group id="Group 914" o:spid="_x0000_s1879"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x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A9XsDfmXAE5PIGAAD//wMAUEsBAi0AFAAGAAgAAAAhANvh9svuAAAAhQEAABMAAAAAAAAA&#10;AAAAAAAAAAAAAFtDb250ZW50X1R5cGVzXS54bWxQSwECLQAUAAYACAAAACEAWvQsW78AAAAVAQAA&#10;CwAAAAAAAAAAAAAAAAAfAQAAX3JlbHMvLnJlbHNQSwECLQAUAAYACAAAACEAhzhTscYAAADcAAAA&#10;DwAAAAAAAAAAAAAAAAAHAgAAZHJzL2Rvd25yZXYueG1sUEsFBgAAAAADAAMAtwAAAPoCAAAAAA==&#10;">
                <v:rect id="Rectangle 915" o:spid="_x0000_s188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" fillcolor="#e30613" stroked="f" strokeweight="2pt"/>
                <v:shape id="Text Box 916" o:spid="_x0000_s188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917" o:spid="_x0000_s1882"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" strokecolor="black [3213]" strokeweight=".5pt"/>
              <v:line id="Straight Connector 918" o:spid="_x0000_s1883"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" strokecolor="black [3213]" strokeweight=".5pt"/>
              <v:line id="Straight Connector 919" o:spid="_x0000_s1884"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" strokecolor="black [3213]" strokeweight=".5pt"/>
              <v:line id="Straight Connector 920" o:spid="_x0000_s1885"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86912" behindDoc="0" locked="1" layoutInCell="1" allowOverlap="1" wp14:anchorId="6BF70439" wp14:editId="7E69F2C4">
              <wp:simplePos x="0" y="0"/>
              <wp:positionH relativeFrom="page">
                <wp:align>center</wp:align>
              </wp:positionH>
              <wp:positionV relativeFrom="page">
                <wp:posOffset>2754630</wp:posOffset>
              </wp:positionV>
              <wp:extent cx="14853600" cy="2530800"/>
              <wp:effectExtent l="0" t="0" r="24765" b="3175"/>
              <wp:wrapNone/>
              <wp:docPr id="921" name="Group 921"/>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922" name="Picture 92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923" name="Group 923"/>
                      <wpg:cNvGrpSpPr/>
                      <wpg:grpSpPr>
                        <a:xfrm>
                          <a:off x="261938" y="0"/>
                          <a:ext cx="14335200" cy="216000"/>
                          <a:chOff x="0" y="0"/>
                          <a:chExt cx="14333678" cy="216000"/>
                        </a:xfrm>
                      </wpg:grpSpPr>
                      <wps:wsp>
                        <wps:cNvPr id="924" name="Text Box 924"/>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25" name="Text Box 925"/>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26" name="Text Box 926"/>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27" name="Text Box 927"/>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28" name="Text Box 928"/>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929" name="Group 929"/>
                      <wpg:cNvGrpSpPr/>
                      <wpg:grpSpPr>
                        <a:xfrm>
                          <a:off x="157163" y="609600"/>
                          <a:ext cx="385200" cy="792000"/>
                          <a:chOff x="0" y="0"/>
                          <a:chExt cx="385350" cy="792000"/>
                        </a:xfrm>
                      </wpg:grpSpPr>
                      <wps:wsp>
                        <wps:cNvPr id="930" name="Rectangle 93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1" name="Text Box 93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32" name="Group 932"/>
                      <wpg:cNvGrpSpPr/>
                      <wpg:grpSpPr>
                        <a:xfrm>
                          <a:off x="3000375" y="609600"/>
                          <a:ext cx="270000" cy="792000"/>
                          <a:chOff x="0" y="0"/>
                          <a:chExt cx="271050" cy="792000"/>
                        </a:xfrm>
                      </wpg:grpSpPr>
                      <wps:wsp>
                        <wps:cNvPr id="933" name="Rectangle 93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4" name="Text Box 93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35" name="Group 935"/>
                      <wpg:cNvGrpSpPr/>
                      <wpg:grpSpPr>
                        <a:xfrm>
                          <a:off x="5805488" y="609600"/>
                          <a:ext cx="270000" cy="792000"/>
                          <a:chOff x="0" y="0"/>
                          <a:chExt cx="270510" cy="791845"/>
                        </a:xfrm>
                      </wpg:grpSpPr>
                      <wps:wsp>
                        <wps:cNvPr id="936" name="Rectangle 93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 name="Text Box 93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38" name="Group 938"/>
                      <wpg:cNvGrpSpPr/>
                      <wpg:grpSpPr>
                        <a:xfrm>
                          <a:off x="261938" y="23812"/>
                          <a:ext cx="14331600" cy="216000"/>
                          <a:chOff x="0" y="0"/>
                          <a:chExt cx="14333034" cy="216000"/>
                        </a:xfrm>
                      </wpg:grpSpPr>
                      <wps:wsp>
                        <wps:cNvPr id="939" name="Straight Connector 93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0" name="Straight Connector 940"/>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1" name="Straight Connector 941"/>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2" name="Straight Connector 942"/>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3" name="Straight Connector 943"/>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4" name="Straight Connector 94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45" name="Group 945"/>
                      <wpg:cNvGrpSpPr/>
                      <wpg:grpSpPr>
                        <a:xfrm>
                          <a:off x="261938" y="2314575"/>
                          <a:ext cx="14331600" cy="216000"/>
                          <a:chOff x="0" y="0"/>
                          <a:chExt cx="14333034" cy="216000"/>
                        </a:xfrm>
                      </wpg:grpSpPr>
                      <wps:wsp>
                        <wps:cNvPr id="946" name="Straight Connector 946"/>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7" name="Straight Connector 947"/>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8" name="Straight Connector 948"/>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9" name="Straight Connector 949"/>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0" name="Straight Connector 950"/>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1" name="Straight Connector 951"/>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52" name="Group 952"/>
                      <wpg:cNvGrpSpPr/>
                      <wpg:grpSpPr>
                        <a:xfrm>
                          <a:off x="11639550" y="609600"/>
                          <a:ext cx="270000" cy="792000"/>
                          <a:chOff x="0" y="0"/>
                          <a:chExt cx="270510" cy="791845"/>
                        </a:xfrm>
                      </wpg:grpSpPr>
                      <wps:wsp>
                        <wps:cNvPr id="953" name="Rectangle 95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4" name="Text Box 95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955" name="Straight Connector 955"/>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6" name="Straight Connector 956"/>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7" name="Straight Connector 957"/>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8" name="Straight Connector 958"/>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F70439" id="Group 921" o:spid="_x0000_s1886" style="position:absolute;margin-left:0;margin-top:216.9pt;width:1169.55pt;height:199.3pt;z-index:251686912;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">
              <v:shape id="Picture 922" o:spid="_x0000_s1887"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">
                <v:imagedata r:id="rId2" o:title=""/>
                <v:path arrowok="t"/>
              </v:shape>
              <v:group id="Group 923" o:spid="_x0000_s1888"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F4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SeHvTDgCcv0LAAD//wMAUEsBAi0AFAAGAAgAAAAhANvh9svuAAAAhQEAABMAAAAAAAAA&#10;AAAAAAAAAAAAAFtDb250ZW50X1R5cGVzXS54bWxQSwECLQAUAAYACAAAACEAWvQsW78AAAAVAQAA&#10;CwAAAAAAAAAAAAAAAAAfAQAAX3JlbHMvLnJlbHNQSwECLQAUAAYACAAAACEAxr0BeMYAAADcAAAA&#10;DwAAAAAAAAAAAAAAAAAHAgAAZHJzL2Rvd25yZXYueG1sUEsFBgAAAAADAAMAtwAAAPoCAAAAAA==&#10;">
                <v:shape id="Text Box 924" o:spid="_x0000_s1889"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925" o:spid="_x0000_s1890"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926" o:spid="_x0000_s1891"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927" o:spid="_x0000_s1892"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928" o:spid="_x0000_s1893"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929" o:spid="_x0000_s1894"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rect id="Rectangle 930" o:spid="_x0000_s189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" fillcolor="#e30613" stroked="f" strokeweight="2pt"/>
                <v:shape id="Text Box 931" o:spid="_x0000_s189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932" o:spid="_x0000_s1897"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rect id="Rectangle 933" o:spid="_x0000_s189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" fillcolor="#e30613" stroked="f" strokeweight="2pt"/>
                <v:shape id="Text Box 934" o:spid="_x0000_s189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935" o:spid="_x0000_s1900"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pK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apvB7JhwBuf4BAAD//wMAUEsBAi0AFAAGAAgAAAAhANvh9svuAAAAhQEAABMAAAAAAAAA&#10;AAAAAAAAAAAAAFtDb250ZW50X1R5cGVzXS54bWxQSwECLQAUAAYACAAAACEAWvQsW78AAAAVAQAA&#10;CwAAAAAAAAAAAAAAAAAfAQAAX3JlbHMvLnJlbHNQSwECLQAUAAYACAAAACEAo8GqSsYAAADcAAAA&#10;DwAAAAAAAAAAAAAAAAAHAgAAZHJzL2Rvd25yZXYueG1sUEsFBgAAAAADAAMAtwAAAPoCAAAAAA==&#10;">
                <v:rect id="Rectangle 936" o:spid="_x0000_s190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" fillcolor="#e30613" stroked="f" strokeweight="2pt"/>
                <v:shape id="Text Box 937" o:spid="_x0000_s190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938" o:spid="_x0000_s1903"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line id="Straight Connector 939" o:spid="_x0000_s190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" strokecolor="black [3213]" strokeweight=".5pt"/>
                <v:line id="Straight Connector 940" o:spid="_x0000_s1905"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" strokecolor="black [3213]" strokeweight=".5pt"/>
                <v:line id="Straight Connector 941" o:spid="_x0000_s1906"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" strokecolor="black [3213]" strokeweight=".5pt"/>
                <v:line id="Straight Connector 942" o:spid="_x0000_s1907"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" strokecolor="black [3213]" strokeweight=".5pt"/>
                <v:line id="Straight Connector 943" o:spid="_x0000_s1908"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" strokecolor="black [3213]" strokeweight=".5pt"/>
                <v:line id="Straight Connector 944" o:spid="_x0000_s190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" strokecolor="black [3213]" strokeweight=".5pt"/>
              </v:group>
              <v:group id="Group 945" o:spid="_x0000_s1910"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line id="Straight Connector 946" o:spid="_x0000_s191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" strokecolor="black [3213]" strokeweight=".5pt"/>
                <v:line id="Straight Connector 947" o:spid="_x0000_s1912"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" strokecolor="black [3213]" strokeweight=".5pt"/>
                <v:line id="Straight Connector 948" o:spid="_x0000_s1913"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" strokecolor="black [3213]" strokeweight=".5pt"/>
                <v:line id="Straight Connector 949" o:spid="_x0000_s1914"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" strokecolor="black [3213]" strokeweight=".5pt"/>
                <v:line id="Straight Connector 950" o:spid="_x0000_s1915"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" strokecolor="black [3213]" strokeweight=".5pt"/>
                <v:line id="Straight Connector 951" o:spid="_x0000_s191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" strokecolor="black [3213]" strokeweight=".5pt"/>
              </v:group>
              <v:group id="Group 952" o:spid="_x0000_s1917"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">
                <v:rect id="Rectangle 953" o:spid="_x0000_s191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" fillcolor="#e30613" stroked="f" strokeweight="2pt"/>
                <v:shape id="Text Box 954" o:spid="_x0000_s191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955" o:spid="_x0000_s1920"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" strokecolor="black [3213]" strokeweight=".5pt"/>
              <v:line id="Straight Connector 956" o:spid="_x0000_s1921"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" strokecolor="black [3213]" strokeweight=".5pt"/>
              <v:line id="Straight Connector 957" o:spid="_x0000_s1922"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" strokecolor="black [3213]" strokeweight=".5pt"/>
              <v:line id="Straight Connector 958" o:spid="_x0000_s1923"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83840" behindDoc="0" locked="1" layoutInCell="1" allowOverlap="1" wp14:anchorId="41935758" wp14:editId="4C8A9479">
              <wp:simplePos x="0" y="0"/>
              <wp:positionH relativeFrom="page">
                <wp:align>center</wp:align>
              </wp:positionH>
              <wp:positionV relativeFrom="page">
                <wp:posOffset>107950</wp:posOffset>
              </wp:positionV>
              <wp:extent cx="14853600" cy="2530800"/>
              <wp:effectExtent l="0" t="0" r="24765" b="3175"/>
              <wp:wrapNone/>
              <wp:docPr id="959" name="Group 959"/>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960" name="Picture 96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961" name="Group 961"/>
                      <wpg:cNvGrpSpPr/>
                      <wpg:grpSpPr>
                        <a:xfrm>
                          <a:off x="261938" y="0"/>
                          <a:ext cx="14335200" cy="216000"/>
                          <a:chOff x="0" y="0"/>
                          <a:chExt cx="14333678" cy="216000"/>
                        </a:xfrm>
                      </wpg:grpSpPr>
                      <wps:wsp>
                        <wps:cNvPr id="962" name="Text Box 962"/>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3" name="Text Box 963"/>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4" name="Text Box 964"/>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5" name="Text Box 965"/>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6" name="Text Box 966"/>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967" name="Group 967"/>
                      <wpg:cNvGrpSpPr/>
                      <wpg:grpSpPr>
                        <a:xfrm>
                          <a:off x="157163" y="609600"/>
                          <a:ext cx="385200" cy="792000"/>
                          <a:chOff x="0" y="0"/>
                          <a:chExt cx="385350" cy="792000"/>
                        </a:xfrm>
                      </wpg:grpSpPr>
                      <wps:wsp>
                        <wps:cNvPr id="968" name="Rectangle 96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9" name="Text Box 96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70" name="Group 970"/>
                      <wpg:cNvGrpSpPr/>
                      <wpg:grpSpPr>
                        <a:xfrm>
                          <a:off x="3000375" y="609600"/>
                          <a:ext cx="270000" cy="792000"/>
                          <a:chOff x="0" y="0"/>
                          <a:chExt cx="271050" cy="792000"/>
                        </a:xfrm>
                      </wpg:grpSpPr>
                      <wps:wsp>
                        <wps:cNvPr id="971" name="Rectangle 97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2" name="Text Box 97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73" name="Group 973"/>
                      <wpg:cNvGrpSpPr/>
                      <wpg:grpSpPr>
                        <a:xfrm>
                          <a:off x="5805488" y="609600"/>
                          <a:ext cx="270000" cy="792000"/>
                          <a:chOff x="0" y="0"/>
                          <a:chExt cx="270510" cy="791845"/>
                        </a:xfrm>
                      </wpg:grpSpPr>
                      <wps:wsp>
                        <wps:cNvPr id="974" name="Rectangle 97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 name="Text Box 97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976" name="Group 976"/>
                      <wpg:cNvGrpSpPr/>
                      <wpg:grpSpPr>
                        <a:xfrm>
                          <a:off x="261938" y="23812"/>
                          <a:ext cx="14331600" cy="216000"/>
                          <a:chOff x="0" y="0"/>
                          <a:chExt cx="14333034" cy="216000"/>
                        </a:xfrm>
                      </wpg:grpSpPr>
                      <wps:wsp>
                        <wps:cNvPr id="977" name="Straight Connector 977"/>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78" name="Straight Connector 978"/>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79" name="Straight Connector 979"/>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0" name="Straight Connector 980"/>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1" name="Straight Connector 981"/>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2" name="Straight Connector 982"/>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83" name="Group 983"/>
                      <wpg:cNvGrpSpPr/>
                      <wpg:grpSpPr>
                        <a:xfrm>
                          <a:off x="261938" y="2314575"/>
                          <a:ext cx="14331600" cy="216000"/>
                          <a:chOff x="0" y="0"/>
                          <a:chExt cx="14333034" cy="216000"/>
                        </a:xfrm>
                      </wpg:grpSpPr>
                      <wps:wsp>
                        <wps:cNvPr id="984" name="Straight Connector 98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5" name="Straight Connector 985"/>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6" name="Straight Connector 986"/>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7" name="Straight Connector 987"/>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8" name="Straight Connector 988"/>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9" name="Straight Connector 98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90" name="Group 990"/>
                      <wpg:cNvGrpSpPr/>
                      <wpg:grpSpPr>
                        <a:xfrm>
                          <a:off x="11639550" y="609600"/>
                          <a:ext cx="270000" cy="792000"/>
                          <a:chOff x="0" y="0"/>
                          <a:chExt cx="270510" cy="791845"/>
                        </a:xfrm>
                      </wpg:grpSpPr>
                      <wps:wsp>
                        <wps:cNvPr id="991" name="Rectangle 99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 name="Text Box 99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993" name="Straight Connector 993"/>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4" name="Straight Connector 994"/>
                      <wps:cNvCnPr/>
                      <wps:spPr>
                        <a:xfrm>
                          <a:off x="0"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5" name="Straight Connector 995"/>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6" name="Straight Connector 996"/>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1935758" id="Group 959" o:spid="_x0000_s1924" style="position:absolute;margin-left:0;margin-top:8.5pt;width:1169.55pt;height:199.3pt;z-index:25168384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">
              <v:shape id="Picture 960" o:spid="_x0000_s1925"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">
                <v:imagedata r:id="rId2" o:title=""/>
                <v:path arrowok="t"/>
              </v:shape>
              <v:group id="Group 961" o:spid="_x0000_s1926"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shape id="Text Box 962" o:spid="_x0000_s1927"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963" o:spid="_x0000_s1928"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964" o:spid="_x0000_s1929"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965" o:spid="_x0000_s1930"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966" o:spid="_x0000_s1931"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967" o:spid="_x0000_s1932"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">
                <v:rect id="Rectangle 968" o:spid="_x0000_s193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" fillcolor="#e30613" stroked="f" strokeweight="2pt"/>
                <v:shape id="Text Box 969" o:spid="_x0000_s193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group>
              <v:group id="Group 970" o:spid="_x0000_s1935"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">
                <v:rect id="Rectangle 971" o:spid="_x0000_s193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" fillcolor="#e30613" stroked="f" strokeweight="2pt"/>
                <v:shape id="Text Box 972" o:spid="_x0000_s193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group>
              <v:group id="Group 973" o:spid="_x0000_s1938"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rect id="Rectangle 974" o:spid="_x0000_s193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" fillcolor="#e30613" stroked="f" strokeweight="2pt"/>
                <v:shape id="Text Box 975" o:spid="_x0000_s194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group>
              <v:group id="Group 976" o:spid="_x0000_s1941"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">
                <v:line id="Straight Connector 977" o:spid="_x0000_s194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" strokecolor="black [3213]" strokeweight=".5pt"/>
                <v:line id="Straight Connector 978" o:spid="_x0000_s1943"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" strokecolor="black [3213]" strokeweight=".5pt"/>
                <v:line id="Straight Connector 979" o:spid="_x0000_s1944"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" strokecolor="black [3213]" strokeweight=".5pt"/>
                <v:line id="Straight Connector 980" o:spid="_x0000_s1945"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" strokecolor="black [3213]" strokeweight=".5pt"/>
                <v:line id="Straight Connector 981" o:spid="_x0000_s1946"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" strokecolor="black [3213]" strokeweight=".5pt"/>
                <v:line id="Straight Connector 982" o:spid="_x0000_s194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" strokecolor="black [3213]" strokeweight=".5pt"/>
              </v:group>
              <v:group id="Group 983" o:spid="_x0000_s1948"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">
                <v:line id="Straight Connector 984" o:spid="_x0000_s194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" strokecolor="black [3213]" strokeweight=".5pt"/>
                <v:line id="Straight Connector 985" o:spid="_x0000_s1950"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" strokecolor="black [3213]" strokeweight=".5pt"/>
                <v:line id="Straight Connector 986" o:spid="_x0000_s1951"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" strokecolor="black [3213]" strokeweight=".5pt"/>
                <v:line id="Straight Connector 987" o:spid="_x0000_s1952"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" strokecolor="black [3213]" strokeweight=".5pt"/>
                <v:line id="Straight Connector 988" o:spid="_x0000_s1953"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" strokecolor="black [3213]" strokeweight=".5pt"/>
                <v:line id="Straight Connector 989" o:spid="_x0000_s195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" strokecolor="black [3213]" strokeweight=".5pt"/>
              </v:group>
              <v:group id="Group 990" o:spid="_x0000_s1955"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">
                <v:rect id="Rectangle 991" o:spid="_x0000_s195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" fillcolor="#e30613" stroked="f" strokeweight="2pt"/>
                <v:shape id="Text Box 992" o:spid="_x0000_s195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line id="Straight Connector 993" o:spid="_x0000_s1958"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" strokecolor="black [3213]" strokeweight=".5pt"/>
              <v:line id="Straight Connector 994" o:spid="_x0000_s1959" style="position:absolute;visibility:visible;mso-wrap-style:square" from="0,22669" to="208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" strokecolor="black [3213]" strokeweight=".5pt"/>
              <v:line id="Straight Connector 995" o:spid="_x0000_s1960"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" strokecolor="black [3213]" strokeweight=".5pt"/>
              <v:line id="Straight Connector 996" o:spid="_x0000_s1961"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" strokecolor="black [3213]" strokeweight=".5pt"/>
              <w10:wrap anchorx="page" anchory="page"/>
              <w10:anchorlock/>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704320" behindDoc="0" locked="1" layoutInCell="1" allowOverlap="1" wp14:anchorId="6144DF83" wp14:editId="2A3F9E20">
              <wp:simplePos x="0" y="0"/>
              <wp:positionH relativeFrom="page">
                <wp:align>center</wp:align>
              </wp:positionH>
              <wp:positionV relativeFrom="page">
                <wp:posOffset>8028940</wp:posOffset>
              </wp:positionV>
              <wp:extent cx="14850000" cy="2527200"/>
              <wp:effectExtent l="0" t="0" r="28575" b="6985"/>
              <wp:wrapNone/>
              <wp:docPr id="999" name="Group 999"/>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000" name="Group 1000"/>
                      <wpg:cNvGrpSpPr/>
                      <wpg:grpSpPr>
                        <a:xfrm>
                          <a:off x="258183" y="0"/>
                          <a:ext cx="14328877" cy="216000"/>
                          <a:chOff x="-1" y="0"/>
                          <a:chExt cx="14327432" cy="216100"/>
                        </a:xfrm>
                      </wpg:grpSpPr>
                      <wps:wsp>
                        <wps:cNvPr id="1001" name="Text Box 1001"/>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02" name="Text Box 1002"/>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03" name="Text Box 1003"/>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04" name="Text Box 1004"/>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05" name="Text Box 1005"/>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006" name="Group 1006"/>
                      <wpg:cNvGrpSpPr/>
                      <wpg:grpSpPr>
                        <a:xfrm>
                          <a:off x="0" y="21516"/>
                          <a:ext cx="14849959" cy="2507398"/>
                          <a:chOff x="0" y="0"/>
                          <a:chExt cx="14849959" cy="2507398"/>
                        </a:xfrm>
                      </wpg:grpSpPr>
                      <wpg:grpSp>
                        <wpg:cNvPr id="1007" name="Group 1007"/>
                        <wpg:cNvGrpSpPr/>
                        <wpg:grpSpPr>
                          <a:xfrm>
                            <a:off x="161364" y="591670"/>
                            <a:ext cx="385203" cy="792070"/>
                            <a:chOff x="0" y="0"/>
                            <a:chExt cx="385350" cy="792000"/>
                          </a:xfrm>
                        </wpg:grpSpPr>
                        <wps:wsp>
                          <wps:cNvPr id="1008" name="Rectangle 100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9" name="Text Box 100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10" name="Group 1010"/>
                        <wpg:cNvGrpSpPr/>
                        <wpg:grpSpPr>
                          <a:xfrm>
                            <a:off x="3205779" y="591670"/>
                            <a:ext cx="269875" cy="791845"/>
                            <a:chOff x="0" y="0"/>
                            <a:chExt cx="271050" cy="792000"/>
                          </a:xfrm>
                        </wpg:grpSpPr>
                        <wps:wsp>
                          <wps:cNvPr id="1011" name="Rectangle 101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2" name="Text Box 101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13" name="Group 1013"/>
                        <wpg:cNvGrpSpPr/>
                        <wpg:grpSpPr>
                          <a:xfrm>
                            <a:off x="6164132" y="591670"/>
                            <a:ext cx="269875" cy="791845"/>
                            <a:chOff x="0" y="0"/>
                            <a:chExt cx="270510" cy="791845"/>
                          </a:xfrm>
                        </wpg:grpSpPr>
                        <wps:wsp>
                          <wps:cNvPr id="1014" name="Rectangle 101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 name="Text Box 101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16" name="Group 1016"/>
                        <wpg:cNvGrpSpPr/>
                        <wpg:grpSpPr>
                          <a:xfrm>
                            <a:off x="11854927" y="591670"/>
                            <a:ext cx="269875" cy="791845"/>
                            <a:chOff x="0" y="0"/>
                            <a:chExt cx="270510" cy="791845"/>
                          </a:xfrm>
                        </wpg:grpSpPr>
                        <wps:wsp>
                          <wps:cNvPr id="1017" name="Rectangle 101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8" name="Text Box 101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19" name="Group 1019"/>
                        <wpg:cNvGrpSpPr/>
                        <wpg:grpSpPr>
                          <a:xfrm>
                            <a:off x="0" y="0"/>
                            <a:ext cx="14849959" cy="2507398"/>
                            <a:chOff x="0" y="0"/>
                            <a:chExt cx="14849959" cy="2507398"/>
                          </a:xfrm>
                        </wpg:grpSpPr>
                        <wps:wsp>
                          <wps:cNvPr id="1020" name="Straight Connector 1020"/>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1" name="Straight Connector 1021"/>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2" name="Straight Connector 1022"/>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3" name="Straight Connector 1023"/>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4" name="Straight Connector 1024"/>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5" name="Straight Connector 1025"/>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26" name="Group 1026"/>
                          <wpg:cNvGrpSpPr/>
                          <wpg:grpSpPr>
                            <a:xfrm>
                              <a:off x="258183" y="2291379"/>
                              <a:ext cx="14331708" cy="216019"/>
                              <a:chOff x="0" y="0"/>
                              <a:chExt cx="14333034" cy="216000"/>
                            </a:xfrm>
                          </wpg:grpSpPr>
                          <wps:wsp>
                            <wps:cNvPr id="1027" name="Straight Connector 1027"/>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8" name="Straight Connector 1028"/>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29" name="Straight Connector 1029"/>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0" name="Straight Connector 1030"/>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1" name="Straight Connector 1031"/>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2" name="Straight Connector 1032"/>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033" name="Straight Connector 1033"/>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4" name="Straight Connector 1034"/>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5" name="Straight Connector 1035"/>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36" name="Straight Connector 1036"/>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037" name="Group 1037"/>
                        <wpg:cNvGrpSpPr/>
                        <wpg:grpSpPr>
                          <a:xfrm>
                            <a:off x="9047181" y="591670"/>
                            <a:ext cx="269875" cy="791845"/>
                            <a:chOff x="0" y="0"/>
                            <a:chExt cx="270510" cy="791845"/>
                          </a:xfrm>
                        </wpg:grpSpPr>
                        <wps:wsp>
                          <wps:cNvPr id="1038" name="Rectangle 103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 name="Text Box 103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144DF83" id="Group 999" o:spid="_x0000_s1962" style="position:absolute;margin-left:0;margin-top:632.2pt;width:1169.3pt;height:199pt;z-index:251704320;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">
              <v:group id="Group 1000" o:spid="_x0000_s1963"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lj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P88o2MoNe/AAAA//8DAFBLAQItABQABgAIAAAAIQDb4fbL7gAAAIUBAAATAAAAAAAA&#10;AAAAAAAAAAAAAABbQ29udGVudF9UeXBlc10ueG1sUEsBAi0AFAAGAAgAAAAhAFr0LFu/AAAAFQEA&#10;AAsAAAAAAAAAAAAAAAAAHwEAAF9yZWxzLy5yZWxzUEsBAi0AFAAGAAgAAAAhAG+aaWPHAAAA3QAA&#10;AA8AAAAAAAAAAAAAAAAABwIAAGRycy9kb3ducmV2LnhtbFBLBQYAAAAAAwADALcAAAD7AgAAAAA=&#10;">
                <v:shapetype id="_x0000_t202" coordsize="21600,21600" o:spt="202" path="m,l,21600r21600,l21600,xe">
                  <v:stroke joinstyle="miter"/>
                  <v:path gradientshapeok="t" o:connecttype="rect"/>
                </v:shapetype>
                <v:shape id="Text Box 1001" o:spid="_x0000_s1964"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002" o:spid="_x0000_s1965"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003" o:spid="_x0000_s1966"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1004" o:spid="_x0000_s1967"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1005" o:spid="_x0000_s1968"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1006" o:spid="_x0000_s1969"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">
                <v:group id="Group 1007" o:spid="_x0000_s1970"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">
                  <v:rect id="Rectangle 1008" o:spid="_x0000_s197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" fillcolor="#e30613" stroked="f" strokeweight="2pt"/>
                  <v:shape id="Text Box 1009" o:spid="_x0000_s197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1010" o:spid="_x0000_s1973"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">
                  <v:rect id="Rectangle 1011" o:spid="_x0000_s197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" fillcolor="#e30613" stroked="f" strokeweight="2pt"/>
                  <v:shape id="Text Box 1012" o:spid="_x0000_s197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1013" o:spid="_x0000_s1976"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">
                  <v:rect id="Rectangle 1014" o:spid="_x0000_s197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" fillcolor="#e30613" stroked="f" strokeweight="2pt"/>
                  <v:shape id="Text Box 1015" o:spid="_x0000_s197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1016" o:spid="_x0000_s1979"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">
                  <v:rect id="Rectangle 1017" o:spid="_x0000_s198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" fillcolor="#e30613" stroked="f" strokeweight="2pt"/>
                  <v:shape id="Text Box 1018" o:spid="_x0000_s198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1019" o:spid="_x0000_s1982"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line id="Straight Connector 1020" o:spid="_x0000_s1983"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" strokecolor="black [3213]" strokeweight=".5pt"/>
                  <v:line id="Straight Connector 1021" o:spid="_x0000_s1984"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" strokecolor="black [3213]" strokeweight=".5pt"/>
                  <v:line id="Straight Connector 1022" o:spid="_x0000_s1985"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" strokecolor="black [3213]" strokeweight=".5pt"/>
                  <v:line id="Straight Connector 1023" o:spid="_x0000_s1986"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" strokecolor="black [3213]" strokeweight=".5pt"/>
                  <v:line id="Straight Connector 1024" o:spid="_x0000_s1987"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" strokecolor="black [3213]" strokeweight=".5pt"/>
                  <v:line id="Straight Connector 1025" o:spid="_x0000_s1988"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" strokecolor="black [3213]" strokeweight=".5pt"/>
                  <v:group id="Group 1026" o:spid="_x0000_s1989"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">
                    <v:line id="Straight Connector 1027" o:spid="_x0000_s199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" strokecolor="black [3213]" strokeweight=".5pt"/>
                    <v:line id="Straight Connector 1028" o:spid="_x0000_s1991"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" strokecolor="black [3213]" strokeweight=".5pt"/>
                    <v:line id="Straight Connector 1029" o:spid="_x0000_s1992"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" strokecolor="black [3213]" strokeweight=".5pt"/>
                    <v:line id="Straight Connector 1030" o:spid="_x0000_s1993"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" strokecolor="black [3213]" strokeweight=".5pt"/>
                    <v:line id="Straight Connector 1031" o:spid="_x0000_s1994"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" strokecolor="black [3213]" strokeweight=".5pt"/>
                    <v:line id="Straight Connector 1032" o:spid="_x0000_s199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" strokecolor="black [3213]" strokeweight=".5pt"/>
                  </v:group>
                  <v:line id="Straight Connector 1033" o:spid="_x0000_s1996"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" strokecolor="black [3213]" strokeweight=".5pt"/>
                  <v:line id="Straight Connector 1034" o:spid="_x0000_s1997"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" strokecolor="black [3213]" strokeweight=".5pt"/>
                  <v:line id="Straight Connector 1035" o:spid="_x0000_s1998"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" strokecolor="black [3213]" strokeweight=".5pt"/>
                  <v:line id="Straight Connector 1036" o:spid="_x0000_s1999"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" strokecolor="black [3213]" strokeweight=".5pt"/>
                </v:group>
                <v:group id="Group 1037" o:spid="_x0000_s2000"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">
                  <v:rect id="Rectangle 1038" o:spid="_x0000_s200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" fillcolor="#e30613" stroked="f" strokeweight="2pt"/>
                  <v:shape id="Text Box 1039" o:spid="_x0000_s200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03296" behindDoc="0" locked="1" layoutInCell="1" allowOverlap="1" wp14:anchorId="65A1FCED" wp14:editId="1270FEFF">
              <wp:simplePos x="0" y="0"/>
              <wp:positionH relativeFrom="page">
                <wp:align>center</wp:align>
              </wp:positionH>
              <wp:positionV relativeFrom="page">
                <wp:posOffset>5393690</wp:posOffset>
              </wp:positionV>
              <wp:extent cx="14850000" cy="2527200"/>
              <wp:effectExtent l="0" t="0" r="28575" b="6985"/>
              <wp:wrapNone/>
              <wp:docPr id="1040" name="Group 1040"/>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041" name="Group 1041"/>
                      <wpg:cNvGrpSpPr/>
                      <wpg:grpSpPr>
                        <a:xfrm>
                          <a:off x="258183" y="0"/>
                          <a:ext cx="14328877" cy="216000"/>
                          <a:chOff x="-1" y="0"/>
                          <a:chExt cx="14327432" cy="216100"/>
                        </a:xfrm>
                      </wpg:grpSpPr>
                      <wps:wsp>
                        <wps:cNvPr id="1042" name="Text Box 1042"/>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3" name="Text Box 1043"/>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4" name="Text Box 1044"/>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5" name="Text Box 1045"/>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6" name="Text Box 1046"/>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047" name="Group 1047"/>
                      <wpg:cNvGrpSpPr/>
                      <wpg:grpSpPr>
                        <a:xfrm>
                          <a:off x="0" y="21516"/>
                          <a:ext cx="14849959" cy="2507398"/>
                          <a:chOff x="0" y="0"/>
                          <a:chExt cx="14849959" cy="2507398"/>
                        </a:xfrm>
                      </wpg:grpSpPr>
                      <wpg:grpSp>
                        <wpg:cNvPr id="1048" name="Group 1048"/>
                        <wpg:cNvGrpSpPr/>
                        <wpg:grpSpPr>
                          <a:xfrm>
                            <a:off x="161364" y="591670"/>
                            <a:ext cx="385203" cy="792070"/>
                            <a:chOff x="0" y="0"/>
                            <a:chExt cx="385350" cy="792000"/>
                          </a:xfrm>
                        </wpg:grpSpPr>
                        <wps:wsp>
                          <wps:cNvPr id="1049" name="Rectangle 1049"/>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 name="Text Box 1050"/>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51" name="Group 1051"/>
                        <wpg:cNvGrpSpPr/>
                        <wpg:grpSpPr>
                          <a:xfrm>
                            <a:off x="3205779" y="591670"/>
                            <a:ext cx="269875" cy="791845"/>
                            <a:chOff x="0" y="0"/>
                            <a:chExt cx="271050" cy="792000"/>
                          </a:xfrm>
                        </wpg:grpSpPr>
                        <wps:wsp>
                          <wps:cNvPr id="1052" name="Rectangle 1052"/>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Text Box 1053"/>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54" name="Group 1054"/>
                        <wpg:cNvGrpSpPr/>
                        <wpg:grpSpPr>
                          <a:xfrm>
                            <a:off x="6164132" y="591670"/>
                            <a:ext cx="269875" cy="791845"/>
                            <a:chOff x="0" y="0"/>
                            <a:chExt cx="270510" cy="791845"/>
                          </a:xfrm>
                        </wpg:grpSpPr>
                        <wps:wsp>
                          <wps:cNvPr id="1055" name="Rectangle 105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Text Box 105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57" name="Group 1057"/>
                        <wpg:cNvGrpSpPr/>
                        <wpg:grpSpPr>
                          <a:xfrm>
                            <a:off x="11854927" y="591670"/>
                            <a:ext cx="269875" cy="791845"/>
                            <a:chOff x="0" y="0"/>
                            <a:chExt cx="270510" cy="791845"/>
                          </a:xfrm>
                        </wpg:grpSpPr>
                        <wps:wsp>
                          <wps:cNvPr id="1058" name="Rectangle 105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9" name="Text Box 105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60" name="Group 1060"/>
                        <wpg:cNvGrpSpPr/>
                        <wpg:grpSpPr>
                          <a:xfrm>
                            <a:off x="0" y="0"/>
                            <a:ext cx="14849959" cy="2507398"/>
                            <a:chOff x="0" y="0"/>
                            <a:chExt cx="14849959" cy="2507398"/>
                          </a:xfrm>
                        </wpg:grpSpPr>
                        <wps:wsp>
                          <wps:cNvPr id="1061" name="Straight Connector 1061"/>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2" name="Straight Connector 1062"/>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3" name="Straight Connector 1063"/>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4" name="Straight Connector 1064"/>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5" name="Straight Connector 1065"/>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6" name="Straight Connector 1066"/>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67" name="Group 1067"/>
                          <wpg:cNvGrpSpPr/>
                          <wpg:grpSpPr>
                            <a:xfrm>
                              <a:off x="258183" y="2291379"/>
                              <a:ext cx="14331708" cy="216019"/>
                              <a:chOff x="0" y="0"/>
                              <a:chExt cx="14333034" cy="216000"/>
                            </a:xfrm>
                          </wpg:grpSpPr>
                          <wps:wsp>
                            <wps:cNvPr id="1068" name="Straight Connector 1068"/>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9" name="Straight Connector 1069"/>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0" name="Straight Connector 1070"/>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1" name="Straight Connector 1071"/>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2" name="Straight Connector 1072"/>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 name="Straight Connector 1073"/>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074" name="Straight Connector 1074"/>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5" name="Straight Connector 1075"/>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6" name="Straight Connector 1076"/>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7" name="Straight Connector 1077"/>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078" name="Group 1078"/>
                        <wpg:cNvGrpSpPr/>
                        <wpg:grpSpPr>
                          <a:xfrm>
                            <a:off x="9047181" y="591670"/>
                            <a:ext cx="269875" cy="791845"/>
                            <a:chOff x="0" y="0"/>
                            <a:chExt cx="270510" cy="791845"/>
                          </a:xfrm>
                        </wpg:grpSpPr>
                        <wps:wsp>
                          <wps:cNvPr id="1079" name="Rectangle 107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0" name="Text Box 108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5A1FCED" id="Group 1040" o:spid="_x0000_s2003" style="position:absolute;margin-left:0;margin-top:424.7pt;width:1169.3pt;height:199pt;z-index:251703296;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">
              <v:group id="Group 1041" o:spid="_x0000_s2004"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">
                <v:shape id="Text Box 1042" o:spid="_x0000_s2005"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043" o:spid="_x0000_s2006"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044" o:spid="_x0000_s2007"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1045" o:spid="_x0000_s2008"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1046" o:spid="_x0000_s2009"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1047" o:spid="_x0000_s2010"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group id="Group 1048" o:spid="_x0000_s2011"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tyl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gyjcygl7fAQAA//8DAFBLAQItABQABgAIAAAAIQDb4fbL7gAAAIUBAAATAAAAAAAA&#10;AAAAAAAAAAAAAABbQ29udGVudF9UeXBlc10ueG1sUEsBAi0AFAAGAAgAAAAhAFr0LFu/AAAAFQEA&#10;AAsAAAAAAAAAAAAAAAAAHwEAAF9yZWxzLy5yZWxzUEsBAi0AFAAGAAgAAAAhAAeG3KXHAAAA3QAA&#10;AA8AAAAAAAAAAAAAAAAABwIAAGRycy9kb3ducmV2LnhtbFBLBQYAAAAAAwADALcAAAD7AgAAAAA=&#10;">
                  <v:rect id="Rectangle 1049" o:spid="_x0000_s2012"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" fillcolor="#e30613" stroked="f" strokeweight="2pt"/>
                  <v:shape id="Text Box 1050" o:spid="_x0000_s2013"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1051" o:spid="_x0000_s2014"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rect id="Rectangle 1052" o:spid="_x0000_s2015"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" fillcolor="#e30613" stroked="f" strokeweight="2pt"/>
                  <v:shape id="Text Box 1053" o:spid="_x0000_s2016"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1054" o:spid="_x0000_s2017"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rect id="Rectangle 1055" o:spid="_x0000_s201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" fillcolor="#e30613" stroked="f" strokeweight="2pt"/>
                  <v:shape id="Text Box 1056" o:spid="_x0000_s201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1057" o:spid="_x0000_s2020"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">
                  <v:rect id="Rectangle 1058" o:spid="_x0000_s202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" fillcolor="#e30613" stroked="f" strokeweight="2pt"/>
                  <v:shape id="Text Box 1059" o:spid="_x0000_s202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1060" o:spid="_x0000_s2023"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">
                  <v:line id="Straight Connector 1061" o:spid="_x0000_s2024"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" strokecolor="black [3213]" strokeweight=".5pt"/>
                  <v:line id="Straight Connector 1062" o:spid="_x0000_s2025"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" strokecolor="black [3213]" strokeweight=".5pt"/>
                  <v:line id="Straight Connector 1063" o:spid="_x0000_s2026"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" strokecolor="black [3213]" strokeweight=".5pt"/>
                  <v:line id="Straight Connector 1064" o:spid="_x0000_s2027"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" strokecolor="black [3213]" strokeweight=".5pt"/>
                  <v:line id="Straight Connector 1065" o:spid="_x0000_s2028"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" strokecolor="black [3213]" strokeweight=".5pt"/>
                  <v:line id="Straight Connector 1066" o:spid="_x0000_s2029"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" strokecolor="black [3213]" strokeweight=".5pt"/>
                  <v:group id="Group 1067" o:spid="_x0000_s2030"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">
                    <v:line id="Straight Connector 1068" o:spid="_x0000_s203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" strokecolor="black [3213]" strokeweight=".5pt"/>
                    <v:line id="Straight Connector 1069" o:spid="_x0000_s2032"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" strokecolor="black [3213]" strokeweight=".5pt"/>
                    <v:line id="Straight Connector 1070" o:spid="_x0000_s2033"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" strokecolor="black [3213]" strokeweight=".5pt"/>
                    <v:line id="Straight Connector 1071" o:spid="_x0000_s2034"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" strokecolor="black [3213]" strokeweight=".5pt"/>
                    <v:line id="Straight Connector 1072" o:spid="_x0000_s2035"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" strokecolor="black [3213]" strokeweight=".5pt"/>
                    <v:line id="Straight Connector 1073" o:spid="_x0000_s203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" strokecolor="black [3213]" strokeweight=".5pt"/>
                  </v:group>
                  <v:line id="Straight Connector 1074" o:spid="_x0000_s2037"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" strokecolor="black [3213]" strokeweight=".5pt"/>
                  <v:line id="Straight Connector 1075" o:spid="_x0000_s2038"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" strokecolor="black [3213]" strokeweight=".5pt"/>
                  <v:line id="Straight Connector 1076" o:spid="_x0000_s2039"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" strokecolor="black [3213]" strokeweight=".5pt"/>
                  <v:line id="Straight Connector 1077" o:spid="_x0000_s2040"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" strokecolor="black [3213]" strokeweight=".5pt"/>
                </v:group>
                <v:group id="Group 1078" o:spid="_x0000_s2041"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YY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gyjcygl7fAQAA//8DAFBLAQItABQABgAIAAAAIQDb4fbL7gAAAIUBAAATAAAAAAAA&#10;AAAAAAAAAAAAAABbQ29udGVudF9UeXBlc10ueG1sUEsBAi0AFAAGAAgAAAAhAFr0LFu/AAAAFQEA&#10;AAsAAAAAAAAAAAAAAAAAHwEAAF9yZWxzLy5yZWxzUEsBAi0AFAAGAAgAAAAhAMnqFhjHAAAA3QAA&#10;AA8AAAAAAAAAAAAAAAAABwIAAGRycy9kb3ducmV2LnhtbFBLBQYAAAAAAwADALcAAAD7AgAAAAA=&#10;">
                  <v:rect id="Rectangle 1079" o:spid="_x0000_s204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" fillcolor="#e30613" stroked="f" strokeweight="2pt"/>
                  <v:shape id="Text Box 1080" o:spid="_x0000_s204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02272" behindDoc="0" locked="1" layoutInCell="1" allowOverlap="1" wp14:anchorId="13F32986" wp14:editId="728CA596">
              <wp:simplePos x="0" y="0"/>
              <wp:positionH relativeFrom="page">
                <wp:align>center</wp:align>
              </wp:positionH>
              <wp:positionV relativeFrom="page">
                <wp:posOffset>2754630</wp:posOffset>
              </wp:positionV>
              <wp:extent cx="14850000" cy="2527200"/>
              <wp:effectExtent l="0" t="0" r="28575" b="6985"/>
              <wp:wrapNone/>
              <wp:docPr id="1081" name="Group 1081"/>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082" name="Group 1082"/>
                      <wpg:cNvGrpSpPr/>
                      <wpg:grpSpPr>
                        <a:xfrm>
                          <a:off x="258183" y="0"/>
                          <a:ext cx="14328877" cy="216000"/>
                          <a:chOff x="-1" y="0"/>
                          <a:chExt cx="14327432" cy="216100"/>
                        </a:xfrm>
                      </wpg:grpSpPr>
                      <wps:wsp>
                        <wps:cNvPr id="1083" name="Text Box 1083"/>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4" name="Text Box 1084"/>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5" name="Text Box 1085"/>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6" name="Text Box 1086"/>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7" name="Text Box 1087"/>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D226E">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088" name="Group 1088"/>
                      <wpg:cNvGrpSpPr/>
                      <wpg:grpSpPr>
                        <a:xfrm>
                          <a:off x="0" y="21516"/>
                          <a:ext cx="14849959" cy="2507398"/>
                          <a:chOff x="0" y="0"/>
                          <a:chExt cx="14849959" cy="2507398"/>
                        </a:xfrm>
                      </wpg:grpSpPr>
                      <wpg:grpSp>
                        <wpg:cNvPr id="1089" name="Group 1089"/>
                        <wpg:cNvGrpSpPr/>
                        <wpg:grpSpPr>
                          <a:xfrm>
                            <a:off x="161364" y="591670"/>
                            <a:ext cx="385203" cy="792070"/>
                            <a:chOff x="0" y="0"/>
                            <a:chExt cx="385350" cy="792000"/>
                          </a:xfrm>
                        </wpg:grpSpPr>
                        <wps:wsp>
                          <wps:cNvPr id="1090" name="Rectangle 109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 name="Text Box 109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92" name="Group 1092"/>
                        <wpg:cNvGrpSpPr/>
                        <wpg:grpSpPr>
                          <a:xfrm>
                            <a:off x="3205779" y="591670"/>
                            <a:ext cx="269875" cy="791845"/>
                            <a:chOff x="0" y="0"/>
                            <a:chExt cx="271050" cy="792000"/>
                          </a:xfrm>
                        </wpg:grpSpPr>
                        <wps:wsp>
                          <wps:cNvPr id="1093" name="Rectangle 109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4" name="Text Box 109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95" name="Group 1095"/>
                        <wpg:cNvGrpSpPr/>
                        <wpg:grpSpPr>
                          <a:xfrm>
                            <a:off x="6164132" y="591670"/>
                            <a:ext cx="269875" cy="791845"/>
                            <a:chOff x="0" y="0"/>
                            <a:chExt cx="270510" cy="791845"/>
                          </a:xfrm>
                        </wpg:grpSpPr>
                        <wps:wsp>
                          <wps:cNvPr id="1096" name="Rectangle 109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 name="Text Box 109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098" name="Group 1098"/>
                        <wpg:cNvGrpSpPr/>
                        <wpg:grpSpPr>
                          <a:xfrm>
                            <a:off x="11854927" y="591670"/>
                            <a:ext cx="269875" cy="791845"/>
                            <a:chOff x="0" y="0"/>
                            <a:chExt cx="270510" cy="791845"/>
                          </a:xfrm>
                        </wpg:grpSpPr>
                        <wps:wsp>
                          <wps:cNvPr id="1099" name="Rectangle 109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 name="Text Box 110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D226E">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01" name="Group 1101"/>
                        <wpg:cNvGrpSpPr/>
                        <wpg:grpSpPr>
                          <a:xfrm>
                            <a:off x="0" y="0"/>
                            <a:ext cx="14849959" cy="2507398"/>
                            <a:chOff x="0" y="0"/>
                            <a:chExt cx="14849959" cy="2507398"/>
                          </a:xfrm>
                        </wpg:grpSpPr>
                        <wps:wsp>
                          <wps:cNvPr id="1102" name="Straight Connector 1102"/>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3" name="Straight Connector 1103"/>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4" name="Straight Connector 1104"/>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5" name="Straight Connector 1105"/>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6" name="Straight Connector 1106"/>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07" name="Straight Connector 1107"/>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08" name="Group 1108"/>
                          <wpg:cNvGrpSpPr/>
                          <wpg:grpSpPr>
                            <a:xfrm>
                              <a:off x="258183" y="2291379"/>
                              <a:ext cx="14331708" cy="216019"/>
                              <a:chOff x="0" y="0"/>
                              <a:chExt cx="14333034" cy="216000"/>
                            </a:xfrm>
                          </wpg:grpSpPr>
                          <wps:wsp>
                            <wps:cNvPr id="1109" name="Straight Connector 110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0" name="Straight Connector 1110"/>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1" name="Straight Connector 1111"/>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2" name="Straight Connector 1112"/>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3" name="Straight Connector 1113"/>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4" name="Straight Connector 111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15" name="Straight Connector 1115"/>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6" name="Straight Connector 1116"/>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7" name="Straight Connector 1117"/>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18" name="Straight Connector 1118"/>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119" name="Group 1119"/>
                        <wpg:cNvGrpSpPr/>
                        <wpg:grpSpPr>
                          <a:xfrm>
                            <a:off x="9047181" y="591670"/>
                            <a:ext cx="269875" cy="791845"/>
                            <a:chOff x="0" y="0"/>
                            <a:chExt cx="270510" cy="791845"/>
                          </a:xfrm>
                        </wpg:grpSpPr>
                        <wps:wsp>
                          <wps:cNvPr id="1120" name="Rectangle 112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 name="Text Box 112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3F32986" id="Group 1081" o:spid="_x0000_s2044" style="position:absolute;margin-left:0;margin-top:216.9pt;width:1169.3pt;height:199pt;z-index:251702272;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">
              <v:group id="Group 1082" o:spid="_x0000_s2045"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">
                <v:shape id="Text Box 1083" o:spid="_x0000_s2046"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1</w:t>
                        </w:r>
                      </w:p>
                    </w:txbxContent>
                  </v:textbox>
                </v:shape>
                <v:shape id="Text Box 1084" o:spid="_x0000_s2047"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2</w:t>
                        </w:r>
                      </w:p>
                    </w:txbxContent>
                  </v:textbox>
                </v:shape>
                <v:shape id="Text Box 1085" o:spid="_x0000_s2048"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3</w:t>
                        </w:r>
                      </w:p>
                    </w:txbxContent>
                  </v:textbox>
                </v:shape>
                <v:shape id="Text Box 1086" o:spid="_x0000_s2049"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" filled="f" stroked="f" strokeweight=".5pt">
                  <v:textbox inset="0,0,0,0">
                    <w:txbxContent>
                      <w:p w:rsidR="00CB6F75" w:rsidRPr="006D23CE" w:rsidRDefault="00CB6F75" w:rsidP="003D226E">
                        <w:pPr>
                          <w:jc w:val="center"/>
                          <w:rPr>
                            <w:lang w:val="en-US"/>
                          </w:rPr>
                        </w:pPr>
                        <w:r>
                          <w:rPr>
                            <w:lang w:val="en-US"/>
                          </w:rPr>
                          <w:t>PAGINA 4</w:t>
                        </w:r>
                      </w:p>
                    </w:txbxContent>
                  </v:textbox>
                </v:shape>
                <v:shape id="Text Box 1087" o:spid="_x0000_s2050"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" filled="f" stroked="f" strokeweight=".5pt">
                  <v:textbox inset="0,0,0,0">
                    <w:txbxContent>
                      <w:p w:rsidR="00CB6F75" w:rsidRPr="006D23CE" w:rsidRDefault="00CB6F75" w:rsidP="003D226E">
                        <w:pPr>
                          <w:jc w:val="center"/>
                          <w:rPr>
                            <w:lang w:val="en-US"/>
                          </w:rPr>
                        </w:pPr>
                        <w:r>
                          <w:rPr>
                            <w:lang w:val="en-US"/>
                          </w:rPr>
                          <w:t>PAGINA 5</w:t>
                        </w:r>
                      </w:p>
                    </w:txbxContent>
                  </v:textbox>
                </v:shape>
              </v:group>
              <v:group id="Group 1088" o:spid="_x0000_s2051"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group id="Group 1089" o:spid="_x0000_s2052"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">
                  <v:rect id="Rectangle 1090" o:spid="_x0000_s205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" fillcolor="#e30613" stroked="f" strokeweight="2pt"/>
                  <v:shape id="Text Box 1091" o:spid="_x0000_s205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iIntro</w:t>
                          </w:r>
                        </w:p>
                      </w:txbxContent>
                    </v:textbox>
                  </v:shape>
                </v:group>
                <v:group id="Group 1092" o:spid="_x0000_s2055"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rect id="Rectangle 1093" o:spid="_x0000_s205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" fillcolor="#e30613" stroked="f" strokeweight="2pt"/>
                  <v:shape id="Text Box 1094" o:spid="_x0000_s205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1</w:t>
                          </w:r>
                        </w:p>
                      </w:txbxContent>
                    </v:textbox>
                  </v:shape>
                </v:group>
                <v:group id="Group 1095" o:spid="_x0000_s2058"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">
                  <v:rect id="Rectangle 1096" o:spid="_x0000_s205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" fillcolor="#e30613" stroked="f" strokeweight="2pt"/>
                  <v:shape id="Text Box 1097" o:spid="_x0000_s206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2</w:t>
                          </w:r>
                        </w:p>
                      </w:txbxContent>
                    </v:textbox>
                  </v:shape>
                </v:group>
                <v:group id="Group 1098" o:spid="_x0000_s2061"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rect id="Rectangle 1099" o:spid="_x0000_s206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" fillcolor="#e30613" stroked="f" strokeweight="2pt"/>
                  <v:shape id="Text Box 1100" o:spid="_x0000_s206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" filled="f" stroked="f" strokeweight=".5pt">
                    <v:textbox style="layout-flow:vertical;mso-layout-flow-alt:bottom-to-top" inset="0,0,0,0">
                      <w:txbxContent>
                        <w:p w:rsidR="00CB6F75" w:rsidRPr="00A00F0F" w:rsidRDefault="00CB6F75" w:rsidP="003D226E">
                          <w:pPr>
                            <w:pStyle w:val="Stappen"/>
                            <w:rPr>
                              <w:lang w:val="en-US"/>
                            </w:rPr>
                          </w:pPr>
                          <w:r>
                            <w:rPr>
                              <w:lang w:val="en-US"/>
                            </w:rPr>
                            <w:t>Stap 4</w:t>
                          </w:r>
                        </w:p>
                      </w:txbxContent>
                    </v:textbox>
                  </v:shape>
                </v:group>
                <v:group id="Group 1101" o:spid="_x0000_s2064"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">
                  <v:line id="Straight Connector 1102" o:spid="_x0000_s2065"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" strokecolor="black [3213]" strokeweight=".5pt"/>
                  <v:line id="Straight Connector 1103" o:spid="_x0000_s2066"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" strokecolor="black [3213]" strokeweight=".5pt"/>
                  <v:line id="Straight Connector 1104" o:spid="_x0000_s2067"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" strokecolor="black [3213]" strokeweight=".5pt"/>
                  <v:line id="Straight Connector 1105" o:spid="_x0000_s2068"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" strokecolor="black [3213]" strokeweight=".5pt"/>
                  <v:line id="Straight Connector 1106" o:spid="_x0000_s2069"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" strokecolor="black [3213]" strokeweight=".5pt"/>
                  <v:line id="Straight Connector 1107" o:spid="_x0000_s2070"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" strokecolor="black [3213]" strokeweight=".5pt"/>
                  <v:group id="Group 1108" o:spid="_x0000_s2071"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r4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Rw5RsZQee/AAAA//8DAFBLAQItABQABgAIAAAAIQDb4fbL7gAAAIUBAAATAAAAAAAA&#10;AAAAAAAAAAAAAABbQ29udGVudF9UeXBlc10ueG1sUEsBAi0AFAAGAAgAAAAhAFr0LFu/AAAAFQEA&#10;AAsAAAAAAAAAAAAAAAAAHwEAAF9yZWxzLy5yZWxzUEsBAi0AFAAGAAgAAAAhAOcNavjHAAAA3QAA&#10;AA8AAAAAAAAAAAAAAAAABwIAAGRycy9kb3ducmV2LnhtbFBLBQYAAAAAAwADALcAAAD7AgAAAAA=&#10;">
                    <v:line id="Straight Connector 1109" o:spid="_x0000_s207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" strokecolor="black [3213]" strokeweight=".5pt"/>
                    <v:line id="Straight Connector 1110" o:spid="_x0000_s2073"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" strokecolor="black [3213]" strokeweight=".5pt"/>
                    <v:line id="Straight Connector 1111" o:spid="_x0000_s2074"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" strokecolor="black [3213]" strokeweight=".5pt"/>
                    <v:line id="Straight Connector 1112" o:spid="_x0000_s2075"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" strokecolor="black [3213]" strokeweight=".5pt"/>
                    <v:line id="Straight Connector 1113" o:spid="_x0000_s2076"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" strokecolor="black [3213]" strokeweight=".5pt"/>
                    <v:line id="Straight Connector 1114" o:spid="_x0000_s207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" strokecolor="black [3213]" strokeweight=".5pt"/>
                  </v:group>
                  <v:line id="Straight Connector 1115" o:spid="_x0000_s2078"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" strokecolor="black [3213]" strokeweight=".5pt"/>
                  <v:line id="Straight Connector 1116" o:spid="_x0000_s2079"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" strokecolor="black [3213]" strokeweight=".5pt"/>
                  <v:line id="Straight Connector 1117" o:spid="_x0000_s2080"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" strokecolor="black [3213]" strokeweight=".5pt"/>
                  <v:line id="Straight Connector 1118" o:spid="_x0000_s2081"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" strokecolor="black [3213]" strokeweight=".5pt"/>
                </v:group>
                <v:group id="Group 1119" o:spid="_x0000_s2082"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">
                  <v:rect id="Rectangle 1120" o:spid="_x0000_s208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" fillcolor="#e30613" stroked="f" strokeweight="2pt"/>
                  <v:shape id="Text Box 1121" o:spid="_x0000_s208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v:group>
              <w10:wrap anchorx="page" anchory="page"/>
              <w10:anchorlock/>
            </v:group>
          </w:pict>
        </mc:Fallback>
      </mc:AlternateContent>
    </w:r>
    <w:r>
      <w:rPr>
        <w:noProof/>
        <w:lang w:eastAsia="nl-NL"/>
      </w:rPr>
      <mc:AlternateContent>
        <mc:Choice Requires="wpg">
          <w:drawing>
            <wp:anchor distT="0" distB="0" distL="114300" distR="114300" simplePos="0" relativeHeight="251701248" behindDoc="0" locked="1" layoutInCell="1" allowOverlap="1" wp14:anchorId="18B95645" wp14:editId="192F4267">
              <wp:simplePos x="0" y="0"/>
              <wp:positionH relativeFrom="page">
                <wp:align>center</wp:align>
              </wp:positionH>
              <wp:positionV relativeFrom="page">
                <wp:posOffset>107950</wp:posOffset>
              </wp:positionV>
              <wp:extent cx="14850000" cy="2527200"/>
              <wp:effectExtent l="0" t="0" r="28575" b="6985"/>
              <wp:wrapNone/>
              <wp:docPr id="1122" name="Group 1122"/>
              <wp:cNvGraphicFramePr/>
              <a:graphic xmlns:a="http://schemas.openxmlformats.org/drawingml/2006/main">
                <a:graphicData uri="http://schemas.microsoft.com/office/word/2010/wordprocessingGroup">
                  <wpg:wgp>
                    <wpg:cNvGrpSpPr/>
                    <wpg:grpSpPr>
                      <a:xfrm>
                        <a:off x="0" y="0"/>
                        <a:ext cx="14850000" cy="2527200"/>
                        <a:chOff x="0" y="0"/>
                        <a:chExt cx="14849959" cy="2528914"/>
                      </a:xfrm>
                    </wpg:grpSpPr>
                    <wpg:grpSp>
                      <wpg:cNvPr id="1123" name="Group 1123"/>
                      <wpg:cNvGrpSpPr/>
                      <wpg:grpSpPr>
                        <a:xfrm>
                          <a:off x="258183" y="0"/>
                          <a:ext cx="14328877" cy="216000"/>
                          <a:chOff x="-1" y="0"/>
                          <a:chExt cx="14327432" cy="216100"/>
                        </a:xfrm>
                      </wpg:grpSpPr>
                      <wps:wsp>
                        <wps:cNvPr id="1124" name="Text Box 1124"/>
                        <wps:cNvSpPr txBox="1"/>
                        <wps:spPr>
                          <a:xfrm>
                            <a:off x="-1"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5" name="Text Box 1125"/>
                        <wps:cNvSpPr txBox="1"/>
                        <wps:spPr>
                          <a:xfrm>
                            <a:off x="2951777" y="0"/>
                            <a:ext cx="2951664"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6" name="Text Box 1126"/>
                        <wps:cNvSpPr txBox="1"/>
                        <wps:spPr>
                          <a:xfrm>
                            <a:off x="5904193" y="0"/>
                            <a:ext cx="2879673" cy="2159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7" name="Text Box 1127"/>
                        <wps:cNvSpPr txBox="1"/>
                        <wps:spPr>
                          <a:xfrm>
                            <a:off x="8784092" y="0"/>
                            <a:ext cx="2807717"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8" name="Text Box 1128"/>
                        <wps:cNvSpPr txBox="1"/>
                        <wps:spPr>
                          <a:xfrm>
                            <a:off x="11591707" y="0"/>
                            <a:ext cx="2735724" cy="21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35617D">
                              <w:pPr>
                                <w:jc w:val="center"/>
                                <w:rPr>
                                  <w:lang w:val="en-US"/>
                                </w:rPr>
                              </w:pPr>
                              <w:r>
                                <w:rPr>
                                  <w:lang w:val="en-US"/>
                                </w:rPr>
                                <w:t>PAGINA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129" name="Group 1129"/>
                      <wpg:cNvGrpSpPr/>
                      <wpg:grpSpPr>
                        <a:xfrm>
                          <a:off x="0" y="21516"/>
                          <a:ext cx="14849959" cy="2507398"/>
                          <a:chOff x="0" y="0"/>
                          <a:chExt cx="14849959" cy="2507398"/>
                        </a:xfrm>
                      </wpg:grpSpPr>
                      <wpg:grpSp>
                        <wpg:cNvPr id="1130" name="Group 1130"/>
                        <wpg:cNvGrpSpPr/>
                        <wpg:grpSpPr>
                          <a:xfrm>
                            <a:off x="161364" y="591670"/>
                            <a:ext cx="385203" cy="792070"/>
                            <a:chOff x="0" y="0"/>
                            <a:chExt cx="385350" cy="792000"/>
                          </a:xfrm>
                        </wpg:grpSpPr>
                        <wps:wsp>
                          <wps:cNvPr id="1131" name="Rectangle 1131"/>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 name="Text Box 1132"/>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iIntro</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33" name="Group 1133"/>
                        <wpg:cNvGrpSpPr/>
                        <wpg:grpSpPr>
                          <a:xfrm>
                            <a:off x="3205779" y="591670"/>
                            <a:ext cx="269875" cy="791845"/>
                            <a:chOff x="0" y="0"/>
                            <a:chExt cx="271050" cy="792000"/>
                          </a:xfrm>
                        </wpg:grpSpPr>
                        <wps:wsp>
                          <wps:cNvPr id="1134" name="Rectangle 1134"/>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 name="Text Box 1135"/>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36" name="Group 1136"/>
                        <wpg:cNvGrpSpPr/>
                        <wpg:grpSpPr>
                          <a:xfrm>
                            <a:off x="6164132" y="591670"/>
                            <a:ext cx="269875" cy="791845"/>
                            <a:chOff x="0" y="0"/>
                            <a:chExt cx="270510" cy="791845"/>
                          </a:xfrm>
                        </wpg:grpSpPr>
                        <wps:wsp>
                          <wps:cNvPr id="1137" name="Rectangle 1137"/>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 name="Text Box 1138"/>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5617D">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39" name="Group 1139"/>
                        <wpg:cNvGrpSpPr/>
                        <wpg:grpSpPr>
                          <a:xfrm>
                            <a:off x="11854927" y="591670"/>
                            <a:ext cx="269875" cy="791845"/>
                            <a:chOff x="0" y="0"/>
                            <a:chExt cx="270510" cy="791845"/>
                          </a:xfrm>
                        </wpg:grpSpPr>
                        <wps:wsp>
                          <wps:cNvPr id="1140" name="Rectangle 1140"/>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Text Box 1141"/>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A00F0F" w:rsidRDefault="00CB6F75" w:rsidP="0035617D">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42" name="Group 1142"/>
                        <wpg:cNvGrpSpPr/>
                        <wpg:grpSpPr>
                          <a:xfrm>
                            <a:off x="0" y="0"/>
                            <a:ext cx="14849959" cy="2507398"/>
                            <a:chOff x="0" y="0"/>
                            <a:chExt cx="14849959" cy="2507398"/>
                          </a:xfrm>
                        </wpg:grpSpPr>
                        <wps:wsp>
                          <wps:cNvPr id="1143" name="Straight Connector 1143"/>
                          <wps:cNvCnPr/>
                          <wps:spPr>
                            <a:xfrm>
                              <a:off x="258183"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4" name="Straight Connector 1144"/>
                          <wps:cNvCnPr/>
                          <wps:spPr>
                            <a:xfrm>
                              <a:off x="3205779"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5" name="Straight Connector 1145"/>
                          <wps:cNvCnPr/>
                          <wps:spPr>
                            <a:xfrm>
                              <a:off x="6164132"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6" name="Straight Connector 1146"/>
                          <wps:cNvCnPr/>
                          <wps:spPr>
                            <a:xfrm>
                              <a:off x="9047181"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7" name="Straight Connector 1147"/>
                          <wps:cNvCnPr/>
                          <wps:spPr>
                            <a:xfrm>
                              <a:off x="11854927" y="0"/>
                              <a:ext cx="0" cy="2159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8" name="Straight Connector 1148"/>
                          <wps:cNvCnPr/>
                          <wps:spPr>
                            <a:xfrm>
                              <a:off x="14587369" y="0"/>
                              <a:ext cx="0" cy="216019"/>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49" name="Group 1149"/>
                          <wpg:cNvGrpSpPr/>
                          <wpg:grpSpPr>
                            <a:xfrm>
                              <a:off x="258183" y="2291379"/>
                              <a:ext cx="14331708" cy="216019"/>
                              <a:chOff x="0" y="0"/>
                              <a:chExt cx="14333034" cy="216000"/>
                            </a:xfrm>
                          </wpg:grpSpPr>
                          <wps:wsp>
                            <wps:cNvPr id="1150" name="Straight Connector 1150"/>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1" name="Straight Connector 1151"/>
                            <wps:cNvCnPr/>
                            <wps:spPr>
                              <a:xfrm>
                                <a:off x="295238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2" name="Straight Connector 1152"/>
                            <wps:cNvCnPr/>
                            <wps:spPr>
                              <a:xfrm>
                                <a:off x="5905411"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3" name="Straight Connector 1153"/>
                            <wps:cNvCnPr/>
                            <wps:spPr>
                              <a:xfrm>
                                <a:off x="878603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4" name="Straight Connector 1154"/>
                            <wps:cNvCnPr/>
                            <wps:spPr>
                              <a:xfrm>
                                <a:off x="11594268" y="0"/>
                                <a:ext cx="0" cy="21598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5" name="Straight Connector 1155"/>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56" name="Straight Connector 1156"/>
                          <wps:cNvCnPr/>
                          <wps:spPr>
                            <a:xfrm>
                              <a:off x="0"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7" name="Straight Connector 1157"/>
                          <wps:cNvCnPr/>
                          <wps:spPr>
                            <a:xfrm>
                              <a:off x="0"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8" name="Straight Connector 1158"/>
                          <wps:cNvCnPr/>
                          <wps:spPr>
                            <a:xfrm>
                              <a:off x="14641157" y="268941"/>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9" name="Straight Connector 1159"/>
                          <wps:cNvCnPr/>
                          <wps:spPr>
                            <a:xfrm>
                              <a:off x="14641157" y="2248348"/>
                              <a:ext cx="208802"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160" name="Group 1160"/>
                        <wpg:cNvGrpSpPr/>
                        <wpg:grpSpPr>
                          <a:xfrm>
                            <a:off x="9047181" y="591670"/>
                            <a:ext cx="269875" cy="791845"/>
                            <a:chOff x="0" y="0"/>
                            <a:chExt cx="270510" cy="791845"/>
                          </a:xfrm>
                        </wpg:grpSpPr>
                        <wps:wsp>
                          <wps:cNvPr id="1161" name="Rectangle 116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2" name="Text Box 116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070BA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8B95645" id="Group 1122" o:spid="_x0000_s2085" style="position:absolute;margin-left:0;margin-top:8.5pt;width:1169.3pt;height:199pt;z-index:251701248;mso-position-horizontal:center;mso-position-horizontal-relative:page;mso-position-vertical-relative:page;mso-width-relative:margin;mso-height-relative:margin" coordsize="148499,25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">
              <v:group id="Group 1123" o:spid="_x0000_s2086" style="position:absolute;left:2581;width:143289;height:2160" coordorigin="" coordsize="143274,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shape id="Text Box 1124" o:spid="_x0000_s2087" type="#_x0000_t202" style="position:absolute;width:29516;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1</w:t>
                        </w:r>
                      </w:p>
                    </w:txbxContent>
                  </v:textbox>
                </v:shape>
                <v:shape id="Text Box 1125" o:spid="_x0000_s2088" type="#_x0000_t202" style="position:absolute;left:29517;width:2951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2</w:t>
                        </w:r>
                      </w:p>
                    </w:txbxContent>
                  </v:textbox>
                </v:shape>
                <v:shape id="Text Box 1126" o:spid="_x0000_s2089" type="#_x0000_t202" style="position:absolute;left:59041;width:2879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" filled="f" stroked="f" strokeweight=".5pt">
                  <v:textbox inset="0,0,0,0">
                    <w:txbxContent>
                      <w:p w:rsidR="00CB6F75" w:rsidRPr="006D23CE" w:rsidRDefault="00CB6F75" w:rsidP="0035617D">
                        <w:pPr>
                          <w:jc w:val="center"/>
                          <w:rPr>
                            <w:lang w:val="en-US"/>
                          </w:rPr>
                        </w:pPr>
                        <w:r>
                          <w:rPr>
                            <w:lang w:val="en-US"/>
                          </w:rPr>
                          <w:t>PAGINA 3</w:t>
                        </w:r>
                      </w:p>
                    </w:txbxContent>
                  </v:textbox>
                </v:shape>
                <v:shape id="Text Box 1127" o:spid="_x0000_s2090" type="#_x0000_t202" style="position:absolute;left:87840;width:28078;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" filled="f" stroked="f" strokeweight=".5pt">
                  <v:textbox inset="0,0,0,0">
                    <w:txbxContent>
                      <w:p w:rsidR="00CB6F75" w:rsidRPr="006D23CE" w:rsidRDefault="00CB6F75" w:rsidP="0035617D">
                        <w:pPr>
                          <w:jc w:val="center"/>
                          <w:rPr>
                            <w:lang w:val="en-US"/>
                          </w:rPr>
                        </w:pPr>
                        <w:r>
                          <w:rPr>
                            <w:lang w:val="en-US"/>
                          </w:rPr>
                          <w:t>PAGINA 4</w:t>
                        </w:r>
                      </w:p>
                    </w:txbxContent>
                  </v:textbox>
                </v:shape>
                <v:shape id="Text Box 1128" o:spid="_x0000_s2091" type="#_x0000_t202" style="position:absolute;left:115917;width:27357;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" filled="f" stroked="f" strokeweight=".5pt">
                  <v:textbox inset="0,0,0,0">
                    <w:txbxContent>
                      <w:p w:rsidR="00CB6F75" w:rsidRPr="006D23CE" w:rsidRDefault="00CB6F75" w:rsidP="0035617D">
                        <w:pPr>
                          <w:jc w:val="center"/>
                          <w:rPr>
                            <w:lang w:val="en-US"/>
                          </w:rPr>
                        </w:pPr>
                        <w:r>
                          <w:rPr>
                            <w:lang w:val="en-US"/>
                          </w:rPr>
                          <w:t>PAGINA 5</w:t>
                        </w:r>
                      </w:p>
                    </w:txbxContent>
                  </v:textbox>
                </v:shape>
              </v:group>
              <v:group id="Group 1129" o:spid="_x0000_s2092" style="position:absolute;top:215;width:148499;height:25074"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">
                <v:group id="Group 1130" o:spid="_x0000_s2093" style="position:absolute;left:1613;top:5916;width:3852;height:7921"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6xD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fDLNzKC3vwDAAD//wMAUEsBAi0AFAAGAAgAAAAhANvh9svuAAAAhQEAABMAAAAAAAAA&#10;AAAAAAAAAAAAAFtDb250ZW50X1R5cGVzXS54bWxQSwECLQAUAAYACAAAACEAWvQsW78AAAAVAQAA&#10;CwAAAAAAAAAAAAAAAAAfAQAAX3JlbHMvLnJlbHNQSwECLQAUAAYACAAAACEA1xesQ8YAAADdAAAA&#10;DwAAAAAAAAAAAAAAAAAHAgAAZHJzL2Rvd25yZXYueG1sUEsFBgAAAAADAAMAtwAAAPoCAAAAAA==&#10;">
                  <v:rect id="Rectangle 1131" o:spid="_x0000_s2094"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" fillcolor="#e30613" stroked="f" strokeweight="2pt"/>
                  <v:shape id="Text Box 1132" o:spid="_x0000_s2095"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iIntro</w:t>
                          </w:r>
                        </w:p>
                      </w:txbxContent>
                    </v:textbox>
                  </v:shape>
                </v:group>
                <v:group id="Group 1133" o:spid="_x0000_s2096" style="position:absolute;left:32057;top:5916;width:2699;height:7919"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">
                  <v:rect id="Rectangle 1134" o:spid="_x0000_s2097"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" fillcolor="#e30613" stroked="f" strokeweight="2pt"/>
                  <v:shape id="Text Box 1135" o:spid="_x0000_s2098"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1</w:t>
                          </w:r>
                        </w:p>
                      </w:txbxContent>
                    </v:textbox>
                  </v:shape>
                </v:group>
                <v:group id="Group 1136" o:spid="_x0000_s2099" style="position:absolute;left:6164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">
                  <v:rect id="Rectangle 1137" o:spid="_x0000_s2100"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" fillcolor="#e30613" stroked="f" strokeweight="2pt"/>
                  <v:shape id="Text Box 1138" o:spid="_x0000_s2101"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" filled="f" stroked="f" strokeweight=".5pt">
                    <v:textbox style="layout-flow:vertical;mso-layout-flow-alt:bottom-to-top" inset="0,0,0,0">
                      <w:txbxContent>
                        <w:p w:rsidR="00CB6F75" w:rsidRPr="00573771" w:rsidRDefault="00CB6F75" w:rsidP="0035617D">
                          <w:pPr>
                            <w:pStyle w:val="Stappen"/>
                          </w:pPr>
                          <w:r w:rsidRPr="00573771">
                            <w:t xml:space="preserve">Stap </w:t>
                          </w:r>
                          <w:r>
                            <w:t>2</w:t>
                          </w:r>
                        </w:p>
                      </w:txbxContent>
                    </v:textbox>
                  </v:shape>
                </v:group>
                <v:group id="Group 1139" o:spid="_x0000_s2102" style="position:absolute;left:118549;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">
                  <v:rect id="Rectangle 1140" o:spid="_x0000_s2103"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" fillcolor="#e30613" stroked="f" strokeweight="2pt"/>
                  <v:shape id="Text Box 1141" o:spid="_x0000_s2104"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" filled="f" stroked="f" strokeweight=".5pt">
                    <v:textbox style="layout-flow:vertical;mso-layout-flow-alt:bottom-to-top" inset="0,0,0,0">
                      <w:txbxContent>
                        <w:p w:rsidR="00CB6F75" w:rsidRPr="00A00F0F" w:rsidRDefault="00CB6F75" w:rsidP="0035617D">
                          <w:pPr>
                            <w:pStyle w:val="Stappen"/>
                            <w:rPr>
                              <w:lang w:val="en-US"/>
                            </w:rPr>
                          </w:pPr>
                          <w:r>
                            <w:rPr>
                              <w:lang w:val="en-US"/>
                            </w:rPr>
                            <w:t>Stap 4</w:t>
                          </w:r>
                        </w:p>
                      </w:txbxContent>
                    </v:textbox>
                  </v:shape>
                </v:group>
                <v:group id="Group 1142" o:spid="_x0000_s2105" style="position:absolute;width:148499;height:25073" coordsize="148499,2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">
                  <v:line id="Straight Connector 1143" o:spid="_x0000_s2106" style="position:absolute;visibility:visible;mso-wrap-style:square" from="2581,0" to="2581,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" strokecolor="black [3213]" strokeweight=".5pt"/>
                  <v:line id="Straight Connector 1144" o:spid="_x0000_s2107" style="position:absolute;visibility:visible;mso-wrap-style:square" from="32057,0" to="32057,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" strokecolor="black [3213]" strokeweight=".5pt"/>
                  <v:line id="Straight Connector 1145" o:spid="_x0000_s2108" style="position:absolute;visibility:visible;mso-wrap-style:square" from="61641,0" to="6164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" strokecolor="black [3213]" strokeweight=".5pt"/>
                  <v:line id="Straight Connector 1146" o:spid="_x0000_s2109" style="position:absolute;visibility:visible;mso-wrap-style:square" from="90471,0" to="90471,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" strokecolor="black [3213]" strokeweight=".5pt"/>
                  <v:line id="Straight Connector 1147" o:spid="_x0000_s2110" style="position:absolute;visibility:visible;mso-wrap-style:square" from="118549,0" to="118549,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" strokecolor="black [3213]" strokeweight=".5pt"/>
                  <v:line id="Straight Connector 1148" o:spid="_x0000_s2111" style="position:absolute;visibility:visible;mso-wrap-style:square" from="145873,0" to="14587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" strokecolor="black [3213]" strokeweight=".5pt"/>
                  <v:group id="Group 1149" o:spid="_x0000_s2112" style="position:absolute;left:2581;top:22913;width:143317;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line id="Straight Connector 1150" o:spid="_x0000_s2113"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" strokecolor="black [3213]" strokeweight=".5pt"/>
                    <v:line id="Straight Connector 1151" o:spid="_x0000_s2114" style="position:absolute;visibility:visible;mso-wrap-style:square" from="29523,0" to="29523,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" strokecolor="black [3213]" strokeweight=".5pt"/>
                    <v:line id="Straight Connector 1152" o:spid="_x0000_s2115" style="position:absolute;visibility:visible;mso-wrap-style:square" from="59054,0" to="59054,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" strokecolor="black [3213]" strokeweight=".5pt"/>
                    <v:line id="Straight Connector 1153" o:spid="_x0000_s2116" style="position:absolute;visibility:visible;mso-wrap-style:square" from="87860,0" to="87860,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" strokecolor="black [3213]" strokeweight=".5pt"/>
                    <v:line id="Straight Connector 1154" o:spid="_x0000_s2117" style="position:absolute;visibility:visible;mso-wrap-style:square" from="115942,0" to="115942,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" strokecolor="black [3213]" strokeweight=".5pt"/>
                    <v:line id="Straight Connector 1155" o:spid="_x0000_s2118"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" strokecolor="black [3213]" strokeweight=".5pt"/>
                  </v:group>
                  <v:line id="Straight Connector 1156" o:spid="_x0000_s2119" style="position:absolute;visibility:visible;mso-wrap-style:square" from="0,2689" to="2088,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" strokecolor="black [3213]" strokeweight=".5pt"/>
                  <v:line id="Straight Connector 1157" o:spid="_x0000_s2120" style="position:absolute;visibility:visible;mso-wrap-style:square" from="0,22483" to="2088,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" strokecolor="black [3213]" strokeweight=".5pt"/>
                  <v:line id="Straight Connector 1158" o:spid="_x0000_s2121" style="position:absolute;visibility:visible;mso-wrap-style:square" from="146411,2689" to="148499,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" strokecolor="black [3213]" strokeweight=".5pt"/>
                  <v:line id="Straight Connector 1159" o:spid="_x0000_s2122" style="position:absolute;visibility:visible;mso-wrap-style:square" from="146411,22483" to="148499,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" strokecolor="black [3213]" strokeweight=".5pt"/>
                </v:group>
                <v:group id="Group 1160" o:spid="_x0000_s2123" style="position:absolute;left:90471;top:5916;width:2699;height:7919"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">
                  <v:rect id="Rectangle 1161" o:spid="_x0000_s212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" fillcolor="#e30613" stroked="f" strokeweight="2pt"/>
                  <v:shape id="Text Box 1162" o:spid="_x0000_s212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" filled="f" stroked="f" strokeweight=".5pt">
                    <v:textbox style="layout-flow:vertical;mso-layout-flow-alt:bottom-to-top" inset="0,0,0,0">
                      <w:txbxContent>
                        <w:p w:rsidR="00CB6F75" w:rsidRPr="00573771" w:rsidRDefault="00CB6F75" w:rsidP="00070BA3">
                          <w:pPr>
                            <w:pStyle w:val="Stappen"/>
                          </w:pPr>
                          <w:r w:rsidRPr="00573771">
                            <w:t xml:space="preserve">Stap </w:t>
                          </w:r>
                          <w:r>
                            <w:t>3</w:t>
                          </w:r>
                        </w:p>
                      </w:txbxContent>
                    </v:textbox>
                  </v:shape>
                </v:group>
              </v:group>
              <w10:wrap anchorx="page" anchory="page"/>
              <w10:anchorlock/>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Pr="00573771" w:rsidRDefault="00CB6F75" w:rsidP="00E41222">
    <w:pPr>
      <w:pStyle w:val="Koptekst"/>
      <w:rPr>
        <w:lang w:eastAsia="nl-NL"/>
      </w:rPr>
    </w:pPr>
    <w:r>
      <w:rPr>
        <w:noProof/>
        <w:lang w:eastAsia="nl-NL"/>
      </w:rPr>
      <mc:AlternateContent>
        <mc:Choice Requires="wpg">
          <w:drawing>
            <wp:anchor distT="0" distB="0" distL="114300" distR="114300" simplePos="0" relativeHeight="251700224" behindDoc="0" locked="1" layoutInCell="1" allowOverlap="1" wp14:anchorId="04E58DB1" wp14:editId="757978EB">
              <wp:simplePos x="0" y="0"/>
              <wp:positionH relativeFrom="page">
                <wp:align>center</wp:align>
              </wp:positionH>
              <wp:positionV relativeFrom="page">
                <wp:posOffset>8027969</wp:posOffset>
              </wp:positionV>
              <wp:extent cx="14853600" cy="2530800"/>
              <wp:effectExtent l="0" t="0" r="24765" b="3175"/>
              <wp:wrapNone/>
              <wp:docPr id="1163" name="Group 1163"/>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164" name="Picture 116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165" name="Group 1165"/>
                      <wpg:cNvGrpSpPr/>
                      <wpg:grpSpPr>
                        <a:xfrm>
                          <a:off x="261938" y="0"/>
                          <a:ext cx="14335200" cy="216000"/>
                          <a:chOff x="0" y="0"/>
                          <a:chExt cx="14333678" cy="216000"/>
                        </a:xfrm>
                      </wpg:grpSpPr>
                      <wps:wsp>
                        <wps:cNvPr id="1166" name="Text Box 1166"/>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7" name="Text Box 1167"/>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8" name="Text Box 1168"/>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9" name="Text Box 1169"/>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0" name="Text Box 1170"/>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171" name="Group 1171"/>
                      <wpg:cNvGrpSpPr/>
                      <wpg:grpSpPr>
                        <a:xfrm>
                          <a:off x="157163" y="609600"/>
                          <a:ext cx="385200" cy="792000"/>
                          <a:chOff x="0" y="0"/>
                          <a:chExt cx="385350" cy="792000"/>
                        </a:xfrm>
                      </wpg:grpSpPr>
                      <wps:wsp>
                        <wps:cNvPr id="1172" name="Rectangle 1172"/>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Text Box 1173"/>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74" name="Group 1174"/>
                      <wpg:cNvGrpSpPr/>
                      <wpg:grpSpPr>
                        <a:xfrm>
                          <a:off x="3000375" y="609600"/>
                          <a:ext cx="270000" cy="792000"/>
                          <a:chOff x="0" y="0"/>
                          <a:chExt cx="271050" cy="792000"/>
                        </a:xfrm>
                      </wpg:grpSpPr>
                      <wps:wsp>
                        <wps:cNvPr id="1175" name="Rectangle 1175"/>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6" name="Text Box 1176"/>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77" name="Group 1177"/>
                      <wpg:cNvGrpSpPr/>
                      <wpg:grpSpPr>
                        <a:xfrm>
                          <a:off x="5805488" y="609600"/>
                          <a:ext cx="270000" cy="792000"/>
                          <a:chOff x="0" y="0"/>
                          <a:chExt cx="270510" cy="791845"/>
                        </a:xfrm>
                      </wpg:grpSpPr>
                      <wps:wsp>
                        <wps:cNvPr id="1178" name="Rectangle 1178"/>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Text Box 1179"/>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C72D5D">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180" name="Group 1180"/>
                      <wpg:cNvGrpSpPr/>
                      <wpg:grpSpPr>
                        <a:xfrm>
                          <a:off x="261938" y="23812"/>
                          <a:ext cx="14331600" cy="216000"/>
                          <a:chOff x="0" y="0"/>
                          <a:chExt cx="14333034" cy="216000"/>
                        </a:xfrm>
                      </wpg:grpSpPr>
                      <wps:wsp>
                        <wps:cNvPr id="1181" name="Straight Connector 1181"/>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2" name="Straight Connector 1182"/>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3" name="Straight Connector 1183"/>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4" name="Straight Connector 1184"/>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5" name="Straight Connector 1185"/>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6" name="Straight Connector 1186"/>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187" name="Group 1187"/>
                      <wpg:cNvGrpSpPr/>
                      <wpg:grpSpPr>
                        <a:xfrm>
                          <a:off x="261938" y="2314575"/>
                          <a:ext cx="14331600" cy="216000"/>
                          <a:chOff x="0" y="0"/>
                          <a:chExt cx="14333034" cy="216000"/>
                        </a:xfrm>
                      </wpg:grpSpPr>
                      <wps:wsp>
                        <wps:cNvPr id="1188" name="Straight Connector 1188"/>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89" name="Straight Connector 1189"/>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0" name="Straight Connector 1190"/>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1" name="Straight Connector 1191"/>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2" name="Straight Connector 1192"/>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3" name="Straight Connector 1193"/>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194" name="Group 1194"/>
                      <wpg:cNvGrpSpPr/>
                      <wpg:grpSpPr>
                        <a:xfrm>
                          <a:off x="11639550" y="609600"/>
                          <a:ext cx="270000" cy="792000"/>
                          <a:chOff x="0" y="0"/>
                          <a:chExt cx="270510" cy="791845"/>
                        </a:xfrm>
                      </wpg:grpSpPr>
                      <wps:wsp>
                        <wps:cNvPr id="1195" name="Rectangle 1195"/>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6" name="Text Box 1196"/>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C72D5D">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197" name="Straight Connector 1197"/>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8" name="Straight Connector 1198"/>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99" name="Straight Connector 1199"/>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00" name="Straight Connector 1200"/>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E58DB1" id="Group 1163" o:spid="_x0000_s2126" style="position:absolute;margin-left:0;margin-top:632.1pt;width:1169.55pt;height:199.3pt;z-index:251700224;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64" o:spid="_x0000_s2127"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">
                <v:imagedata r:id="rId2" o:title=""/>
                <v:path arrowok="t"/>
              </v:shape>
              <v:group id="Group 1165" o:spid="_x0000_s2128"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">
                <v:shapetype id="_x0000_t202" coordsize="21600,21600" o:spt="202" path="m,l,21600r21600,l21600,xe">
                  <v:stroke joinstyle="miter"/>
                  <v:path gradientshapeok="t" o:connecttype="rect"/>
                </v:shapetype>
                <v:shape id="Text Box 1166" o:spid="_x0000_s2129"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167" o:spid="_x0000_s2130"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168" o:spid="_x0000_s2131"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169" o:spid="_x0000_s2132"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170" o:spid="_x0000_s2133"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171" o:spid="_x0000_s2134"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">
                <v:rect id="Rectangle 1172" o:spid="_x0000_s2135"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" fillcolor="#e30613" stroked="f" strokeweight="2pt"/>
                <v:shape id="Text Box 1173" o:spid="_x0000_s2136"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5</w:t>
                        </w:r>
                      </w:p>
                    </w:txbxContent>
                  </v:textbox>
                </v:shape>
              </v:group>
              <v:group id="Group 1174" o:spid="_x0000_s2137"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">
                <v:rect id="Rectangle 1175" o:spid="_x0000_s2138"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" fillcolor="#e30613" stroked="f" strokeweight="2pt"/>
                <v:shape id="Text Box 1176" o:spid="_x0000_s2139"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6</w:t>
                        </w:r>
                      </w:p>
                    </w:txbxContent>
                  </v:textbox>
                </v:shape>
              </v:group>
              <v:group id="Group 1177" o:spid="_x0000_s2140"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">
                <v:rect id="Rectangle 1178" o:spid="_x0000_s2141"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" fillcolor="#e30613" stroked="f" strokeweight="2pt"/>
                <v:shape id="Text Box 1179" o:spid="_x0000_s2142"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" filled="f" stroked="f" strokeweight=".5pt">
                  <v:textbox style="layout-flow:vertical;mso-layout-flow-alt:bottom-to-top" inset="0,0,0,0">
                    <w:txbxContent>
                      <w:p w:rsidR="00CB6F75" w:rsidRPr="00573771" w:rsidRDefault="00CB6F75" w:rsidP="00C72D5D">
                        <w:pPr>
                          <w:pStyle w:val="Stappen"/>
                        </w:pPr>
                        <w:r w:rsidRPr="00573771">
                          <w:t>Stap 7</w:t>
                        </w:r>
                      </w:p>
                    </w:txbxContent>
                  </v:textbox>
                </v:shape>
              </v:group>
              <v:group id="Group 1180" o:spid="_x0000_s2143"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line id="Straight Connector 1181" o:spid="_x0000_s2144"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" strokecolor="black [3213]" strokeweight=".5pt"/>
                <v:line id="Straight Connector 1182" o:spid="_x0000_s2145"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" strokecolor="black [3213]" strokeweight=".5pt"/>
                <v:line id="Straight Connector 1183" o:spid="_x0000_s2146"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" strokecolor="black [3213]" strokeweight=".5pt"/>
                <v:line id="Straight Connector 1184" o:spid="_x0000_s2147"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" strokecolor="black [3213]" strokeweight=".5pt"/>
                <v:line id="Straight Connector 1185" o:spid="_x0000_s2148"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" strokecolor="black [3213]" strokeweight=".5pt"/>
                <v:line id="Straight Connector 1186" o:spid="_x0000_s2149"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" strokecolor="black [3213]" strokeweight=".5pt"/>
              </v:group>
              <v:group id="Group 1187" o:spid="_x0000_s2150"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">
                <v:line id="Straight Connector 1188" o:spid="_x0000_s2151"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" strokecolor="black [3213]" strokeweight=".5pt"/>
                <v:line id="Straight Connector 1189" o:spid="_x0000_s2152"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" strokecolor="black [3213]" strokeweight=".5pt"/>
                <v:line id="Straight Connector 1190" o:spid="_x0000_s2153"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" strokecolor="black [3213]" strokeweight=".5pt"/>
                <v:line id="Straight Connector 1191" o:spid="_x0000_s2154"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" strokecolor="black [3213]" strokeweight=".5pt"/>
                <v:line id="Straight Connector 1192" o:spid="_x0000_s2155"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" strokecolor="black [3213]" strokeweight=".5pt"/>
                <v:line id="Straight Connector 1193" o:spid="_x0000_s2156"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" strokecolor="black [3213]" strokeweight=".5pt"/>
              </v:group>
              <v:group id="Group 1194" o:spid="_x0000_s2157"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">
                <v:rect id="Rectangle 1195" o:spid="_x0000_s2158"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" fillcolor="#e30613" stroked="f" strokeweight="2pt"/>
                <v:shape id="Text Box 1196" o:spid="_x0000_s2159"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" filled="f" stroked="f" strokeweight=".5pt">
                  <v:textbox style="layout-flow:vertical;mso-layout-flow-alt:bottom-to-top" inset="0,0,0,0">
                    <w:txbxContent>
                      <w:p w:rsidR="00CB6F75" w:rsidRPr="00B64FD2" w:rsidRDefault="00CB6F75" w:rsidP="00C72D5D">
                        <w:pPr>
                          <w:pStyle w:val="Stappen"/>
                        </w:pPr>
                        <w:r w:rsidRPr="00B64FD2">
                          <w:t>Stappenplan</w:t>
                        </w:r>
                      </w:p>
                    </w:txbxContent>
                  </v:textbox>
                </v:shape>
              </v:group>
              <v:line id="Straight Connector 1197" o:spid="_x0000_s2160"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" strokecolor="black [3213]" strokeweight=".5pt"/>
              <v:line id="Straight Connector 1198" o:spid="_x0000_s2161"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" strokecolor="black [3213]" strokeweight=".5pt"/>
              <v:line id="Straight Connector 1199" o:spid="_x0000_s2162"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" strokecolor="black [3213]" strokeweight=".5pt"/>
              <v:line id="Straight Connector 1200" o:spid="_x0000_s2163"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99200" behindDoc="0" locked="1" layoutInCell="1" allowOverlap="1" wp14:anchorId="5020C35C" wp14:editId="13F38128">
              <wp:simplePos x="0" y="0"/>
              <wp:positionH relativeFrom="page">
                <wp:align>center</wp:align>
              </wp:positionH>
              <wp:positionV relativeFrom="page">
                <wp:posOffset>5393727</wp:posOffset>
              </wp:positionV>
              <wp:extent cx="14853600" cy="2530800"/>
              <wp:effectExtent l="0" t="0" r="24765" b="3175"/>
              <wp:wrapNone/>
              <wp:docPr id="1201" name="Group 1201"/>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202" name="Picture 120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203" name="Group 1203"/>
                      <wpg:cNvGrpSpPr/>
                      <wpg:grpSpPr>
                        <a:xfrm>
                          <a:off x="261938" y="0"/>
                          <a:ext cx="14335200" cy="216000"/>
                          <a:chOff x="0" y="0"/>
                          <a:chExt cx="14333678" cy="216000"/>
                        </a:xfrm>
                      </wpg:grpSpPr>
                      <wps:wsp>
                        <wps:cNvPr id="1204" name="Text Box 1204"/>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5" name="Text Box 1205"/>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6" name="Text Box 1206"/>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7" name="Text Box 1207"/>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8" name="Text Box 1208"/>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209" name="Group 1209"/>
                      <wpg:cNvGrpSpPr/>
                      <wpg:grpSpPr>
                        <a:xfrm>
                          <a:off x="157163" y="609600"/>
                          <a:ext cx="385200" cy="792000"/>
                          <a:chOff x="0" y="0"/>
                          <a:chExt cx="385350" cy="792000"/>
                        </a:xfrm>
                      </wpg:grpSpPr>
                      <wps:wsp>
                        <wps:cNvPr id="1210" name="Rectangle 1210"/>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1" name="Text Box 1211"/>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12" name="Group 1212"/>
                      <wpg:cNvGrpSpPr/>
                      <wpg:grpSpPr>
                        <a:xfrm>
                          <a:off x="3000375" y="609600"/>
                          <a:ext cx="270000" cy="792000"/>
                          <a:chOff x="0" y="0"/>
                          <a:chExt cx="271050" cy="792000"/>
                        </a:xfrm>
                      </wpg:grpSpPr>
                      <wps:wsp>
                        <wps:cNvPr id="1213" name="Rectangle 1213"/>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4" name="Text Box 1214"/>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15" name="Group 1215"/>
                      <wpg:cNvGrpSpPr/>
                      <wpg:grpSpPr>
                        <a:xfrm>
                          <a:off x="5805488" y="609600"/>
                          <a:ext cx="270000" cy="792000"/>
                          <a:chOff x="0" y="0"/>
                          <a:chExt cx="270510" cy="791845"/>
                        </a:xfrm>
                      </wpg:grpSpPr>
                      <wps:wsp>
                        <wps:cNvPr id="1216" name="Rectangle 1216"/>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7" name="Text Box 1217"/>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18" name="Group 1218"/>
                      <wpg:cNvGrpSpPr/>
                      <wpg:grpSpPr>
                        <a:xfrm>
                          <a:off x="261938" y="23812"/>
                          <a:ext cx="14331600" cy="216000"/>
                          <a:chOff x="0" y="0"/>
                          <a:chExt cx="14333034" cy="216000"/>
                        </a:xfrm>
                      </wpg:grpSpPr>
                      <wps:wsp>
                        <wps:cNvPr id="1219" name="Straight Connector 1219"/>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0" name="Straight Connector 1220"/>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1" name="Straight Connector 1221"/>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2" name="Straight Connector 1222"/>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3" name="Straight Connector 1223"/>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4" name="Straight Connector 1224"/>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225" name="Group 1225"/>
                      <wpg:cNvGrpSpPr/>
                      <wpg:grpSpPr>
                        <a:xfrm>
                          <a:off x="261938" y="2314575"/>
                          <a:ext cx="14331600" cy="216000"/>
                          <a:chOff x="0" y="0"/>
                          <a:chExt cx="14333034" cy="216000"/>
                        </a:xfrm>
                      </wpg:grpSpPr>
                      <wps:wsp>
                        <wps:cNvPr id="1226" name="Straight Connector 1226"/>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7" name="Straight Connector 1227"/>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8" name="Straight Connector 1228"/>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9" name="Straight Connector 1229"/>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30" name="Straight Connector 1230"/>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31" name="Straight Connector 1231"/>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232" name="Group 1232"/>
                      <wpg:cNvGrpSpPr/>
                      <wpg:grpSpPr>
                        <a:xfrm>
                          <a:off x="11639550" y="609600"/>
                          <a:ext cx="270000" cy="792000"/>
                          <a:chOff x="0" y="0"/>
                          <a:chExt cx="270510" cy="791845"/>
                        </a:xfrm>
                      </wpg:grpSpPr>
                      <wps:wsp>
                        <wps:cNvPr id="1233" name="Rectangle 1233"/>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4" name="Text Box 1234"/>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235" name="Straight Connector 1235"/>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36" name="Straight Connector 1236"/>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37" name="Straight Connector 1237"/>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38" name="Straight Connector 1238"/>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020C35C" id="Group 1201" o:spid="_x0000_s2164" style="position:absolute;margin-left:0;margin-top:424.7pt;width:1169.55pt;height:199.3pt;z-index:251699200;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">
              <v:shape id="Picture 1202" o:spid="_x0000_s2165"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">
                <v:imagedata r:id="rId2" o:title=""/>
                <v:path arrowok="t"/>
              </v:shape>
              <v:group id="Group 1203" o:spid="_x0000_s2166"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">
                <v:shape id="Text Box 1204" o:spid="_x0000_s2167"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205" o:spid="_x0000_s2168"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206" o:spid="_x0000_s2169"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207" o:spid="_x0000_s2170"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208" o:spid="_x0000_s2171"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209" o:spid="_x0000_s2172"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">
                <v:rect id="Rectangle 1210" o:spid="_x0000_s2173"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" fillcolor="#e30613" stroked="f" strokeweight="2pt"/>
                <v:shape id="Text Box 1211" o:spid="_x0000_s2174"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1212" o:spid="_x0000_s2175"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">
                <v:rect id="Rectangle 1213" o:spid="_x0000_s2176"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" fillcolor="#e30613" stroked="f" strokeweight="2pt"/>
                <v:shape id="Text Box 1214" o:spid="_x0000_s2177"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1215" o:spid="_x0000_s2178"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ect id="Rectangle 1216" o:spid="_x0000_s2179"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" fillcolor="#e30613" stroked="f" strokeweight="2pt"/>
                <v:shape id="Text Box 1217" o:spid="_x0000_s2180"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1218" o:spid="_x0000_s2181"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1Z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nqeDKNzKC3vwDAAD//wMAUEsBAi0AFAAGAAgAAAAhANvh9svuAAAAhQEAABMAAAAAAAAA&#10;AAAAAAAAAAAAAFtDb250ZW50X1R5cGVzXS54bWxQSwECLQAUAAYACAAAACEAWvQsW78AAAAVAQAA&#10;CwAAAAAAAAAAAAAAAAAfAQAAX3JlbHMvLnJlbHNQSwECLQAUAAYACAAAACEAufGdWcYAAADdAAAA&#10;DwAAAAAAAAAAAAAAAAAHAgAAZHJzL2Rvd25yZXYueG1sUEsFBgAAAAADAAMAtwAAAPoCAAAAAA==&#10;">
                <v:line id="Straight Connector 1219" o:spid="_x0000_s2182"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" strokecolor="black [3213]" strokeweight=".5pt"/>
                <v:line id="Straight Connector 1220" o:spid="_x0000_s2183"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" strokecolor="black [3213]" strokeweight=".5pt"/>
                <v:line id="Straight Connector 1221" o:spid="_x0000_s2184"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" strokecolor="black [3213]" strokeweight=".5pt"/>
                <v:line id="Straight Connector 1222" o:spid="_x0000_s2185"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" strokecolor="black [3213]" strokeweight=".5pt"/>
                <v:line id="Straight Connector 1223" o:spid="_x0000_s2186"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" strokecolor="black [3213]" strokeweight=".5pt"/>
                <v:line id="Straight Connector 1224" o:spid="_x0000_s2187"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" strokecolor="black [3213]" strokeweight=".5pt"/>
              </v:group>
              <v:group id="Group 1225" o:spid="_x0000_s2188"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">
                <v:line id="Straight Connector 1226" o:spid="_x0000_s2189"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" strokecolor="black [3213]" strokeweight=".5pt"/>
                <v:line id="Straight Connector 1227" o:spid="_x0000_s2190"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" strokecolor="black [3213]" strokeweight=".5pt"/>
                <v:line id="Straight Connector 1228" o:spid="_x0000_s2191"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" strokecolor="black [3213]" strokeweight=".5pt"/>
                <v:line id="Straight Connector 1229" o:spid="_x0000_s2192"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" strokecolor="black [3213]" strokeweight=".5pt"/>
                <v:line id="Straight Connector 1230" o:spid="_x0000_s2193"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" strokecolor="black [3213]" strokeweight=".5pt"/>
                <v:line id="Straight Connector 1231" o:spid="_x0000_s2194"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" strokecolor="black [3213]" strokeweight=".5pt"/>
              </v:group>
              <v:group id="Group 1232" o:spid="_x0000_s2195"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">
                <v:rect id="Rectangle 1233" o:spid="_x0000_s2196"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" fillcolor="#e30613" stroked="f" strokeweight="2pt"/>
                <v:shape id="Text Box 1234" o:spid="_x0000_s2197"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1235" o:spid="_x0000_s2198"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" strokecolor="black [3213]" strokeweight=".5pt"/>
              <v:line id="Straight Connector 1236" o:spid="_x0000_s2199"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" strokecolor="black [3213]" strokeweight=".5pt"/>
              <v:line id="Straight Connector 1237" o:spid="_x0000_s2200"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" strokecolor="black [3213]" strokeweight=".5pt"/>
              <v:line id="Straight Connector 1238" o:spid="_x0000_s2201"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98176" behindDoc="0" locked="1" layoutInCell="1" allowOverlap="1" wp14:anchorId="7FAEA21C" wp14:editId="698E106B">
              <wp:simplePos x="0" y="0"/>
              <wp:positionH relativeFrom="page">
                <wp:align>center</wp:align>
              </wp:positionH>
              <wp:positionV relativeFrom="page">
                <wp:posOffset>2754630</wp:posOffset>
              </wp:positionV>
              <wp:extent cx="14853600" cy="2530800"/>
              <wp:effectExtent l="0" t="0" r="24765" b="3175"/>
              <wp:wrapNone/>
              <wp:docPr id="1239" name="Group 1239"/>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240" name="Picture 12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241" name="Group 1241"/>
                      <wpg:cNvGrpSpPr/>
                      <wpg:grpSpPr>
                        <a:xfrm>
                          <a:off x="261938" y="0"/>
                          <a:ext cx="14335200" cy="216000"/>
                          <a:chOff x="0" y="0"/>
                          <a:chExt cx="14333678" cy="216000"/>
                        </a:xfrm>
                      </wpg:grpSpPr>
                      <wps:wsp>
                        <wps:cNvPr id="1242" name="Text Box 1242"/>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43" name="Text Box 1243"/>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44" name="Text Box 1244"/>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45" name="Text Box 1245"/>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46" name="Text Box 1246"/>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247" name="Group 1247"/>
                      <wpg:cNvGrpSpPr/>
                      <wpg:grpSpPr>
                        <a:xfrm>
                          <a:off x="157163" y="609600"/>
                          <a:ext cx="385200" cy="792000"/>
                          <a:chOff x="0" y="0"/>
                          <a:chExt cx="385350" cy="792000"/>
                        </a:xfrm>
                      </wpg:grpSpPr>
                      <wps:wsp>
                        <wps:cNvPr id="1248" name="Rectangle 124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 name="Text Box 1249"/>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50" name="Group 1250"/>
                      <wpg:cNvGrpSpPr/>
                      <wpg:grpSpPr>
                        <a:xfrm>
                          <a:off x="3000375" y="609600"/>
                          <a:ext cx="270000" cy="792000"/>
                          <a:chOff x="0" y="0"/>
                          <a:chExt cx="271050" cy="792000"/>
                        </a:xfrm>
                      </wpg:grpSpPr>
                      <wps:wsp>
                        <wps:cNvPr id="1251" name="Rectangle 1251"/>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2" name="Text Box 1252"/>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53" name="Group 1253"/>
                      <wpg:cNvGrpSpPr/>
                      <wpg:grpSpPr>
                        <a:xfrm>
                          <a:off x="5805488" y="609600"/>
                          <a:ext cx="270000" cy="792000"/>
                          <a:chOff x="0" y="0"/>
                          <a:chExt cx="270510" cy="791845"/>
                        </a:xfrm>
                      </wpg:grpSpPr>
                      <wps:wsp>
                        <wps:cNvPr id="1254" name="Rectangle 1254"/>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5" name="Text Box 1255"/>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E41222">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56" name="Group 1256"/>
                      <wpg:cNvGrpSpPr/>
                      <wpg:grpSpPr>
                        <a:xfrm>
                          <a:off x="261938" y="23812"/>
                          <a:ext cx="14331600" cy="216000"/>
                          <a:chOff x="0" y="0"/>
                          <a:chExt cx="14333034" cy="216000"/>
                        </a:xfrm>
                      </wpg:grpSpPr>
                      <wps:wsp>
                        <wps:cNvPr id="1257" name="Straight Connector 1257"/>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8" name="Straight Connector 1258"/>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9" name="Straight Connector 1259"/>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0" name="Straight Connector 1260"/>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1" name="Straight Connector 1261"/>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2" name="Straight Connector 1262"/>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263" name="Group 1263"/>
                      <wpg:cNvGrpSpPr/>
                      <wpg:grpSpPr>
                        <a:xfrm>
                          <a:off x="261938" y="2314575"/>
                          <a:ext cx="14331600" cy="216000"/>
                          <a:chOff x="0" y="0"/>
                          <a:chExt cx="14333034" cy="216000"/>
                        </a:xfrm>
                      </wpg:grpSpPr>
                      <wps:wsp>
                        <wps:cNvPr id="1264" name="Straight Connector 1264"/>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5" name="Straight Connector 1265"/>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6" name="Straight Connector 1266"/>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7" name="Straight Connector 1267"/>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8" name="Straight Connector 1268"/>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69" name="Straight Connector 1269"/>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270" name="Group 1270"/>
                      <wpg:cNvGrpSpPr/>
                      <wpg:grpSpPr>
                        <a:xfrm>
                          <a:off x="11639550" y="609600"/>
                          <a:ext cx="270000" cy="792000"/>
                          <a:chOff x="0" y="0"/>
                          <a:chExt cx="270510" cy="791845"/>
                        </a:xfrm>
                      </wpg:grpSpPr>
                      <wps:wsp>
                        <wps:cNvPr id="1271" name="Rectangle 1271"/>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2" name="Text Box 1272"/>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E4122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273" name="Straight Connector 1273"/>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4" name="Straight Connector 1274"/>
                      <wps:cNvCnPr/>
                      <wps:spPr>
                        <a:xfrm>
                          <a:off x="0" y="2256193"/>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5" name="Straight Connector 1275"/>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6" name="Straight Connector 1276"/>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AEA21C" id="Group 1239" o:spid="_x0000_s2202" style="position:absolute;margin-left:0;margin-top:216.9pt;width:1169.55pt;height:199.3pt;z-index:251698176;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">
              <v:shape id="Picture 1240" o:spid="_x0000_s2203"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">
                <v:imagedata r:id="rId2" o:title=""/>
                <v:path arrowok="t"/>
              </v:shape>
              <v:group id="Group 1241" o:spid="_x0000_s2204"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">
                <v:shape id="Text Box 1242" o:spid="_x0000_s2205"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243" o:spid="_x0000_s2206"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244" o:spid="_x0000_s2207"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245" o:spid="_x0000_s2208"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246" o:spid="_x0000_s2209"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247" o:spid="_x0000_s2210"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ect id="Rectangle 1248" o:spid="_x0000_s2211"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" fillcolor="#e30613" stroked="f" strokeweight="2pt"/>
                <v:shape id="Text Box 1249" o:spid="_x0000_s2212"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5</w:t>
                        </w:r>
                      </w:p>
                    </w:txbxContent>
                  </v:textbox>
                </v:shape>
              </v:group>
              <v:group id="Group 1250" o:spid="_x0000_s2213"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rect id="Rectangle 1251" o:spid="_x0000_s2214"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" fillcolor="#e30613" stroked="f" strokeweight="2pt"/>
                <v:shape id="Text Box 1252" o:spid="_x0000_s2215"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" filled="f" stroked="f" strokeweight=".5pt">
                  <v:textbox style="layout-flow:vertical;mso-layout-flow-alt:bottom-to-top" inset="0,0,0,0">
                    <w:txbxContent>
                      <w:p w:rsidR="00CB6F75" w:rsidRPr="00573771" w:rsidRDefault="00CB6F75" w:rsidP="00E41222">
                        <w:pPr>
                          <w:pStyle w:val="Stappen"/>
                        </w:pPr>
                        <w:r w:rsidRPr="00573771">
                          <w:t>Stap 6</w:t>
                        </w:r>
                      </w:p>
                    </w:txbxContent>
                  </v:textbox>
                </v:shape>
              </v:group>
              <v:group id="Group 1253" o:spid="_x0000_s2216"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">
                <v:rect id="Rectangle 1254" o:spid="_x0000_s2217"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" fillcolor="#e30613" stroked="f" strokeweight="2pt"/>
                <v:shape id="Text Box 1255" o:spid="_x0000_s2218"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" filled="f" stroked="f" strokeweight=".5pt">
                  <v:textbox style="layout-flow:vertical;mso-layout-flow-alt:bottom-to-top" inset="0,0,0,0">
                    <w:txbxContent>
                      <w:p w:rsidR="00CB6F75" w:rsidRPr="00573771" w:rsidRDefault="00CB6F75" w:rsidP="00E41222">
                        <w:pPr>
                          <w:pStyle w:val="Stappen"/>
                        </w:pPr>
                        <w:r w:rsidRPr="00573771">
                          <w:t>Stap 7</w:t>
                        </w:r>
                      </w:p>
                    </w:txbxContent>
                  </v:textbox>
                </v:shape>
              </v:group>
              <v:group id="Group 1256" o:spid="_x0000_s2219"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">
                <v:line id="Straight Connector 1257" o:spid="_x0000_s2220"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" strokecolor="black [3213]" strokeweight=".5pt"/>
                <v:line id="Straight Connector 1258" o:spid="_x0000_s2221"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" strokecolor="black [3213]" strokeweight=".5pt"/>
                <v:line id="Straight Connector 1259" o:spid="_x0000_s2222"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" strokecolor="black [3213]" strokeweight=".5pt"/>
                <v:line id="Straight Connector 1260" o:spid="_x0000_s2223"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" strokecolor="black [3213]" strokeweight=".5pt"/>
                <v:line id="Straight Connector 1261" o:spid="_x0000_s2224"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" strokecolor="black [3213]" strokeweight=".5pt"/>
                <v:line id="Straight Connector 1262" o:spid="_x0000_s2225"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" strokecolor="black [3213]" strokeweight=".5pt"/>
              </v:group>
              <v:group id="Group 1263" o:spid="_x0000_s2226"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">
                <v:line id="Straight Connector 1264" o:spid="_x0000_s2227"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" strokecolor="black [3213]" strokeweight=".5pt"/>
                <v:line id="Straight Connector 1265" o:spid="_x0000_s2228"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" strokecolor="black [3213]" strokeweight=".5pt"/>
                <v:line id="Straight Connector 1266" o:spid="_x0000_s2229"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" strokecolor="black [3213]" strokeweight=".5pt"/>
                <v:line id="Straight Connector 1267" o:spid="_x0000_s2230"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" strokecolor="black [3213]" strokeweight=".5pt"/>
                <v:line id="Straight Connector 1268" o:spid="_x0000_s2231"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" strokecolor="black [3213]" strokeweight=".5pt"/>
                <v:line id="Straight Connector 1269" o:spid="_x0000_s2232"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" strokecolor="black [3213]" strokeweight=".5pt"/>
              </v:group>
              <v:group id="Group 1270" o:spid="_x0000_s2233"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T/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wyzcygl79AwAA//8DAFBLAQItABQABgAIAAAAIQDb4fbL7gAAAIUBAAATAAAAAAAA&#10;AAAAAAAAAAAAAABbQ29udGVudF9UeXBlc10ueG1sUEsBAi0AFAAGAAgAAAAhAFr0LFu/AAAAFQEA&#10;AAsAAAAAAAAAAAAAAAAAHwEAAF9yZWxzLy5yZWxzUEsBAi0AFAAGAAgAAAAhAJpYdP/HAAAA3QAA&#10;AA8AAAAAAAAAAAAAAAAABwIAAGRycy9kb3ducmV2LnhtbFBLBQYAAAAAAwADALcAAAD7AgAAAAA=&#10;">
                <v:rect id="Rectangle 1271" o:spid="_x0000_s2234"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" fillcolor="#e30613" stroked="f" strokeweight="2pt"/>
                <v:shape id="Text Box 1272" o:spid="_x0000_s2235"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" filled="f" stroked="f" strokeweight=".5pt">
                  <v:textbox style="layout-flow:vertical;mso-layout-flow-alt:bottom-to-top" inset="0,0,0,0">
                    <w:txbxContent>
                      <w:p w:rsidR="00CB6F75" w:rsidRPr="00B64FD2" w:rsidRDefault="00CB6F75" w:rsidP="00E41222">
                        <w:pPr>
                          <w:pStyle w:val="Stappen"/>
                        </w:pPr>
                        <w:r w:rsidRPr="00B64FD2">
                          <w:t>Stappenplan</w:t>
                        </w:r>
                      </w:p>
                    </w:txbxContent>
                  </v:textbox>
                </v:shape>
              </v:group>
              <v:line id="Straight Connector 1273" o:spid="_x0000_s2236"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" strokecolor="black [3213]" strokeweight=".5pt"/>
              <v:line id="Straight Connector 1274" o:spid="_x0000_s2237" style="position:absolute;visibility:visible;mso-wrap-style:square" from="0,22561" to="2088,2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" strokecolor="black [3213]" strokeweight=".5pt"/>
              <v:line id="Straight Connector 1275" o:spid="_x0000_s2238"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" strokecolor="black [3213]" strokeweight=".5pt"/>
              <v:line id="Straight Connector 1276" o:spid="_x0000_s2239"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" strokecolor="black [3213]" strokeweight=".5pt"/>
              <w10:wrap anchorx="page" anchory="page"/>
              <w10:anchorlock/>
            </v:group>
          </w:pict>
        </mc:Fallback>
      </mc:AlternateContent>
    </w:r>
    <w:r>
      <w:rPr>
        <w:noProof/>
        <w:lang w:eastAsia="nl-NL"/>
      </w:rPr>
      <mc:AlternateContent>
        <mc:Choice Requires="wpg">
          <w:drawing>
            <wp:anchor distT="0" distB="0" distL="114300" distR="114300" simplePos="0" relativeHeight="251695104" behindDoc="0" locked="1" layoutInCell="1" allowOverlap="1" wp14:anchorId="0A18C9A4" wp14:editId="73FC5A36">
              <wp:simplePos x="0" y="0"/>
              <wp:positionH relativeFrom="page">
                <wp:align>center</wp:align>
              </wp:positionH>
              <wp:positionV relativeFrom="page">
                <wp:posOffset>107950</wp:posOffset>
              </wp:positionV>
              <wp:extent cx="14853600" cy="2530800"/>
              <wp:effectExtent l="0" t="0" r="24765" b="3175"/>
              <wp:wrapNone/>
              <wp:docPr id="1277" name="Group 1277"/>
              <wp:cNvGraphicFramePr/>
              <a:graphic xmlns:a="http://schemas.openxmlformats.org/drawingml/2006/main">
                <a:graphicData uri="http://schemas.microsoft.com/office/word/2010/wordprocessingGroup">
                  <wpg:wgp>
                    <wpg:cNvGrpSpPr/>
                    <wpg:grpSpPr>
                      <a:xfrm>
                        <a:off x="0" y="0"/>
                        <a:ext cx="14853600" cy="2530800"/>
                        <a:chOff x="0" y="0"/>
                        <a:chExt cx="14853488" cy="2530575"/>
                      </a:xfrm>
                    </wpg:grpSpPr>
                    <pic:pic xmlns:pic="http://schemas.openxmlformats.org/drawingml/2006/picture">
                      <pic:nvPicPr>
                        <pic:cNvPr id="1278" name="Picture 12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8686800" y="180975"/>
                          <a:ext cx="6024563" cy="2195512"/>
                        </a:xfrm>
                        <a:prstGeom prst="rect">
                          <a:avLst/>
                        </a:prstGeom>
                      </pic:spPr>
                    </pic:pic>
                    <wpg:grpSp>
                      <wpg:cNvPr id="1279" name="Group 1279"/>
                      <wpg:cNvGrpSpPr/>
                      <wpg:grpSpPr>
                        <a:xfrm>
                          <a:off x="261938" y="0"/>
                          <a:ext cx="14335200" cy="216000"/>
                          <a:chOff x="0" y="0"/>
                          <a:chExt cx="14333678" cy="216000"/>
                        </a:xfrm>
                      </wpg:grpSpPr>
                      <wps:wsp>
                        <wps:cNvPr id="1280" name="Text Box 1280"/>
                        <wps:cNvSpPr txBox="1"/>
                        <wps:spPr>
                          <a:xfrm>
                            <a:off x="0" y="0"/>
                            <a:ext cx="273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1" name="Text Box 1281"/>
                        <wps:cNvSpPr txBox="1"/>
                        <wps:spPr>
                          <a:xfrm>
                            <a:off x="2735766" y="0"/>
                            <a:ext cx="2808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2" name="Text Box 1282"/>
                        <wps:cNvSpPr txBox="1"/>
                        <wps:spPr>
                          <a:xfrm>
                            <a:off x="5545873" y="0"/>
                            <a:ext cx="2880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PAGINA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3" name="Text Box 1283"/>
                        <wps:cNvSpPr txBox="1"/>
                        <wps:spPr>
                          <a:xfrm>
                            <a:off x="8430322"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ACHTERKANT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4" name="Text Box 1284"/>
                        <wps:cNvSpPr txBox="1"/>
                        <wps:spPr>
                          <a:xfrm>
                            <a:off x="11381678" y="0"/>
                            <a:ext cx="2952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6D23CE">
                              <w:pPr>
                                <w:jc w:val="center"/>
                                <w:rPr>
                                  <w:lang w:val="en-US"/>
                                </w:rPr>
                              </w:pPr>
                              <w:r>
                                <w:rPr>
                                  <w:lang w:val="en-US"/>
                                </w:rPr>
                                <w:t>VOORKANT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285" name="Group 1285"/>
                      <wpg:cNvGrpSpPr/>
                      <wpg:grpSpPr>
                        <a:xfrm>
                          <a:off x="157163" y="609600"/>
                          <a:ext cx="385200" cy="792000"/>
                          <a:chOff x="0" y="0"/>
                          <a:chExt cx="385350" cy="792000"/>
                        </a:xfrm>
                      </wpg:grpSpPr>
                      <wps:wsp>
                        <wps:cNvPr id="1286" name="Rectangle 1286"/>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 name="Text Box 1287"/>
                        <wps:cNvSpPr txBox="1"/>
                        <wps:spPr>
                          <a:xfrm>
                            <a:off x="1333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5</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88" name="Group 1288"/>
                      <wpg:cNvGrpSpPr/>
                      <wpg:grpSpPr>
                        <a:xfrm>
                          <a:off x="3000375" y="609600"/>
                          <a:ext cx="270000" cy="792000"/>
                          <a:chOff x="0" y="0"/>
                          <a:chExt cx="271050" cy="792000"/>
                        </a:xfrm>
                      </wpg:grpSpPr>
                      <wps:wsp>
                        <wps:cNvPr id="1289" name="Rectangle 1289"/>
                        <wps:cNvSpPr/>
                        <wps:spPr>
                          <a:xfrm>
                            <a:off x="0" y="0"/>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 name="Text Box 1290"/>
                        <wps:cNvSpPr txBox="1"/>
                        <wps:spPr>
                          <a:xfrm>
                            <a:off x="19050" y="0"/>
                            <a:ext cx="252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6</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91" name="Group 1291"/>
                      <wpg:cNvGrpSpPr/>
                      <wpg:grpSpPr>
                        <a:xfrm>
                          <a:off x="5805488" y="609600"/>
                          <a:ext cx="270000" cy="792000"/>
                          <a:chOff x="0" y="0"/>
                          <a:chExt cx="270510" cy="791845"/>
                        </a:xfrm>
                      </wpg:grpSpPr>
                      <wps:wsp>
                        <wps:cNvPr id="1292" name="Rectangle 1292"/>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3" name="Text Box 1293"/>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73771">
                              <w:pPr>
                                <w:pStyle w:val="Stappen"/>
                              </w:pPr>
                              <w:r w:rsidRPr="00573771">
                                <w:t>Stap 7</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g:grpSp>
                      <wpg:cNvPr id="1294" name="Group 1294"/>
                      <wpg:cNvGrpSpPr/>
                      <wpg:grpSpPr>
                        <a:xfrm>
                          <a:off x="261938" y="23812"/>
                          <a:ext cx="14331600" cy="216000"/>
                          <a:chOff x="0" y="0"/>
                          <a:chExt cx="14333034" cy="216000"/>
                        </a:xfrm>
                      </wpg:grpSpPr>
                      <wps:wsp>
                        <wps:cNvPr id="1295" name="Straight Connector 1295"/>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6" name="Straight Connector 1296"/>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7" name="Straight Connector 1297"/>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8" name="Straight Connector 1298"/>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99" name="Straight Connector 1299"/>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0" name="Straight Connector 1300"/>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01" name="Group 1301"/>
                      <wpg:cNvGrpSpPr/>
                      <wpg:grpSpPr>
                        <a:xfrm>
                          <a:off x="261938" y="2314575"/>
                          <a:ext cx="14331600" cy="216000"/>
                          <a:chOff x="0" y="0"/>
                          <a:chExt cx="14333034" cy="216000"/>
                        </a:xfrm>
                      </wpg:grpSpPr>
                      <wps:wsp>
                        <wps:cNvPr id="1302" name="Straight Connector 1302"/>
                        <wps:cNvCnPr/>
                        <wps:spPr>
                          <a:xfrm>
                            <a:off x="0"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3" name="Straight Connector 1303"/>
                        <wps:cNvCnPr/>
                        <wps:spPr>
                          <a:xfrm>
                            <a:off x="2735766"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4" name="Straight Connector 1304"/>
                        <wps:cNvCnPr/>
                        <wps:spPr>
                          <a:xfrm>
                            <a:off x="5545873"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5" name="Straight Connector 1305"/>
                        <wps:cNvCnPr/>
                        <wps:spPr>
                          <a:xfrm>
                            <a:off x="8430322"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6" name="Straight Connector 1306"/>
                        <wps:cNvCnPr/>
                        <wps:spPr>
                          <a:xfrm>
                            <a:off x="11381678"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7" name="Straight Connector 1307"/>
                        <wps:cNvCnPr/>
                        <wps:spPr>
                          <a:xfrm>
                            <a:off x="14333034" y="0"/>
                            <a:ext cx="0" cy="216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308" name="Group 1308"/>
                      <wpg:cNvGrpSpPr/>
                      <wpg:grpSpPr>
                        <a:xfrm>
                          <a:off x="11639550" y="609600"/>
                          <a:ext cx="270000" cy="792000"/>
                          <a:chOff x="0" y="0"/>
                          <a:chExt cx="270510" cy="791845"/>
                        </a:xfrm>
                      </wpg:grpSpPr>
                      <wps:wsp>
                        <wps:cNvPr id="1309" name="Rectangle 1309"/>
                        <wps:cNvSpPr/>
                        <wps:spPr>
                          <a:xfrm>
                            <a:off x="0" y="0"/>
                            <a:ext cx="215900" cy="791845"/>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 name="Text Box 1310"/>
                        <wps:cNvSpPr txBox="1"/>
                        <wps:spPr>
                          <a:xfrm>
                            <a:off x="19050" y="0"/>
                            <a:ext cx="251460" cy="791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B64FD2" w:rsidRDefault="00CB6F75" w:rsidP="00B64FD2">
                              <w:pPr>
                                <w:pStyle w:val="Stappen"/>
                              </w:pPr>
                              <w:r w:rsidRPr="00B64FD2">
                                <w:t>Stappenplan</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wpg:grpSp>
                    <wps:wsp>
                      <wps:cNvPr id="1311" name="Straight Connector 1311"/>
                      <wps:cNvCnPr/>
                      <wps:spPr>
                        <a:xfrm>
                          <a:off x="0"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2" name="Straight Connector 1312"/>
                      <wps:cNvCnPr/>
                      <wps:spPr>
                        <a:xfrm>
                          <a:off x="0"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3" name="Straight Connector 1313"/>
                      <wps:cNvCnPr/>
                      <wps:spPr>
                        <a:xfrm>
                          <a:off x="14644688" y="2857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4" name="Straight Connector 1314"/>
                      <wps:cNvCnPr/>
                      <wps:spPr>
                        <a:xfrm>
                          <a:off x="14644688" y="2266950"/>
                          <a:ext cx="2088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18C9A4" id="Group 1277" o:spid="_x0000_s2240" style="position:absolute;margin-left:0;margin-top:8.5pt;width:1169.55pt;height:199.3pt;z-index:251695104;mso-position-horizontal:center;mso-position-horizontal-relative:page;mso-position-vertical-relative:page;mso-width-relative:margin;mso-height-relative:margin" coordsize="148534,25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">
              <v:shape id="Picture 1278" o:spid="_x0000_s2241" type="#_x0000_t75" style="position:absolute;left:86868;top:1809;width:60245;height:2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">
                <v:imagedata r:id="rId2" o:title=""/>
                <v:path arrowok="t"/>
              </v:shape>
              <v:group id="Group 1279" o:spid="_x0000_s2242" style="position:absolute;left:2619;width:143352;height:2160" coordsize="143336,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">
                <v:shape id="Text Box 1280" o:spid="_x0000_s2243" type="#_x0000_t202" style="position:absolute;width:273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" filled="f" stroked="f" strokeweight=".5pt">
                  <v:textbox inset="0,0,0,0">
                    <w:txbxContent>
                      <w:p w:rsidR="00CB6F75" w:rsidRPr="006D23CE" w:rsidRDefault="00CB6F75" w:rsidP="006D23CE">
                        <w:pPr>
                          <w:jc w:val="center"/>
                          <w:rPr>
                            <w:lang w:val="en-US"/>
                          </w:rPr>
                        </w:pPr>
                        <w:r>
                          <w:rPr>
                            <w:lang w:val="en-US"/>
                          </w:rPr>
                          <w:t>PAGINA 6</w:t>
                        </w:r>
                      </w:p>
                    </w:txbxContent>
                  </v:textbox>
                </v:shape>
                <v:shape id="Text Box 1281" o:spid="_x0000_s2244" type="#_x0000_t202" style="position:absolute;left:27357;width:28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7</w:t>
                        </w:r>
                      </w:p>
                    </w:txbxContent>
                  </v:textbox>
                </v:shape>
                <v:shape id="Text Box 1282" o:spid="_x0000_s2245" type="#_x0000_t202" style="position:absolute;left:55458;width:2880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" filled="f" stroked="f" strokeweight=".5pt">
                  <v:textbox inset="0,0,0,0">
                    <w:txbxContent>
                      <w:p w:rsidR="00CB6F75" w:rsidRPr="006D23CE" w:rsidRDefault="00CB6F75" w:rsidP="006D23CE">
                        <w:pPr>
                          <w:jc w:val="center"/>
                          <w:rPr>
                            <w:lang w:val="en-US"/>
                          </w:rPr>
                        </w:pPr>
                        <w:r>
                          <w:rPr>
                            <w:lang w:val="en-US"/>
                          </w:rPr>
                          <w:t>PAGINA 8</w:t>
                        </w:r>
                      </w:p>
                    </w:txbxContent>
                  </v:textbox>
                </v:shape>
                <v:shape id="Text Box 1283" o:spid="_x0000_s2246" type="#_x0000_t202" style="position:absolute;left:84303;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ACHTERKANT</w:t>
                        </w:r>
                      </w:p>
                    </w:txbxContent>
                  </v:textbox>
                </v:shape>
                <v:shape id="Text Box 1284" o:spid="_x0000_s2247" type="#_x0000_t202" style="position:absolute;left:113816;width:2952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" filled="f" stroked="f" strokeweight=".5pt">
                  <v:textbox inset="0,0,0,0">
                    <w:txbxContent>
                      <w:p w:rsidR="00CB6F75" w:rsidRPr="006D23CE" w:rsidRDefault="00CB6F75" w:rsidP="006D23CE">
                        <w:pPr>
                          <w:jc w:val="center"/>
                          <w:rPr>
                            <w:lang w:val="en-US"/>
                          </w:rPr>
                        </w:pPr>
                        <w:r>
                          <w:rPr>
                            <w:lang w:val="en-US"/>
                          </w:rPr>
                          <w:t>VOORKANT</w:t>
                        </w:r>
                      </w:p>
                    </w:txbxContent>
                  </v:textbox>
                </v:shape>
              </v:group>
              <v:group id="Group 1285" o:spid="_x0000_s2248" style="position:absolute;left:1571;top:6096;width:3852;height:7920" coordsize="385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">
                <v:rect id="Rectangle 1286" o:spid="_x0000_s2249"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" fillcolor="#e30613" stroked="f" strokeweight="2pt"/>
                <v:shape id="Text Box 1287" o:spid="_x0000_s2250" type="#_x0000_t202" style="position:absolute;left:1333;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" filled="f" stroked="f" strokeweight=".5pt">
                  <v:textbox style="layout-flow:vertical;mso-layout-flow-alt:bottom-to-top" inset="0,0,0,0">
                    <w:txbxContent>
                      <w:p w:rsidR="00CB6F75" w:rsidRPr="00573771" w:rsidRDefault="00CB6F75" w:rsidP="00573771">
                        <w:pPr>
                          <w:pStyle w:val="Stappen"/>
                        </w:pPr>
                        <w:r w:rsidRPr="00573771">
                          <w:t>Stap 5</w:t>
                        </w:r>
                      </w:p>
                    </w:txbxContent>
                  </v:textbox>
                </v:shape>
              </v:group>
              <v:group id="Group 1288" o:spid="_x0000_s2251" style="position:absolute;left:30003;top:6096;width:2700;height:7920" coordsize="271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e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8GVb2QEvf0HAAD//wMAUEsBAi0AFAAGAAgAAAAhANvh9svuAAAAhQEAABMAAAAAAAAA&#10;AAAAAAAAAAAAAFtDb250ZW50X1R5cGVzXS54bWxQSwECLQAUAAYACAAAACEAWvQsW78AAAAVAQAA&#10;CwAAAAAAAAAAAAAAAAAfAQAAX3JlbHMvLnJlbHNQSwECLQAUAAYACAAAACEAUfsI3sYAAADdAAAA&#10;DwAAAAAAAAAAAAAAAAAHAgAAZHJzL2Rvd25yZXYueG1sUEsFBgAAAAADAAMAtwAAAPoCAAAAAA==&#10;">
                <v:rect id="Rectangle 1289" o:spid="_x0000_s225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" fillcolor="#e30613" stroked="f" strokeweight="2pt"/>
                <v:shape id="Text Box 1290" o:spid="_x0000_s2253" type="#_x0000_t202" style="position:absolute;left:190;width:2520;height:7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" filled="f" stroked="f" strokeweight=".5pt">
                  <v:textbox style="layout-flow:vertical;mso-layout-flow-alt:bottom-to-top" inset="0,0,0,0">
                    <w:txbxContent>
                      <w:p w:rsidR="00CB6F75" w:rsidRPr="00573771" w:rsidRDefault="00CB6F75" w:rsidP="00573771">
                        <w:pPr>
                          <w:pStyle w:val="Stappen"/>
                        </w:pPr>
                        <w:r w:rsidRPr="00573771">
                          <w:t>Stap 6</w:t>
                        </w:r>
                      </w:p>
                    </w:txbxContent>
                  </v:textbox>
                </v:shape>
              </v:group>
              <v:group id="Group 1291" o:spid="_x0000_s2254" style="position:absolute;left:58054;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">
                <v:rect id="Rectangle 1292" o:spid="_x0000_s2255"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" fillcolor="#e30613" stroked="f" strokeweight="2pt"/>
                <v:shape id="Text Box 1293" o:spid="_x0000_s2256"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" filled="f" stroked="f" strokeweight=".5pt">
                  <v:textbox style="layout-flow:vertical;mso-layout-flow-alt:bottom-to-top" inset="0,0,0,0">
                    <w:txbxContent>
                      <w:p w:rsidR="00CB6F75" w:rsidRPr="00573771" w:rsidRDefault="00CB6F75" w:rsidP="00573771">
                        <w:pPr>
                          <w:pStyle w:val="Stappen"/>
                        </w:pPr>
                        <w:r w:rsidRPr="00573771">
                          <w:t>Stap 7</w:t>
                        </w:r>
                      </w:p>
                    </w:txbxContent>
                  </v:textbox>
                </v:shape>
              </v:group>
              <v:group id="Group 1294" o:spid="_x0000_s2257" style="position:absolute;left:2619;top:238;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">
                <v:line id="Straight Connector 1295" o:spid="_x0000_s2258"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" strokecolor="black [3213]" strokeweight=".5pt"/>
                <v:line id="Straight Connector 1296" o:spid="_x0000_s2259"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" strokecolor="black [3213]" strokeweight=".5pt"/>
                <v:line id="Straight Connector 1297" o:spid="_x0000_s2260"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" strokecolor="black [3213]" strokeweight=".5pt"/>
                <v:line id="Straight Connector 1298" o:spid="_x0000_s2261"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" strokecolor="black [3213]" strokeweight=".5pt"/>
                <v:line id="Straight Connector 1299" o:spid="_x0000_s2262"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" strokecolor="black [3213]" strokeweight=".5pt"/>
                <v:line id="Straight Connector 1300" o:spid="_x0000_s2263"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" strokecolor="black [3213]" strokeweight=".5pt"/>
              </v:group>
              <v:group id="Group 1301" o:spid="_x0000_s2264" style="position:absolute;left:2619;top:23145;width:143316;height:2160" coordsize="14333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">
                <v:line id="Straight Connector 1302" o:spid="_x0000_s2265" style="position:absolute;visibility:visible;mso-wrap-style:square" from="0,0" to="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" strokecolor="black [3213]" strokeweight=".5pt"/>
                <v:line id="Straight Connector 1303" o:spid="_x0000_s2266" style="position:absolute;visibility:visible;mso-wrap-style:square" from="27357,0" to="27357,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" strokecolor="black [3213]" strokeweight=".5pt"/>
                <v:line id="Straight Connector 1304" o:spid="_x0000_s2267" style="position:absolute;visibility:visible;mso-wrap-style:square" from="55458,0" to="55458,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" strokecolor="black [3213]" strokeweight=".5pt"/>
                <v:line id="Straight Connector 1305" o:spid="_x0000_s2268" style="position:absolute;visibility:visible;mso-wrap-style:square" from="84303,0" to="8430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" strokecolor="black [3213]" strokeweight=".5pt"/>
                <v:line id="Straight Connector 1306" o:spid="_x0000_s2269" style="position:absolute;visibility:visible;mso-wrap-style:square" from="113816,0" to="113816,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" strokecolor="black [3213]" strokeweight=".5pt"/>
                <v:line id="Straight Connector 1307" o:spid="_x0000_s2270" style="position:absolute;visibility:visible;mso-wrap-style:square" from="143330,0" to="143330,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" strokecolor="black [3213]" strokeweight=".5pt"/>
              </v:group>
              <v:group id="Group 1308" o:spid="_x0000_s2271" style="position:absolute;left:116395;top:6096;width:2700;height:7920" coordsize="2705,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QZ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eDKNzKC3vwDAAD//wMAUEsBAi0AFAAGAAgAAAAhANvh9svuAAAAhQEAABMAAAAAAAAA&#10;AAAAAAAAAAAAAFtDb250ZW50X1R5cGVzXS54bWxQSwECLQAUAAYACAAAACEAWvQsW78AAAAVAQAA&#10;CwAAAAAAAAAAAAAAAAAfAQAAX3JlbHMvLnJlbHNQSwECLQAUAAYACAAAACEASskEGcYAAADdAAAA&#10;DwAAAAAAAAAAAAAAAAAHAgAAZHJzL2Rvd25yZXYueG1sUEsFBgAAAAADAAMAtwAAAPoCAAAAAA==&#10;">
                <v:rect id="Rectangle 1309" o:spid="_x0000_s2272" style="position:absolute;width:215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" fillcolor="#e30613" stroked="f" strokeweight="2pt"/>
                <v:shape id="Text Box 1310" o:spid="_x0000_s2273" type="#_x0000_t202" style="position:absolute;left:190;width:2515;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" filled="f" stroked="f" strokeweight=".5pt">
                  <v:textbox style="layout-flow:vertical;mso-layout-flow-alt:bottom-to-top" inset="0,0,0,0">
                    <w:txbxContent>
                      <w:p w:rsidR="00CB6F75" w:rsidRPr="00B64FD2" w:rsidRDefault="00CB6F75" w:rsidP="00B64FD2">
                        <w:pPr>
                          <w:pStyle w:val="Stappen"/>
                        </w:pPr>
                        <w:r w:rsidRPr="00B64FD2">
                          <w:t>Stappenplan</w:t>
                        </w:r>
                      </w:p>
                    </w:txbxContent>
                  </v:textbox>
                </v:shape>
              </v:group>
              <v:line id="Straight Connector 1311" o:spid="_x0000_s2274" style="position:absolute;visibility:visible;mso-wrap-style:square" from="0,2857" to="2088,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" strokecolor="black [3213]" strokeweight=".5pt"/>
              <v:line id="Straight Connector 1312" o:spid="_x0000_s2275" style="position:absolute;visibility:visible;mso-wrap-style:square" from="0,22669" to="208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" strokecolor="black [3213]" strokeweight=".5pt"/>
              <v:line id="Straight Connector 1313" o:spid="_x0000_s2276" style="position:absolute;visibility:visible;mso-wrap-style:square" from="146446,2857" to="148534,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" strokecolor="black [3213]" strokeweight=".5pt"/>
              <v:line id="Straight Connector 1314" o:spid="_x0000_s2277" style="position:absolute;visibility:visible;mso-wrap-style:square" from="146446,22669" to="148534,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" strokecolor="black [3213]" strokeweight=".5pt"/>
              <w10:wrap anchorx="page" anchory="page"/>
              <w10:anchorlock/>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F75" w:rsidRDefault="00CB6F75">
    <w:pPr>
      <w:pStyle w:val="Koptekst"/>
    </w:pPr>
    <w:r>
      <w:rPr>
        <w:noProof/>
        <w:lang w:eastAsia="nl-NL"/>
      </w:rPr>
      <mc:AlternateContent>
        <mc:Choice Requires="wpg">
          <w:drawing>
            <wp:anchor distT="0" distB="0" distL="114300" distR="114300" simplePos="0" relativeHeight="251770880" behindDoc="0" locked="1" layoutInCell="1" allowOverlap="1" wp14:anchorId="4767D6A2" wp14:editId="75A1D5D9">
              <wp:simplePos x="0" y="0"/>
              <wp:positionH relativeFrom="page">
                <wp:posOffset>107950</wp:posOffset>
              </wp:positionH>
              <wp:positionV relativeFrom="page">
                <wp:posOffset>7992745</wp:posOffset>
              </wp:positionV>
              <wp:extent cx="14907600" cy="2556000"/>
              <wp:effectExtent l="0" t="0" r="8890" b="15875"/>
              <wp:wrapNone/>
              <wp:docPr id="2772" name="Rij4"/>
              <wp:cNvGraphicFramePr/>
              <a:graphic xmlns:a="http://schemas.openxmlformats.org/drawingml/2006/main">
                <a:graphicData uri="http://schemas.microsoft.com/office/word/2010/wordprocessingGroup">
                  <wpg:wgp>
                    <wpg:cNvGrpSpPr/>
                    <wpg:grpSpPr>
                      <a:xfrm>
                        <a:off x="0" y="0"/>
                        <a:ext cx="14907600" cy="2556000"/>
                        <a:chOff x="0" y="0"/>
                        <a:chExt cx="14907260" cy="2555875"/>
                      </a:xfrm>
                    </wpg:grpSpPr>
                    <wps:wsp>
                      <wps:cNvPr id="2773" name="Rectangle 2773"/>
                      <wps:cNvSpPr/>
                      <wps:spPr>
                        <a:xfrm>
                          <a:off x="9068697" y="613186"/>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74" name="Group 2774"/>
                      <wpg:cNvGrpSpPr/>
                      <wpg:grpSpPr>
                        <a:xfrm>
                          <a:off x="0" y="0"/>
                          <a:ext cx="14907260" cy="2555875"/>
                          <a:chOff x="0" y="0"/>
                          <a:chExt cx="14907260" cy="2555875"/>
                        </a:xfrm>
                      </wpg:grpSpPr>
                      <wps:wsp>
                        <wps:cNvPr id="2775" name="Text Box 2775"/>
                        <wps:cNvSpPr txBox="1"/>
                        <wps:spPr>
                          <a:xfrm>
                            <a:off x="9068697" y="613186"/>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cNvPr id="2776" name="Rij1"/>
                        <wpg:cNvGrpSpPr/>
                        <wpg:grpSpPr>
                          <a:xfrm>
                            <a:off x="0" y="0"/>
                            <a:ext cx="14907260" cy="2555875"/>
                            <a:chOff x="0" y="-1"/>
                            <a:chExt cx="14907600" cy="2556117"/>
                          </a:xfrm>
                        </wpg:grpSpPr>
                        <wpg:grpSp>
                          <wpg:cNvPr id="2777" name="Pagtext"/>
                          <wpg:cNvGrpSpPr/>
                          <wpg:grpSpPr>
                            <a:xfrm>
                              <a:off x="290457" y="0"/>
                              <a:ext cx="14327362" cy="144014"/>
                              <a:chOff x="0" y="0"/>
                              <a:chExt cx="14328022" cy="144014"/>
                            </a:xfrm>
                          </wpg:grpSpPr>
                          <wps:wsp>
                            <wps:cNvPr id="2778" name="Text Box 2778"/>
                            <wps:cNvSpPr txBox="1"/>
                            <wps:spPr>
                              <a:xfrm>
                                <a:off x="0" y="0"/>
                                <a:ext cx="2952203"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79" name="Text Box 2779"/>
                            <wps:cNvSpPr txBox="1"/>
                            <wps:spPr>
                              <a:xfrm>
                                <a:off x="2950157" y="0"/>
                                <a:ext cx="295220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80" name="Text Box 2780"/>
                            <wps:cNvSpPr txBox="1"/>
                            <wps:spPr>
                              <a:xfrm>
                                <a:off x="5902477" y="0"/>
                                <a:ext cx="2880198"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81" name="Text Box 2781"/>
                            <wps:cNvSpPr txBox="1"/>
                            <wps:spPr>
                              <a:xfrm>
                                <a:off x="8783035" y="0"/>
                                <a:ext cx="280819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4</w:t>
                                  </w:r>
                                </w:p>
                                <w:p w:rsidR="00CB6F75" w:rsidRPr="006D23CE" w:rsidRDefault="00CB6F75" w:rsidP="002F41B3">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82" name="Text Box 2782"/>
                            <wps:cNvSpPr txBox="1"/>
                            <wps:spPr>
                              <a:xfrm>
                                <a:off x="11591833" y="0"/>
                                <a:ext cx="2736189"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5</w:t>
                                  </w:r>
                                </w:p>
                                <w:p w:rsidR="00CB6F75" w:rsidRPr="006D23CE" w:rsidRDefault="00CB6F75" w:rsidP="002F41B3">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783" name="RodeBlokjes"/>
                          <wpg:cNvGrpSpPr/>
                          <wpg:grpSpPr>
                            <a:xfrm>
                              <a:off x="182880" y="613186"/>
                              <a:ext cx="11914880" cy="792070"/>
                              <a:chOff x="0" y="0"/>
                              <a:chExt cx="11916521" cy="792070"/>
                            </a:xfrm>
                          </wpg:grpSpPr>
                          <wps:wsp>
                            <wps:cNvPr id="2784" name="Rectangle 2784"/>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5" name="Rectangle 2785"/>
                            <wps:cNvSpPr/>
                            <wps:spPr>
                              <a:xfrm>
                                <a:off x="3057946"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6" name="Rectangle 2786"/>
                            <wps:cNvSpPr/>
                            <wps:spPr>
                              <a:xfrm>
                                <a:off x="6010467"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7" name="Rectangle 2787"/>
                            <wps:cNvSpPr/>
                            <wps:spPr>
                              <a:xfrm>
                                <a:off x="11700486" y="0"/>
                                <a:ext cx="216035" cy="79207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88" name="textRodeBlokjes"/>
                          <wpg:cNvGrpSpPr/>
                          <wpg:grpSpPr>
                            <a:xfrm>
                              <a:off x="290457" y="613186"/>
                              <a:ext cx="11807303" cy="792070"/>
                              <a:chOff x="0" y="0"/>
                              <a:chExt cx="11809375" cy="792070"/>
                            </a:xfrm>
                          </wpg:grpSpPr>
                          <wps:wsp>
                            <wps:cNvPr id="2789" name="Text Box 2789"/>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77187F" w:rsidRDefault="00CB6F75" w:rsidP="002F41B3">
                                  <w:pPr>
                                    <w:pStyle w:val="Stappen"/>
                                    <w:rPr>
                                      <w:lang w:val="en-US"/>
                                    </w:rPr>
                                  </w:pPr>
                                  <w:r>
                                    <w:rPr>
                                      <w:lang w:val="en-US"/>
                                    </w:rPr>
                                    <w:t>Intro</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90" name="Text Box 2790"/>
                            <wps:cNvSpPr txBox="1"/>
                            <wps:spPr>
                              <a:xfrm>
                                <a:off x="2950466"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91" name="Text Box 2791"/>
                            <wps:cNvSpPr txBox="1"/>
                            <wps:spPr>
                              <a:xfrm>
                                <a:off x="5903099" y="1"/>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92" name="Text Box 2792"/>
                            <wps:cNvSpPr txBox="1"/>
                            <wps:spPr>
                              <a:xfrm>
                                <a:off x="11593332" y="0"/>
                                <a:ext cx="216043" cy="792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466C4E" w:rsidRDefault="00CB6F75" w:rsidP="002F41B3">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793" name="Snijlijnen"/>
                          <wpg:cNvGrpSpPr/>
                          <wpg:grpSpPr>
                            <a:xfrm>
                              <a:off x="0" y="-1"/>
                              <a:ext cx="14907600" cy="2556117"/>
                              <a:chOff x="0" y="-1"/>
                              <a:chExt cx="14909460" cy="2557557"/>
                            </a:xfrm>
                          </wpg:grpSpPr>
                          <wps:wsp>
                            <wps:cNvPr id="2794" name="Straight Connector 2794"/>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95" name="Straight Connector 2795"/>
                            <wps:cNvCnPr/>
                            <wps:spPr>
                              <a:xfrm>
                                <a:off x="3240809"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96" name="Straight Connector 2796"/>
                            <wps:cNvCnPr/>
                            <wps:spPr>
                              <a:xfrm>
                                <a:off x="6193293"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97" name="Straight Connector 2797"/>
                            <wps:cNvCnPr/>
                            <wps:spPr>
                              <a:xfrm>
                                <a:off x="9074012"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98" name="Straight Connector 2798"/>
                            <wps:cNvCnPr/>
                            <wps:spPr>
                              <a:xfrm>
                                <a:off x="11883238"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99" name="Straight Connector 2799"/>
                            <wps:cNvCnPr/>
                            <wps:spPr>
                              <a:xfrm>
                                <a:off x="14622780"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0" name="Straight Connector 2800"/>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1" name="Straight Connector 2801"/>
                            <wps:cNvCnPr/>
                            <wps:spPr>
                              <a:xfrm>
                                <a:off x="3240809"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2" name="Straight Connector 2802"/>
                            <wps:cNvCnPr/>
                            <wps:spPr>
                              <a:xfrm>
                                <a:off x="6193293"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3" name="Straight Connector 2803"/>
                            <wps:cNvCnPr/>
                            <wps:spPr>
                              <a:xfrm>
                                <a:off x="9074012"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4" name="Straight Connector 2804"/>
                            <wps:cNvCnPr/>
                            <wps:spPr>
                              <a:xfrm>
                                <a:off x="11883238" y="2377439"/>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5" name="Straight Connector 2805"/>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6" name="Straight Connector 2806"/>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7" name="Straight Connector 2807"/>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8" name="Straight Connector 2808"/>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09" name="Straight Connector 2809"/>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4767D6A2" id="_x0000_s2278" style="position:absolute;margin-left:8.5pt;margin-top:629.35pt;width:1173.85pt;height:201.25pt;z-index:251770880;mso-position-horizontal-relative:page;mso-position-vertical-relative:page;mso-width-relative:margin;mso-height-relative:margin" coordsize="149072,2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">
              <v:rect id="Rectangle 2773" o:spid="_x0000_s2279"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" fillcolor="#e30613" stroked="f" strokeweight="2pt"/>
              <v:group id="Group 2774" o:spid="_x0000_s2280" style="position:absolute;width:149072;height:25558" coordsize="149072,2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">
                <v:shapetype id="_x0000_t202" coordsize="21600,21600" o:spt="202" path="m,l,21600r21600,l21600,xe">
                  <v:stroke joinstyle="miter"/>
                  <v:path gradientshapeok="t" o:connecttype="rect"/>
                </v:shapetype>
                <v:shape id="Text Box 2775" o:spid="_x0000_s2281" type="#_x0000_t202"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3</w:t>
                        </w:r>
                      </w:p>
                    </w:txbxContent>
                  </v:textbox>
                </v:shape>
                <v:group id="_x0000_s2282" style="position:absolute;width:149072;height:25558" coordorigin="" coordsize="149076,2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">
                  <v:group id="Pagtext" o:spid="_x0000_s2283" style="position:absolute;left:2904;width:143274;height:1440" coordsize="14328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">
                    <v:shape id="Text Box 2778" o:spid="_x0000_s2284" type="#_x0000_t202" style="position:absolute;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" filled="f" stroked="f" strokeweight=".5pt">
                      <v:textbox inset="0,0,0,0">
                        <w:txbxContent>
                          <w:p w:rsidR="00CB6F75" w:rsidRPr="006D23CE" w:rsidRDefault="00CB6F75" w:rsidP="002F41B3">
                            <w:pPr>
                              <w:jc w:val="center"/>
                              <w:rPr>
                                <w:lang w:val="en-US"/>
                              </w:rPr>
                            </w:pPr>
                            <w:r>
                              <w:rPr>
                                <w:lang w:val="en-US"/>
                              </w:rPr>
                              <w:t>PAGINA 1</w:t>
                            </w:r>
                          </w:p>
                        </w:txbxContent>
                      </v:textbox>
                    </v:shape>
                    <v:shape id="Text Box 2779" o:spid="_x0000_s2285" type="#_x0000_t202" style="position:absolute;left:29501;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" filled="f" stroked="f" strokeweight=".5pt">
                      <v:textbox inset="0,0,0,0">
                        <w:txbxContent>
                          <w:p w:rsidR="00CB6F75" w:rsidRPr="006D23CE" w:rsidRDefault="00CB6F75" w:rsidP="002F41B3">
                            <w:pPr>
                              <w:jc w:val="center"/>
                              <w:rPr>
                                <w:lang w:val="en-US"/>
                              </w:rPr>
                            </w:pPr>
                            <w:r>
                              <w:rPr>
                                <w:lang w:val="en-US"/>
                              </w:rPr>
                              <w:t>PAGINA 2</w:t>
                            </w:r>
                          </w:p>
                        </w:txbxContent>
                      </v:textbox>
                    </v:shape>
                    <v:shape id="Text Box 2780" o:spid="_x0000_s2286" type="#_x0000_t202" style="position:absolute;left:59024;width:2880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" filled="f" stroked="f" strokeweight=".5pt">
                      <v:textbox inset="0,0,0,0">
                        <w:txbxContent>
                          <w:p w:rsidR="00CB6F75" w:rsidRPr="006D23CE" w:rsidRDefault="00CB6F75" w:rsidP="002F41B3">
                            <w:pPr>
                              <w:jc w:val="center"/>
                              <w:rPr>
                                <w:lang w:val="en-US"/>
                              </w:rPr>
                            </w:pPr>
                            <w:r>
                              <w:rPr>
                                <w:lang w:val="en-US"/>
                              </w:rPr>
                              <w:t>PAGINA 3</w:t>
                            </w:r>
                          </w:p>
                        </w:txbxContent>
                      </v:textbox>
                    </v:shape>
                    <v:shape id="Text Box 2781" o:spid="_x0000_s2287" type="#_x0000_t202" style="position:absolute;left:87830;width:2808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" filled="f" stroked="f" strokeweight=".5pt">
                      <v:textbox inset="0,0,0,0">
                        <w:txbxContent>
                          <w:p w:rsidR="00CB6F75" w:rsidRPr="006D23CE" w:rsidRDefault="00CB6F75" w:rsidP="002F41B3">
                            <w:pPr>
                              <w:jc w:val="center"/>
                              <w:rPr>
                                <w:lang w:val="en-US"/>
                              </w:rPr>
                            </w:pPr>
                            <w:r>
                              <w:rPr>
                                <w:lang w:val="en-US"/>
                              </w:rPr>
                              <w:t>PAGINA 4</w:t>
                            </w:r>
                          </w:p>
                          <w:p w:rsidR="00CB6F75" w:rsidRPr="006D23CE" w:rsidRDefault="00CB6F75" w:rsidP="002F41B3">
                            <w:pPr>
                              <w:jc w:val="center"/>
                              <w:rPr>
                                <w:lang w:val="en-US"/>
                              </w:rPr>
                            </w:pPr>
                          </w:p>
                        </w:txbxContent>
                      </v:textbox>
                    </v:shape>
                    <v:shape id="Text Box 2782" o:spid="_x0000_s2288" type="#_x0000_t202" style="position:absolute;left:115918;width:2736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" filled="f" stroked="f" strokeweight=".5pt">
                      <v:textbox inset="0,0,0,0">
                        <w:txbxContent>
                          <w:p w:rsidR="00CB6F75" w:rsidRPr="006D23CE" w:rsidRDefault="00CB6F75" w:rsidP="002F41B3">
                            <w:pPr>
                              <w:jc w:val="center"/>
                              <w:rPr>
                                <w:lang w:val="en-US"/>
                              </w:rPr>
                            </w:pPr>
                            <w:r>
                              <w:rPr>
                                <w:lang w:val="en-US"/>
                              </w:rPr>
                              <w:t>PAGINA 5</w:t>
                            </w:r>
                          </w:p>
                          <w:p w:rsidR="00CB6F75" w:rsidRPr="006D23CE" w:rsidRDefault="00CB6F75" w:rsidP="002F41B3">
                            <w:pPr>
                              <w:jc w:val="center"/>
                              <w:rPr>
                                <w:lang w:val="en-US"/>
                              </w:rPr>
                            </w:pPr>
                          </w:p>
                        </w:txbxContent>
                      </v:textbox>
                    </v:shape>
                  </v:group>
                  <v:group id="RodeBlokjes" o:spid="_x0000_s2289" style="position:absolute;left:1828;top:6131;width:119149;height:7921" coordsize="119165,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">
                    <v:rect id="Rectangle 2784" o:spid="_x0000_s2290"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" fillcolor="#e30613" stroked="f" strokeweight="2pt"/>
                    <v:rect id="Rectangle 2785" o:spid="_x0000_s2291" style="position:absolute;left:30579;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" fillcolor="#e30613" stroked="f" strokeweight="2pt"/>
                    <v:rect id="Rectangle 2786" o:spid="_x0000_s2292" style="position:absolute;left:6010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" fillcolor="#e30613" stroked="f" strokeweight="2pt"/>
                    <v:rect id="Rectangle 2787" o:spid="_x0000_s2293" style="position:absolute;left:1170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" fillcolor="#e30613" stroked="f" strokeweight="2pt"/>
                  </v:group>
                  <v:group id="textRodeBlokjes" o:spid="_x0000_s2294" style="position:absolute;left:2904;top:6131;width:118073;height:7921" coordsize="11809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">
                    <v:shape id="Text Box 2789" o:spid="_x0000_s2295"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" filled="f" stroked="f" strokeweight=".5pt">
                      <v:textbox style="layout-flow:vertical;mso-layout-flow-alt:bottom-to-top" inset="0,0,0,0">
                        <w:txbxContent>
                          <w:p w:rsidR="00CB6F75" w:rsidRPr="0077187F" w:rsidRDefault="00CB6F75" w:rsidP="002F41B3">
                            <w:pPr>
                              <w:pStyle w:val="Stappen"/>
                              <w:rPr>
                                <w:lang w:val="en-US"/>
                              </w:rPr>
                            </w:pPr>
                            <w:r>
                              <w:rPr>
                                <w:lang w:val="en-US"/>
                              </w:rPr>
                              <w:t>Intro</w:t>
                            </w:r>
                          </w:p>
                        </w:txbxContent>
                      </v:textbox>
                    </v:shape>
                    <v:shape id="Text Box 2790" o:spid="_x0000_s2296" type="#_x0000_t202" style="position:absolute;left:295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1</w:t>
                            </w:r>
                          </w:p>
                        </w:txbxContent>
                      </v:textbox>
                    </v:shape>
                    <v:shape id="Text Box 2791" o:spid="_x0000_s2297" type="#_x0000_t202" style="position:absolute;left:59030;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2</w:t>
                            </w:r>
                          </w:p>
                        </w:txbxContent>
                      </v:textbox>
                    </v:shape>
                    <v:shape id="Text Box 2792" o:spid="_x0000_s2298" type="#_x0000_t202" style="position:absolute;left:115933;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" filled="f" stroked="f" strokeweight=".5pt">
                      <v:textbox style="layout-flow:vertical;mso-layout-flow-alt:bottom-to-top" inset="0,0,0,0">
                        <w:txbxContent>
                          <w:p w:rsidR="00CB6F75" w:rsidRPr="00466C4E" w:rsidRDefault="00CB6F75" w:rsidP="002F41B3">
                            <w:pPr>
                              <w:pStyle w:val="Stappen"/>
                              <w:rPr>
                                <w:lang w:val="en-US"/>
                              </w:rPr>
                            </w:pPr>
                            <w:r>
                              <w:rPr>
                                <w:lang w:val="en-US"/>
                              </w:rPr>
                              <w:t>Stap 4</w:t>
                            </w:r>
                          </w:p>
                        </w:txbxContent>
                      </v:textbox>
                    </v:shape>
                  </v:group>
                  <v:group id="Snijlijnen" o:spid="_x0000_s2299" style="position:absolute;width:149076;height:25561" coordorigin="" coordsize="149094,2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">
                    <v:line id="Straight Connector 2794" o:spid="_x0000_s2300"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" strokecolor="black [3213]" strokeweight=".5pt"/>
                    <v:line id="Straight Connector 2795" o:spid="_x0000_s2301" style="position:absolute;visibility:visible;mso-wrap-style:square" from="32408,0" to="32408,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" strokecolor="black [3213]" strokeweight=".5pt"/>
                    <v:line id="Straight Connector 2796" o:spid="_x0000_s2302" style="position:absolute;visibility:visible;mso-wrap-style:square" from="61932,0" to="619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" strokecolor="black [3213]" strokeweight=".5pt"/>
                    <v:line id="Straight Connector 2797" o:spid="_x0000_s2303" style="position:absolute;visibility:visible;mso-wrap-style:square" from="90740,0" to="90740,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" strokecolor="black [3213]" strokeweight=".5pt"/>
                    <v:line id="Straight Connector 2798" o:spid="_x0000_s2304" style="position:absolute;visibility:visible;mso-wrap-style:square" from="118832,0" to="1188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" strokecolor="black [3213]" strokeweight=".5pt"/>
                    <v:line id="Straight Connector 2799" o:spid="_x0000_s2305" style="position:absolute;visibility:visible;mso-wrap-style:square" from="146227,0" to="146227,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" strokecolor="black [3213]" strokeweight=".5pt"/>
                    <v:line id="Straight Connector 2800" o:spid="_x0000_s2306"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" strokecolor="black [3213]" strokeweight=".5pt"/>
                    <v:line id="Straight Connector 2801" o:spid="_x0000_s2307" style="position:absolute;visibility:visible;mso-wrap-style:square" from="32408,23774" to="32408,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" strokecolor="black [3213]" strokeweight=".5pt"/>
                    <v:line id="Straight Connector 2802" o:spid="_x0000_s2308" style="position:absolute;visibility:visible;mso-wrap-style:square" from="61932,23774" to="619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" strokecolor="black [3213]" strokeweight=".5pt"/>
                    <v:line id="Straight Connector 2803" o:spid="_x0000_s2309" style="position:absolute;visibility:visible;mso-wrap-style:square" from="90740,23774" to="90740,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" strokecolor="black [3213]" strokeweight=".5pt"/>
                    <v:line id="Straight Connector 2804" o:spid="_x0000_s2310" style="position:absolute;visibility:visible;mso-wrap-style:square" from="118832,23774" to="1188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" strokecolor="black [3213]" strokeweight=".5pt"/>
                    <v:line id="Straight Connector 2805" o:spid="_x0000_s2311"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" strokecolor="black [3213]" strokeweight=".5pt"/>
                    <v:line id="Straight Connector 2806" o:spid="_x0000_s2312"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" strokecolor="black [3213]" strokeweight=".5pt"/>
                    <v:line id="Straight Connector 2807" o:spid="_x0000_s2313"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" strokecolor="black [3213]" strokeweight=".5pt"/>
                    <v:line id="Straight Connector 2808" o:spid="_x0000_s2314"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" strokecolor="black [3213]" strokeweight=".5pt"/>
                    <v:line id="Straight Connector 2809" o:spid="_x0000_s2315"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" strokecolor="black [3213]" strokeweight=".5pt"/>
                  </v:group>
                </v:group>
              </v:group>
              <w10:wrap anchorx="page" anchory="page"/>
              <w10:anchorlock/>
            </v:group>
          </w:pict>
        </mc:Fallback>
      </mc:AlternateContent>
    </w:r>
    <w:r>
      <w:rPr>
        <w:noProof/>
        <w:lang w:eastAsia="nl-NL"/>
      </w:rPr>
      <mc:AlternateContent>
        <mc:Choice Requires="wpg">
          <w:drawing>
            <wp:anchor distT="0" distB="0" distL="114300" distR="114300" simplePos="0" relativeHeight="251768832" behindDoc="0" locked="1" layoutInCell="1" allowOverlap="1" wp14:anchorId="4767D6A2" wp14:editId="75A1D5D9">
              <wp:simplePos x="0" y="0"/>
              <wp:positionH relativeFrom="page">
                <wp:posOffset>107950</wp:posOffset>
              </wp:positionH>
              <wp:positionV relativeFrom="page">
                <wp:posOffset>5364480</wp:posOffset>
              </wp:positionV>
              <wp:extent cx="14907600" cy="2556000"/>
              <wp:effectExtent l="0" t="0" r="8890" b="15875"/>
              <wp:wrapNone/>
              <wp:docPr id="2734" name="Rij3"/>
              <wp:cNvGraphicFramePr/>
              <a:graphic xmlns:a="http://schemas.openxmlformats.org/drawingml/2006/main">
                <a:graphicData uri="http://schemas.microsoft.com/office/word/2010/wordprocessingGroup">
                  <wpg:wgp>
                    <wpg:cNvGrpSpPr/>
                    <wpg:grpSpPr>
                      <a:xfrm>
                        <a:off x="0" y="0"/>
                        <a:ext cx="14907600" cy="2556000"/>
                        <a:chOff x="0" y="0"/>
                        <a:chExt cx="14907260" cy="2555875"/>
                      </a:xfrm>
                    </wpg:grpSpPr>
                    <wps:wsp>
                      <wps:cNvPr id="2735" name="Rectangle 2735"/>
                      <wps:cNvSpPr/>
                      <wps:spPr>
                        <a:xfrm>
                          <a:off x="9068697" y="613186"/>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36" name="Group 2736"/>
                      <wpg:cNvGrpSpPr/>
                      <wpg:grpSpPr>
                        <a:xfrm>
                          <a:off x="0" y="0"/>
                          <a:ext cx="14907260" cy="2555875"/>
                          <a:chOff x="0" y="0"/>
                          <a:chExt cx="14907260" cy="2555875"/>
                        </a:xfrm>
                      </wpg:grpSpPr>
                      <wps:wsp>
                        <wps:cNvPr id="2737" name="Text Box 2737"/>
                        <wps:cNvSpPr txBox="1"/>
                        <wps:spPr>
                          <a:xfrm>
                            <a:off x="9068697" y="613186"/>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cNvPr id="2738" name="Rij1"/>
                        <wpg:cNvGrpSpPr/>
                        <wpg:grpSpPr>
                          <a:xfrm>
                            <a:off x="0" y="0"/>
                            <a:ext cx="14907260" cy="2555875"/>
                            <a:chOff x="0" y="-1"/>
                            <a:chExt cx="14907600" cy="2556117"/>
                          </a:xfrm>
                        </wpg:grpSpPr>
                        <wpg:grpSp>
                          <wpg:cNvPr id="2739" name="Pagtext"/>
                          <wpg:cNvGrpSpPr/>
                          <wpg:grpSpPr>
                            <a:xfrm>
                              <a:off x="290457" y="0"/>
                              <a:ext cx="14327362" cy="144014"/>
                              <a:chOff x="0" y="0"/>
                              <a:chExt cx="14328022" cy="144014"/>
                            </a:xfrm>
                          </wpg:grpSpPr>
                          <wps:wsp>
                            <wps:cNvPr id="2740" name="Text Box 2740"/>
                            <wps:cNvSpPr txBox="1"/>
                            <wps:spPr>
                              <a:xfrm>
                                <a:off x="0" y="0"/>
                                <a:ext cx="2952203"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1" name="Text Box 2741"/>
                            <wps:cNvSpPr txBox="1"/>
                            <wps:spPr>
                              <a:xfrm>
                                <a:off x="2950157" y="0"/>
                                <a:ext cx="295220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2" name="Text Box 2742"/>
                            <wps:cNvSpPr txBox="1"/>
                            <wps:spPr>
                              <a:xfrm>
                                <a:off x="5902477" y="0"/>
                                <a:ext cx="2880198"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3" name="Text Box 2743"/>
                            <wps:cNvSpPr txBox="1"/>
                            <wps:spPr>
                              <a:xfrm>
                                <a:off x="8783035" y="0"/>
                                <a:ext cx="280819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4</w:t>
                                  </w:r>
                                </w:p>
                                <w:p w:rsidR="00CB6F75" w:rsidRPr="006D23CE" w:rsidRDefault="00CB6F75" w:rsidP="002F41B3">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4" name="Text Box 2744"/>
                            <wps:cNvSpPr txBox="1"/>
                            <wps:spPr>
                              <a:xfrm>
                                <a:off x="11591833" y="0"/>
                                <a:ext cx="2736189"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5</w:t>
                                  </w:r>
                                </w:p>
                                <w:p w:rsidR="00CB6F75" w:rsidRPr="006D23CE" w:rsidRDefault="00CB6F75" w:rsidP="002F41B3">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745" name="RodeBlokjes"/>
                          <wpg:cNvGrpSpPr/>
                          <wpg:grpSpPr>
                            <a:xfrm>
                              <a:off x="182880" y="613186"/>
                              <a:ext cx="11914880" cy="792070"/>
                              <a:chOff x="0" y="0"/>
                              <a:chExt cx="11916521" cy="792070"/>
                            </a:xfrm>
                          </wpg:grpSpPr>
                          <wps:wsp>
                            <wps:cNvPr id="2746" name="Rectangle 2746"/>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7" name="Rectangle 2747"/>
                            <wps:cNvSpPr/>
                            <wps:spPr>
                              <a:xfrm>
                                <a:off x="3057946"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8" name="Rectangle 2748"/>
                            <wps:cNvSpPr/>
                            <wps:spPr>
                              <a:xfrm>
                                <a:off x="6010467"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9" name="Rectangle 2749"/>
                            <wps:cNvSpPr/>
                            <wps:spPr>
                              <a:xfrm>
                                <a:off x="11700486" y="0"/>
                                <a:ext cx="216035" cy="79207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50" name="textRodeBlokjes"/>
                          <wpg:cNvGrpSpPr/>
                          <wpg:grpSpPr>
                            <a:xfrm>
                              <a:off x="290457" y="613186"/>
                              <a:ext cx="11807303" cy="792070"/>
                              <a:chOff x="0" y="0"/>
                              <a:chExt cx="11809375" cy="792070"/>
                            </a:xfrm>
                          </wpg:grpSpPr>
                          <wps:wsp>
                            <wps:cNvPr id="2751" name="Text Box 2751"/>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77187F" w:rsidRDefault="00CB6F75" w:rsidP="002F41B3">
                                  <w:pPr>
                                    <w:pStyle w:val="Stappen"/>
                                    <w:rPr>
                                      <w:lang w:val="en-US"/>
                                    </w:rPr>
                                  </w:pPr>
                                  <w:r>
                                    <w:rPr>
                                      <w:lang w:val="en-US"/>
                                    </w:rPr>
                                    <w:t>Intro</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52" name="Text Box 2752"/>
                            <wps:cNvSpPr txBox="1"/>
                            <wps:spPr>
                              <a:xfrm>
                                <a:off x="2950466"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53" name="Text Box 2753"/>
                            <wps:cNvSpPr txBox="1"/>
                            <wps:spPr>
                              <a:xfrm>
                                <a:off x="5903099" y="1"/>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54" name="Text Box 2754"/>
                            <wps:cNvSpPr txBox="1"/>
                            <wps:spPr>
                              <a:xfrm>
                                <a:off x="11593332" y="0"/>
                                <a:ext cx="216043" cy="792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466C4E" w:rsidRDefault="00CB6F75" w:rsidP="002F41B3">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755" name="Snijlijnen"/>
                          <wpg:cNvGrpSpPr/>
                          <wpg:grpSpPr>
                            <a:xfrm>
                              <a:off x="0" y="-1"/>
                              <a:ext cx="14907600" cy="2556117"/>
                              <a:chOff x="0" y="-1"/>
                              <a:chExt cx="14909460" cy="2557557"/>
                            </a:xfrm>
                          </wpg:grpSpPr>
                          <wps:wsp>
                            <wps:cNvPr id="2756" name="Straight Connector 2756"/>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57" name="Straight Connector 2757"/>
                            <wps:cNvCnPr/>
                            <wps:spPr>
                              <a:xfrm>
                                <a:off x="3240809"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58" name="Straight Connector 2758"/>
                            <wps:cNvCnPr/>
                            <wps:spPr>
                              <a:xfrm>
                                <a:off x="6193293"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59" name="Straight Connector 2759"/>
                            <wps:cNvCnPr/>
                            <wps:spPr>
                              <a:xfrm>
                                <a:off x="9074012"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0" name="Straight Connector 2760"/>
                            <wps:cNvCnPr/>
                            <wps:spPr>
                              <a:xfrm>
                                <a:off x="11883238"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1" name="Straight Connector 2761"/>
                            <wps:cNvCnPr/>
                            <wps:spPr>
                              <a:xfrm>
                                <a:off x="14622780"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2" name="Straight Connector 2762"/>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3" name="Straight Connector 2763"/>
                            <wps:cNvCnPr/>
                            <wps:spPr>
                              <a:xfrm>
                                <a:off x="3240809"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4" name="Straight Connector 2764"/>
                            <wps:cNvCnPr/>
                            <wps:spPr>
                              <a:xfrm>
                                <a:off x="6193293"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5" name="Straight Connector 2765"/>
                            <wps:cNvCnPr/>
                            <wps:spPr>
                              <a:xfrm>
                                <a:off x="9074012"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6" name="Straight Connector 2766"/>
                            <wps:cNvCnPr/>
                            <wps:spPr>
                              <a:xfrm>
                                <a:off x="11883238" y="2377439"/>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7" name="Straight Connector 2767"/>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8" name="Straight Connector 2768"/>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9" name="Straight Connector 2769"/>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70" name="Straight Connector 2770"/>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71" name="Straight Connector 2771"/>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4767D6A2" id="_x0000_s2316" style="position:absolute;margin-left:8.5pt;margin-top:422.4pt;width:1173.85pt;height:201.25pt;z-index:251768832;mso-position-horizontal-relative:page;mso-position-vertical-relative:page;mso-width-relative:margin;mso-height-relative:margin" coordsize="149072,2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">
              <v:rect id="Rectangle 2735" o:spid="_x0000_s2317"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" fillcolor="#e30613" stroked="f" strokeweight="2pt"/>
              <v:group id="Group 2736" o:spid="_x0000_s2318" style="position:absolute;width:149072;height:25558" coordsize="149072,2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y5F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yOJvB6E56AXDwBAAD//wMAUEsBAi0AFAAGAAgAAAAhANvh9svuAAAAhQEAABMAAAAAAAAA&#10;AAAAAAAAAAAAAFtDb250ZW50X1R5cGVzXS54bWxQSwECLQAUAAYACAAAACEAWvQsW78AAAAVAQAA&#10;CwAAAAAAAAAAAAAAAAAfAQAAX3JlbHMvLnJlbHNQSwECLQAUAAYACAAAACEA+JMuRcYAAADdAAAA&#10;DwAAAAAAAAAAAAAAAAAHAgAAZHJzL2Rvd25yZXYueG1sUEsFBgAAAAADAAMAtwAAAPoCAAAAAA==&#10;">
                <v:shape id="Text Box 2737" o:spid="_x0000_s2319" type="#_x0000_t202"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3</w:t>
                        </w:r>
                      </w:p>
                    </w:txbxContent>
                  </v:textbox>
                </v:shape>
                <v:group id="_x0000_s2320" style="position:absolute;width:149072;height:25558" coordorigin="" coordsize="149076,2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">
                  <v:group id="Pagtext" o:spid="_x0000_s2321" style="position:absolute;left:2904;width:143274;height:1440" coordsize="14328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">
                    <v:shape id="Text Box 2740" o:spid="_x0000_s2322" type="#_x0000_t202" style="position:absolute;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" filled="f" stroked="f" strokeweight=".5pt">
                      <v:textbox inset="0,0,0,0">
                        <w:txbxContent>
                          <w:p w:rsidR="00CB6F75" w:rsidRPr="006D23CE" w:rsidRDefault="00CB6F75" w:rsidP="002F41B3">
                            <w:pPr>
                              <w:jc w:val="center"/>
                              <w:rPr>
                                <w:lang w:val="en-US"/>
                              </w:rPr>
                            </w:pPr>
                            <w:r>
                              <w:rPr>
                                <w:lang w:val="en-US"/>
                              </w:rPr>
                              <w:t>PAGINA 1</w:t>
                            </w:r>
                          </w:p>
                        </w:txbxContent>
                      </v:textbox>
                    </v:shape>
                    <v:shape id="Text Box 2741" o:spid="_x0000_s2323" type="#_x0000_t202" style="position:absolute;left:29501;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" filled="f" stroked="f" strokeweight=".5pt">
                      <v:textbox inset="0,0,0,0">
                        <w:txbxContent>
                          <w:p w:rsidR="00CB6F75" w:rsidRPr="006D23CE" w:rsidRDefault="00CB6F75" w:rsidP="002F41B3">
                            <w:pPr>
                              <w:jc w:val="center"/>
                              <w:rPr>
                                <w:lang w:val="en-US"/>
                              </w:rPr>
                            </w:pPr>
                            <w:r>
                              <w:rPr>
                                <w:lang w:val="en-US"/>
                              </w:rPr>
                              <w:t>PAGINA 2</w:t>
                            </w:r>
                          </w:p>
                        </w:txbxContent>
                      </v:textbox>
                    </v:shape>
                    <v:shape id="Text Box 2742" o:spid="_x0000_s2324" type="#_x0000_t202" style="position:absolute;left:59024;width:2880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" filled="f" stroked="f" strokeweight=".5pt">
                      <v:textbox inset="0,0,0,0">
                        <w:txbxContent>
                          <w:p w:rsidR="00CB6F75" w:rsidRPr="006D23CE" w:rsidRDefault="00CB6F75" w:rsidP="002F41B3">
                            <w:pPr>
                              <w:jc w:val="center"/>
                              <w:rPr>
                                <w:lang w:val="en-US"/>
                              </w:rPr>
                            </w:pPr>
                            <w:r>
                              <w:rPr>
                                <w:lang w:val="en-US"/>
                              </w:rPr>
                              <w:t>PAGINA 3</w:t>
                            </w:r>
                          </w:p>
                        </w:txbxContent>
                      </v:textbox>
                    </v:shape>
                    <v:shape id="Text Box 2743" o:spid="_x0000_s2325" type="#_x0000_t202" style="position:absolute;left:87830;width:2808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" filled="f" stroked="f" strokeweight=".5pt">
                      <v:textbox inset="0,0,0,0">
                        <w:txbxContent>
                          <w:p w:rsidR="00CB6F75" w:rsidRPr="006D23CE" w:rsidRDefault="00CB6F75" w:rsidP="002F41B3">
                            <w:pPr>
                              <w:jc w:val="center"/>
                              <w:rPr>
                                <w:lang w:val="en-US"/>
                              </w:rPr>
                            </w:pPr>
                            <w:r>
                              <w:rPr>
                                <w:lang w:val="en-US"/>
                              </w:rPr>
                              <w:t>PAGINA 4</w:t>
                            </w:r>
                          </w:p>
                          <w:p w:rsidR="00CB6F75" w:rsidRPr="006D23CE" w:rsidRDefault="00CB6F75" w:rsidP="002F41B3">
                            <w:pPr>
                              <w:jc w:val="center"/>
                              <w:rPr>
                                <w:lang w:val="en-US"/>
                              </w:rPr>
                            </w:pPr>
                          </w:p>
                        </w:txbxContent>
                      </v:textbox>
                    </v:shape>
                    <v:shape id="Text Box 2744" o:spid="_x0000_s2326" type="#_x0000_t202" style="position:absolute;left:115918;width:2736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" filled="f" stroked="f" strokeweight=".5pt">
                      <v:textbox inset="0,0,0,0">
                        <w:txbxContent>
                          <w:p w:rsidR="00CB6F75" w:rsidRPr="006D23CE" w:rsidRDefault="00CB6F75" w:rsidP="002F41B3">
                            <w:pPr>
                              <w:jc w:val="center"/>
                              <w:rPr>
                                <w:lang w:val="en-US"/>
                              </w:rPr>
                            </w:pPr>
                            <w:r>
                              <w:rPr>
                                <w:lang w:val="en-US"/>
                              </w:rPr>
                              <w:t>PAGINA 5</w:t>
                            </w:r>
                          </w:p>
                          <w:p w:rsidR="00CB6F75" w:rsidRPr="006D23CE" w:rsidRDefault="00CB6F75" w:rsidP="002F41B3">
                            <w:pPr>
                              <w:jc w:val="center"/>
                              <w:rPr>
                                <w:lang w:val="en-US"/>
                              </w:rPr>
                            </w:pPr>
                          </w:p>
                        </w:txbxContent>
                      </v:textbox>
                    </v:shape>
                  </v:group>
                  <v:group id="RodeBlokjes" o:spid="_x0000_s2327" style="position:absolute;left:1828;top:6131;width:119149;height:7921" coordsize="119165,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">
                    <v:rect id="Rectangle 2746" o:spid="_x0000_s2328"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" fillcolor="#e30613" stroked="f" strokeweight="2pt"/>
                    <v:rect id="Rectangle 2747" o:spid="_x0000_s2329" style="position:absolute;left:30579;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" fillcolor="#e30613" stroked="f" strokeweight="2pt"/>
                    <v:rect id="Rectangle 2748" o:spid="_x0000_s2330" style="position:absolute;left:6010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" fillcolor="#e30613" stroked="f" strokeweight="2pt"/>
                    <v:rect id="Rectangle 2749" o:spid="_x0000_s2331" style="position:absolute;left:1170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" fillcolor="#e30613" stroked="f" strokeweight="2pt"/>
                  </v:group>
                  <v:group id="textRodeBlokjes" o:spid="_x0000_s2332" style="position:absolute;left:2904;top:6131;width:118073;height:7921" coordsize="11809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shape id="Text Box 2751" o:spid="_x0000_s2333"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" filled="f" stroked="f" strokeweight=".5pt">
                      <v:textbox style="layout-flow:vertical;mso-layout-flow-alt:bottom-to-top" inset="0,0,0,0">
                        <w:txbxContent>
                          <w:p w:rsidR="00CB6F75" w:rsidRPr="0077187F" w:rsidRDefault="00CB6F75" w:rsidP="002F41B3">
                            <w:pPr>
                              <w:pStyle w:val="Stappen"/>
                              <w:rPr>
                                <w:lang w:val="en-US"/>
                              </w:rPr>
                            </w:pPr>
                            <w:r>
                              <w:rPr>
                                <w:lang w:val="en-US"/>
                              </w:rPr>
                              <w:t>Intro</w:t>
                            </w:r>
                          </w:p>
                        </w:txbxContent>
                      </v:textbox>
                    </v:shape>
                    <v:shape id="Text Box 2752" o:spid="_x0000_s2334" type="#_x0000_t202" style="position:absolute;left:295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1</w:t>
                            </w:r>
                          </w:p>
                        </w:txbxContent>
                      </v:textbox>
                    </v:shape>
                    <v:shape id="Text Box 2753" o:spid="_x0000_s2335" type="#_x0000_t202" style="position:absolute;left:59030;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2</w:t>
                            </w:r>
                          </w:p>
                        </w:txbxContent>
                      </v:textbox>
                    </v:shape>
                    <v:shape id="Text Box 2754" o:spid="_x0000_s2336" type="#_x0000_t202" style="position:absolute;left:115933;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" filled="f" stroked="f" strokeweight=".5pt">
                      <v:textbox style="layout-flow:vertical;mso-layout-flow-alt:bottom-to-top" inset="0,0,0,0">
                        <w:txbxContent>
                          <w:p w:rsidR="00CB6F75" w:rsidRPr="00466C4E" w:rsidRDefault="00CB6F75" w:rsidP="002F41B3">
                            <w:pPr>
                              <w:pStyle w:val="Stappen"/>
                              <w:rPr>
                                <w:lang w:val="en-US"/>
                              </w:rPr>
                            </w:pPr>
                            <w:r>
                              <w:rPr>
                                <w:lang w:val="en-US"/>
                              </w:rPr>
                              <w:t>Stap 4</w:t>
                            </w:r>
                          </w:p>
                        </w:txbxContent>
                      </v:textbox>
                    </v:shape>
                  </v:group>
                  <v:group id="Snijlijnen" o:spid="_x0000_s2337" style="position:absolute;width:149076;height:25561" coordorigin="" coordsize="149094,2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">
                    <v:line id="Straight Connector 2756" o:spid="_x0000_s2338"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" strokecolor="black [3213]" strokeweight=".5pt"/>
                    <v:line id="Straight Connector 2757" o:spid="_x0000_s2339" style="position:absolute;visibility:visible;mso-wrap-style:square" from="32408,0" to="32408,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" strokecolor="black [3213]" strokeweight=".5pt"/>
                    <v:line id="Straight Connector 2758" o:spid="_x0000_s2340" style="position:absolute;visibility:visible;mso-wrap-style:square" from="61932,0" to="619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" strokecolor="black [3213]" strokeweight=".5pt"/>
                    <v:line id="Straight Connector 2759" o:spid="_x0000_s2341" style="position:absolute;visibility:visible;mso-wrap-style:square" from="90740,0" to="90740,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" strokecolor="black [3213]" strokeweight=".5pt"/>
                    <v:line id="Straight Connector 2760" o:spid="_x0000_s2342" style="position:absolute;visibility:visible;mso-wrap-style:square" from="118832,0" to="1188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" strokecolor="black [3213]" strokeweight=".5pt"/>
                    <v:line id="Straight Connector 2761" o:spid="_x0000_s2343" style="position:absolute;visibility:visible;mso-wrap-style:square" from="146227,0" to="146227,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" strokecolor="black [3213]" strokeweight=".5pt"/>
                    <v:line id="Straight Connector 2762" o:spid="_x0000_s2344"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" strokecolor="black [3213]" strokeweight=".5pt"/>
                    <v:line id="Straight Connector 2763" o:spid="_x0000_s2345" style="position:absolute;visibility:visible;mso-wrap-style:square" from="32408,23774" to="32408,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" strokecolor="black [3213]" strokeweight=".5pt"/>
                    <v:line id="Straight Connector 2764" o:spid="_x0000_s2346" style="position:absolute;visibility:visible;mso-wrap-style:square" from="61932,23774" to="619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" strokecolor="black [3213]" strokeweight=".5pt"/>
                    <v:line id="Straight Connector 2765" o:spid="_x0000_s2347" style="position:absolute;visibility:visible;mso-wrap-style:square" from="90740,23774" to="90740,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" strokecolor="black [3213]" strokeweight=".5pt"/>
                    <v:line id="Straight Connector 2766" o:spid="_x0000_s2348" style="position:absolute;visibility:visible;mso-wrap-style:square" from="118832,23774" to="1188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" strokecolor="black [3213]" strokeweight=".5pt"/>
                    <v:line id="Straight Connector 2767" o:spid="_x0000_s2349"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" strokecolor="black [3213]" strokeweight=".5pt"/>
                    <v:line id="Straight Connector 2768" o:spid="_x0000_s2350"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" strokecolor="black [3213]" strokeweight=".5pt"/>
                    <v:line id="Straight Connector 2769" o:spid="_x0000_s2351"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" strokecolor="black [3213]" strokeweight=".5pt"/>
                    <v:line id="Straight Connector 2770" o:spid="_x0000_s2352"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" strokecolor="black [3213]" strokeweight=".5pt"/>
                    <v:line id="Straight Connector 2771" o:spid="_x0000_s2353"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" strokecolor="black [3213]" strokeweight=".5pt"/>
                  </v:group>
                </v:group>
              </v:group>
              <w10:wrap anchorx="page" anchory="page"/>
              <w10:anchorlock/>
            </v:group>
          </w:pict>
        </mc:Fallback>
      </mc:AlternateContent>
    </w:r>
    <w:r>
      <w:rPr>
        <w:noProof/>
        <w:lang w:eastAsia="nl-NL"/>
      </w:rPr>
      <mc:AlternateContent>
        <mc:Choice Requires="wpg">
          <w:drawing>
            <wp:anchor distT="0" distB="0" distL="114300" distR="114300" simplePos="0" relativeHeight="251766784" behindDoc="0" locked="1" layoutInCell="1" allowOverlap="1" wp14:anchorId="4767D6A2" wp14:editId="75A1D5D9">
              <wp:simplePos x="0" y="0"/>
              <wp:positionH relativeFrom="page">
                <wp:posOffset>107950</wp:posOffset>
              </wp:positionH>
              <wp:positionV relativeFrom="page">
                <wp:posOffset>2736215</wp:posOffset>
              </wp:positionV>
              <wp:extent cx="14907600" cy="2556000"/>
              <wp:effectExtent l="0" t="0" r="8890" b="15875"/>
              <wp:wrapNone/>
              <wp:docPr id="2696" name="Rij2"/>
              <wp:cNvGraphicFramePr/>
              <a:graphic xmlns:a="http://schemas.openxmlformats.org/drawingml/2006/main">
                <a:graphicData uri="http://schemas.microsoft.com/office/word/2010/wordprocessingGroup">
                  <wpg:wgp>
                    <wpg:cNvGrpSpPr/>
                    <wpg:grpSpPr>
                      <a:xfrm>
                        <a:off x="0" y="0"/>
                        <a:ext cx="14907600" cy="2556000"/>
                        <a:chOff x="0" y="0"/>
                        <a:chExt cx="14907260" cy="2555875"/>
                      </a:xfrm>
                    </wpg:grpSpPr>
                    <wps:wsp>
                      <wps:cNvPr id="2697" name="Rectangle 2697"/>
                      <wps:cNvSpPr/>
                      <wps:spPr>
                        <a:xfrm>
                          <a:off x="9068697" y="613186"/>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8" name="Group 2698"/>
                      <wpg:cNvGrpSpPr/>
                      <wpg:grpSpPr>
                        <a:xfrm>
                          <a:off x="0" y="0"/>
                          <a:ext cx="14907260" cy="2555875"/>
                          <a:chOff x="0" y="0"/>
                          <a:chExt cx="14907260" cy="2555875"/>
                        </a:xfrm>
                      </wpg:grpSpPr>
                      <wps:wsp>
                        <wps:cNvPr id="2699" name="Text Box 2699"/>
                        <wps:cNvSpPr txBox="1"/>
                        <wps:spPr>
                          <a:xfrm>
                            <a:off x="9068697" y="613186"/>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cNvPr id="2700" name="Rij1"/>
                        <wpg:cNvGrpSpPr/>
                        <wpg:grpSpPr>
                          <a:xfrm>
                            <a:off x="0" y="0"/>
                            <a:ext cx="14907260" cy="2555875"/>
                            <a:chOff x="0" y="-1"/>
                            <a:chExt cx="14907600" cy="2556117"/>
                          </a:xfrm>
                        </wpg:grpSpPr>
                        <wpg:grpSp>
                          <wpg:cNvPr id="2701" name="Pagtext"/>
                          <wpg:cNvGrpSpPr/>
                          <wpg:grpSpPr>
                            <a:xfrm>
                              <a:off x="290457" y="0"/>
                              <a:ext cx="14327362" cy="144014"/>
                              <a:chOff x="0" y="0"/>
                              <a:chExt cx="14328022" cy="144014"/>
                            </a:xfrm>
                          </wpg:grpSpPr>
                          <wps:wsp>
                            <wps:cNvPr id="2702" name="Text Box 2702"/>
                            <wps:cNvSpPr txBox="1"/>
                            <wps:spPr>
                              <a:xfrm>
                                <a:off x="0" y="0"/>
                                <a:ext cx="2952203"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3" name="Text Box 2703"/>
                            <wps:cNvSpPr txBox="1"/>
                            <wps:spPr>
                              <a:xfrm>
                                <a:off x="2950157" y="0"/>
                                <a:ext cx="295220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4" name="Text Box 2704"/>
                            <wps:cNvSpPr txBox="1"/>
                            <wps:spPr>
                              <a:xfrm>
                                <a:off x="5902477" y="0"/>
                                <a:ext cx="2880198"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5" name="Text Box 2705"/>
                            <wps:cNvSpPr txBox="1"/>
                            <wps:spPr>
                              <a:xfrm>
                                <a:off x="8783035" y="0"/>
                                <a:ext cx="280819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4</w:t>
                                  </w:r>
                                </w:p>
                                <w:p w:rsidR="00CB6F75" w:rsidRPr="006D23CE" w:rsidRDefault="00CB6F75" w:rsidP="002F41B3">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6" name="Text Box 2706"/>
                            <wps:cNvSpPr txBox="1"/>
                            <wps:spPr>
                              <a:xfrm>
                                <a:off x="11591833" y="0"/>
                                <a:ext cx="2736189"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2F41B3">
                                  <w:pPr>
                                    <w:jc w:val="center"/>
                                    <w:rPr>
                                      <w:lang w:val="en-US"/>
                                    </w:rPr>
                                  </w:pPr>
                                  <w:r>
                                    <w:rPr>
                                      <w:lang w:val="en-US"/>
                                    </w:rPr>
                                    <w:t>PAGINA 5</w:t>
                                  </w:r>
                                </w:p>
                                <w:p w:rsidR="00CB6F75" w:rsidRPr="006D23CE" w:rsidRDefault="00CB6F75" w:rsidP="002F41B3">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707" name="RodeBlokjes"/>
                          <wpg:cNvGrpSpPr/>
                          <wpg:grpSpPr>
                            <a:xfrm>
                              <a:off x="182880" y="613186"/>
                              <a:ext cx="11914880" cy="792070"/>
                              <a:chOff x="0" y="0"/>
                              <a:chExt cx="11916521" cy="792070"/>
                            </a:xfrm>
                          </wpg:grpSpPr>
                          <wps:wsp>
                            <wps:cNvPr id="2708" name="Rectangle 270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9" name="Rectangle 2709"/>
                            <wps:cNvSpPr/>
                            <wps:spPr>
                              <a:xfrm>
                                <a:off x="3057946"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0" name="Rectangle 2710"/>
                            <wps:cNvSpPr/>
                            <wps:spPr>
                              <a:xfrm>
                                <a:off x="6010467"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1" name="Rectangle 2711"/>
                            <wps:cNvSpPr/>
                            <wps:spPr>
                              <a:xfrm>
                                <a:off x="11700486" y="0"/>
                                <a:ext cx="216035" cy="79207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12" name="textRodeBlokjes"/>
                          <wpg:cNvGrpSpPr/>
                          <wpg:grpSpPr>
                            <a:xfrm>
                              <a:off x="290457" y="613186"/>
                              <a:ext cx="11807303" cy="792070"/>
                              <a:chOff x="0" y="0"/>
                              <a:chExt cx="11809375" cy="792070"/>
                            </a:xfrm>
                          </wpg:grpSpPr>
                          <wps:wsp>
                            <wps:cNvPr id="2713" name="Text Box 2713"/>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77187F" w:rsidRDefault="00CB6F75" w:rsidP="002F41B3">
                                  <w:pPr>
                                    <w:pStyle w:val="Stappen"/>
                                    <w:rPr>
                                      <w:lang w:val="en-US"/>
                                    </w:rPr>
                                  </w:pPr>
                                  <w:r>
                                    <w:rPr>
                                      <w:lang w:val="en-US"/>
                                    </w:rPr>
                                    <w:t>Intro</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14" name="Text Box 2714"/>
                            <wps:cNvSpPr txBox="1"/>
                            <wps:spPr>
                              <a:xfrm>
                                <a:off x="2950466"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15" name="Text Box 2715"/>
                            <wps:cNvSpPr txBox="1"/>
                            <wps:spPr>
                              <a:xfrm>
                                <a:off x="5903099" y="1"/>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2F41B3">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716" name="Text Box 2716"/>
                            <wps:cNvSpPr txBox="1"/>
                            <wps:spPr>
                              <a:xfrm>
                                <a:off x="11593332" y="0"/>
                                <a:ext cx="216043" cy="792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466C4E" w:rsidRDefault="00CB6F75" w:rsidP="002F41B3">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717" name="Snijlijnen"/>
                          <wpg:cNvGrpSpPr/>
                          <wpg:grpSpPr>
                            <a:xfrm>
                              <a:off x="0" y="-1"/>
                              <a:ext cx="14907600" cy="2556117"/>
                              <a:chOff x="0" y="-1"/>
                              <a:chExt cx="14909460" cy="2557557"/>
                            </a:xfrm>
                          </wpg:grpSpPr>
                          <wps:wsp>
                            <wps:cNvPr id="2718" name="Straight Connector 2718"/>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19" name="Straight Connector 2719"/>
                            <wps:cNvCnPr/>
                            <wps:spPr>
                              <a:xfrm>
                                <a:off x="3240809"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0" name="Straight Connector 2720"/>
                            <wps:cNvCnPr/>
                            <wps:spPr>
                              <a:xfrm>
                                <a:off x="6193293"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1" name="Straight Connector 2721"/>
                            <wps:cNvCnPr/>
                            <wps:spPr>
                              <a:xfrm>
                                <a:off x="9074012"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2" name="Straight Connector 2722"/>
                            <wps:cNvCnPr/>
                            <wps:spPr>
                              <a:xfrm>
                                <a:off x="11883238"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3" name="Straight Connector 2723"/>
                            <wps:cNvCnPr/>
                            <wps:spPr>
                              <a:xfrm>
                                <a:off x="14622780"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4" name="Straight Connector 2724"/>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5" name="Straight Connector 2725"/>
                            <wps:cNvCnPr/>
                            <wps:spPr>
                              <a:xfrm>
                                <a:off x="3240809"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6" name="Straight Connector 2726"/>
                            <wps:cNvCnPr/>
                            <wps:spPr>
                              <a:xfrm>
                                <a:off x="6193293"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7" name="Straight Connector 2727"/>
                            <wps:cNvCnPr/>
                            <wps:spPr>
                              <a:xfrm>
                                <a:off x="9074012"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8" name="Straight Connector 2728"/>
                            <wps:cNvCnPr/>
                            <wps:spPr>
                              <a:xfrm>
                                <a:off x="11883238" y="2377439"/>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9" name="Straight Connector 2729"/>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0" name="Straight Connector 2730"/>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1" name="Straight Connector 2731"/>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2" name="Straight Connector 2732"/>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3" name="Straight Connector 2733"/>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4767D6A2" id="_x0000_s2354" style="position:absolute;margin-left:8.5pt;margin-top:215.45pt;width:1173.85pt;height:201.25pt;z-index:251766784;mso-position-horizontal-relative:page;mso-position-vertical-relative:page;mso-width-relative:margin;mso-height-relative:margin" coordsize="149072,2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">
              <v:rect id="Rectangle 2697" o:spid="_x0000_s2355"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" fillcolor="#e30613" stroked="f" strokeweight="2pt"/>
              <v:group id="Group 2698" o:spid="_x0000_s2356" style="position:absolute;width:149072;height:25558" coordsize="149072,2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">
                <v:shape id="Text Box 2699" o:spid="_x0000_s2357" type="#_x0000_t202"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3</w:t>
                        </w:r>
                      </w:p>
                    </w:txbxContent>
                  </v:textbox>
                </v:shape>
                <v:group id="_x0000_s2358" style="position:absolute;width:149072;height:25558" coordorigin="" coordsize="149076,2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">
                  <v:group id="Pagtext" o:spid="_x0000_s2359" style="position:absolute;left:2904;width:143274;height:1440" coordsize="14328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">
                    <v:shape id="Text Box 2702" o:spid="_x0000_s2360" type="#_x0000_t202" style="position:absolute;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" filled="f" stroked="f" strokeweight=".5pt">
                      <v:textbox inset="0,0,0,0">
                        <w:txbxContent>
                          <w:p w:rsidR="00CB6F75" w:rsidRPr="006D23CE" w:rsidRDefault="00CB6F75" w:rsidP="002F41B3">
                            <w:pPr>
                              <w:jc w:val="center"/>
                              <w:rPr>
                                <w:lang w:val="en-US"/>
                              </w:rPr>
                            </w:pPr>
                            <w:r>
                              <w:rPr>
                                <w:lang w:val="en-US"/>
                              </w:rPr>
                              <w:t>PAGINA 1</w:t>
                            </w:r>
                          </w:p>
                        </w:txbxContent>
                      </v:textbox>
                    </v:shape>
                    <v:shape id="Text Box 2703" o:spid="_x0000_s2361" type="#_x0000_t202" style="position:absolute;left:29501;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" filled="f" stroked="f" strokeweight=".5pt">
                      <v:textbox inset="0,0,0,0">
                        <w:txbxContent>
                          <w:p w:rsidR="00CB6F75" w:rsidRPr="006D23CE" w:rsidRDefault="00CB6F75" w:rsidP="002F41B3">
                            <w:pPr>
                              <w:jc w:val="center"/>
                              <w:rPr>
                                <w:lang w:val="en-US"/>
                              </w:rPr>
                            </w:pPr>
                            <w:r>
                              <w:rPr>
                                <w:lang w:val="en-US"/>
                              </w:rPr>
                              <w:t>PAGINA 2</w:t>
                            </w:r>
                          </w:p>
                        </w:txbxContent>
                      </v:textbox>
                    </v:shape>
                    <v:shape id="Text Box 2704" o:spid="_x0000_s2362" type="#_x0000_t202" style="position:absolute;left:59024;width:2880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" filled="f" stroked="f" strokeweight=".5pt">
                      <v:textbox inset="0,0,0,0">
                        <w:txbxContent>
                          <w:p w:rsidR="00CB6F75" w:rsidRPr="006D23CE" w:rsidRDefault="00CB6F75" w:rsidP="002F41B3">
                            <w:pPr>
                              <w:jc w:val="center"/>
                              <w:rPr>
                                <w:lang w:val="en-US"/>
                              </w:rPr>
                            </w:pPr>
                            <w:r>
                              <w:rPr>
                                <w:lang w:val="en-US"/>
                              </w:rPr>
                              <w:t>PAGINA 3</w:t>
                            </w:r>
                          </w:p>
                        </w:txbxContent>
                      </v:textbox>
                    </v:shape>
                    <v:shape id="Text Box 2705" o:spid="_x0000_s2363" type="#_x0000_t202" style="position:absolute;left:87830;width:2808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" filled="f" stroked="f" strokeweight=".5pt">
                      <v:textbox inset="0,0,0,0">
                        <w:txbxContent>
                          <w:p w:rsidR="00CB6F75" w:rsidRPr="006D23CE" w:rsidRDefault="00CB6F75" w:rsidP="002F41B3">
                            <w:pPr>
                              <w:jc w:val="center"/>
                              <w:rPr>
                                <w:lang w:val="en-US"/>
                              </w:rPr>
                            </w:pPr>
                            <w:r>
                              <w:rPr>
                                <w:lang w:val="en-US"/>
                              </w:rPr>
                              <w:t>PAGINA 4</w:t>
                            </w:r>
                          </w:p>
                          <w:p w:rsidR="00CB6F75" w:rsidRPr="006D23CE" w:rsidRDefault="00CB6F75" w:rsidP="002F41B3">
                            <w:pPr>
                              <w:jc w:val="center"/>
                              <w:rPr>
                                <w:lang w:val="en-US"/>
                              </w:rPr>
                            </w:pPr>
                          </w:p>
                        </w:txbxContent>
                      </v:textbox>
                    </v:shape>
                    <v:shape id="Text Box 2706" o:spid="_x0000_s2364" type="#_x0000_t202" style="position:absolute;left:115918;width:2736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" filled="f" stroked="f" strokeweight=".5pt">
                      <v:textbox inset="0,0,0,0">
                        <w:txbxContent>
                          <w:p w:rsidR="00CB6F75" w:rsidRPr="006D23CE" w:rsidRDefault="00CB6F75" w:rsidP="002F41B3">
                            <w:pPr>
                              <w:jc w:val="center"/>
                              <w:rPr>
                                <w:lang w:val="en-US"/>
                              </w:rPr>
                            </w:pPr>
                            <w:r>
                              <w:rPr>
                                <w:lang w:val="en-US"/>
                              </w:rPr>
                              <w:t>PAGINA 5</w:t>
                            </w:r>
                          </w:p>
                          <w:p w:rsidR="00CB6F75" w:rsidRPr="006D23CE" w:rsidRDefault="00CB6F75" w:rsidP="002F41B3">
                            <w:pPr>
                              <w:jc w:val="center"/>
                              <w:rPr>
                                <w:lang w:val="en-US"/>
                              </w:rPr>
                            </w:pPr>
                          </w:p>
                        </w:txbxContent>
                      </v:textbox>
                    </v:shape>
                  </v:group>
                  <v:group id="RodeBlokjes" o:spid="_x0000_s2365" style="position:absolute;left:1828;top:6131;width:119149;height:7921" coordsize="119165,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">
                    <v:rect id="Rectangle 2708" o:spid="_x0000_s2366"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" fillcolor="#e30613" stroked="f" strokeweight="2pt"/>
                    <v:rect id="Rectangle 2709" o:spid="_x0000_s2367" style="position:absolute;left:30579;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" fillcolor="#e30613" stroked="f" strokeweight="2pt"/>
                    <v:rect id="Rectangle 2710" o:spid="_x0000_s2368" style="position:absolute;left:6010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" fillcolor="#e30613" stroked="f" strokeweight="2pt"/>
                    <v:rect id="Rectangle 2711" o:spid="_x0000_s2369" style="position:absolute;left:1170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" fillcolor="#e30613" stroked="f" strokeweight="2pt"/>
                  </v:group>
                  <v:group id="textRodeBlokjes" o:spid="_x0000_s2370" style="position:absolute;left:2904;top:6131;width:118073;height:7921" coordsize="11809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">
                    <v:shape id="Text Box 2713" o:spid="_x0000_s2371"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" filled="f" stroked="f" strokeweight=".5pt">
                      <v:textbox style="layout-flow:vertical;mso-layout-flow-alt:bottom-to-top" inset="0,0,0,0">
                        <w:txbxContent>
                          <w:p w:rsidR="00CB6F75" w:rsidRPr="0077187F" w:rsidRDefault="00CB6F75" w:rsidP="002F41B3">
                            <w:pPr>
                              <w:pStyle w:val="Stappen"/>
                              <w:rPr>
                                <w:lang w:val="en-US"/>
                              </w:rPr>
                            </w:pPr>
                            <w:r>
                              <w:rPr>
                                <w:lang w:val="en-US"/>
                              </w:rPr>
                              <w:t>Intro</w:t>
                            </w:r>
                          </w:p>
                        </w:txbxContent>
                      </v:textbox>
                    </v:shape>
                    <v:shape id="Text Box 2714" o:spid="_x0000_s2372" type="#_x0000_t202" style="position:absolute;left:295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1</w:t>
                            </w:r>
                          </w:p>
                        </w:txbxContent>
                      </v:textbox>
                    </v:shape>
                    <v:shape id="Text Box 2715" o:spid="_x0000_s2373" type="#_x0000_t202" style="position:absolute;left:59030;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" filled="f" stroked="f" strokeweight=".5pt">
                      <v:textbox style="layout-flow:vertical;mso-layout-flow-alt:bottom-to-top" inset="0,0,0,0">
                        <w:txbxContent>
                          <w:p w:rsidR="00CB6F75" w:rsidRPr="00573771" w:rsidRDefault="00CB6F75" w:rsidP="002F41B3">
                            <w:pPr>
                              <w:pStyle w:val="Stappen"/>
                            </w:pPr>
                            <w:r w:rsidRPr="00573771">
                              <w:t xml:space="preserve">Stap </w:t>
                            </w:r>
                            <w:r>
                              <w:t>2</w:t>
                            </w:r>
                          </w:p>
                        </w:txbxContent>
                      </v:textbox>
                    </v:shape>
                    <v:shape id="Text Box 2716" o:spid="_x0000_s2374" type="#_x0000_t202" style="position:absolute;left:115933;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" filled="f" stroked="f" strokeweight=".5pt">
                      <v:textbox style="layout-flow:vertical;mso-layout-flow-alt:bottom-to-top" inset="0,0,0,0">
                        <w:txbxContent>
                          <w:p w:rsidR="00CB6F75" w:rsidRPr="00466C4E" w:rsidRDefault="00CB6F75" w:rsidP="002F41B3">
                            <w:pPr>
                              <w:pStyle w:val="Stappen"/>
                              <w:rPr>
                                <w:lang w:val="en-US"/>
                              </w:rPr>
                            </w:pPr>
                            <w:r>
                              <w:rPr>
                                <w:lang w:val="en-US"/>
                              </w:rPr>
                              <w:t>Stap 4</w:t>
                            </w:r>
                          </w:p>
                        </w:txbxContent>
                      </v:textbox>
                    </v:shape>
                  </v:group>
                  <v:group id="Snijlijnen" o:spid="_x0000_s2375" style="position:absolute;width:149076;height:25561" coordorigin="" coordsize="149094,2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">
                    <v:line id="Straight Connector 2718" o:spid="_x0000_s2376"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" strokecolor="black [3213]" strokeweight=".5pt"/>
                    <v:line id="Straight Connector 2719" o:spid="_x0000_s2377" style="position:absolute;visibility:visible;mso-wrap-style:square" from="32408,0" to="32408,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" strokecolor="black [3213]" strokeweight=".5pt"/>
                    <v:line id="Straight Connector 2720" o:spid="_x0000_s2378" style="position:absolute;visibility:visible;mso-wrap-style:square" from="61932,0" to="619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" strokecolor="black [3213]" strokeweight=".5pt"/>
                    <v:line id="Straight Connector 2721" o:spid="_x0000_s2379" style="position:absolute;visibility:visible;mso-wrap-style:square" from="90740,0" to="90740,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" strokecolor="black [3213]" strokeweight=".5pt"/>
                    <v:line id="Straight Connector 2722" o:spid="_x0000_s2380" style="position:absolute;visibility:visible;mso-wrap-style:square" from="118832,0" to="1188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" strokecolor="black [3213]" strokeweight=".5pt"/>
                    <v:line id="Straight Connector 2723" o:spid="_x0000_s2381" style="position:absolute;visibility:visible;mso-wrap-style:square" from="146227,0" to="146227,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" strokecolor="black [3213]" strokeweight=".5pt"/>
                    <v:line id="Straight Connector 2724" o:spid="_x0000_s2382"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" strokecolor="black [3213]" strokeweight=".5pt"/>
                    <v:line id="Straight Connector 2725" o:spid="_x0000_s2383" style="position:absolute;visibility:visible;mso-wrap-style:square" from="32408,23774" to="32408,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" strokecolor="black [3213]" strokeweight=".5pt"/>
                    <v:line id="Straight Connector 2726" o:spid="_x0000_s2384" style="position:absolute;visibility:visible;mso-wrap-style:square" from="61932,23774" to="619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" strokecolor="black [3213]" strokeweight=".5pt"/>
                    <v:line id="Straight Connector 2727" o:spid="_x0000_s2385" style="position:absolute;visibility:visible;mso-wrap-style:square" from="90740,23774" to="90740,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" strokecolor="black [3213]" strokeweight=".5pt"/>
                    <v:line id="Straight Connector 2728" o:spid="_x0000_s2386" style="position:absolute;visibility:visible;mso-wrap-style:square" from="118832,23774" to="1188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" strokecolor="black [3213]" strokeweight=".5pt"/>
                    <v:line id="Straight Connector 2729" o:spid="_x0000_s2387"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" strokecolor="black [3213]" strokeweight=".5pt"/>
                    <v:line id="Straight Connector 2730" o:spid="_x0000_s2388"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" strokecolor="black [3213]" strokeweight=".5pt"/>
                    <v:line id="Straight Connector 2731" o:spid="_x0000_s2389"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" strokecolor="black [3213]" strokeweight=".5pt"/>
                    <v:line id="Straight Connector 2732" o:spid="_x0000_s2390"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" strokecolor="black [3213]" strokeweight=".5pt"/>
                    <v:line id="Straight Connector 2733" o:spid="_x0000_s2391"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" strokecolor="black [3213]" strokeweight=".5pt"/>
                  </v:group>
                </v:group>
              </v:group>
              <w10:wrap anchorx="page" anchory="page"/>
              <w10:anchorlock/>
            </v:group>
          </w:pict>
        </mc:Fallback>
      </mc:AlternateContent>
    </w:r>
    <w:r>
      <w:rPr>
        <w:noProof/>
        <w:lang w:eastAsia="nl-NL"/>
      </w:rPr>
      <mc:AlternateContent>
        <mc:Choice Requires="wpg">
          <w:drawing>
            <wp:anchor distT="0" distB="0" distL="114300" distR="114300" simplePos="0" relativeHeight="251764736" behindDoc="0" locked="1" layoutInCell="1" allowOverlap="1">
              <wp:simplePos x="0" y="0"/>
              <wp:positionH relativeFrom="page">
                <wp:posOffset>107950</wp:posOffset>
              </wp:positionH>
              <wp:positionV relativeFrom="page">
                <wp:posOffset>107950</wp:posOffset>
              </wp:positionV>
              <wp:extent cx="14907600" cy="2556000"/>
              <wp:effectExtent l="0" t="0" r="8890" b="15875"/>
              <wp:wrapNone/>
              <wp:docPr id="2695" name="Rij1"/>
              <wp:cNvGraphicFramePr/>
              <a:graphic xmlns:a="http://schemas.openxmlformats.org/drawingml/2006/main">
                <a:graphicData uri="http://schemas.microsoft.com/office/word/2010/wordprocessingGroup">
                  <wpg:wgp>
                    <wpg:cNvGrpSpPr/>
                    <wpg:grpSpPr>
                      <a:xfrm>
                        <a:off x="0" y="0"/>
                        <a:ext cx="14907600" cy="2556000"/>
                        <a:chOff x="0" y="0"/>
                        <a:chExt cx="14907260" cy="2555875"/>
                      </a:xfrm>
                    </wpg:grpSpPr>
                    <wps:wsp>
                      <wps:cNvPr id="1411" name="Rectangle 1411"/>
                      <wps:cNvSpPr/>
                      <wps:spPr>
                        <a:xfrm>
                          <a:off x="9068697" y="613186"/>
                          <a:ext cx="216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4" name="Group 2694"/>
                      <wpg:cNvGrpSpPr/>
                      <wpg:grpSpPr>
                        <a:xfrm>
                          <a:off x="0" y="0"/>
                          <a:ext cx="14907260" cy="2555875"/>
                          <a:chOff x="0" y="0"/>
                          <a:chExt cx="14907260" cy="2555875"/>
                        </a:xfrm>
                      </wpg:grpSpPr>
                      <wps:wsp>
                        <wps:cNvPr id="1412" name="Text Box 1412"/>
                        <wps:cNvSpPr txBox="1"/>
                        <wps:spPr>
                          <a:xfrm>
                            <a:off x="9068697" y="613186"/>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3D226E">
                              <w:pPr>
                                <w:pStyle w:val="Stappen"/>
                              </w:pPr>
                              <w:r w:rsidRPr="00573771">
                                <w:t xml:space="preserve">Stap </w:t>
                              </w:r>
                              <w:r>
                                <w:t>3</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cNvPr id="2659" name="Rij1"/>
                        <wpg:cNvGrpSpPr/>
                        <wpg:grpSpPr>
                          <a:xfrm>
                            <a:off x="0" y="0"/>
                            <a:ext cx="14907260" cy="2555875"/>
                            <a:chOff x="0" y="-1"/>
                            <a:chExt cx="14907600" cy="2556117"/>
                          </a:xfrm>
                        </wpg:grpSpPr>
                        <wpg:grpSp>
                          <wpg:cNvPr id="2661" name="Pagtext"/>
                          <wpg:cNvGrpSpPr/>
                          <wpg:grpSpPr>
                            <a:xfrm>
                              <a:off x="290457" y="0"/>
                              <a:ext cx="14327362" cy="144014"/>
                              <a:chOff x="0" y="0"/>
                              <a:chExt cx="14328022" cy="144014"/>
                            </a:xfrm>
                          </wpg:grpSpPr>
                          <wps:wsp>
                            <wps:cNvPr id="2662" name="Text Box 2662"/>
                            <wps:cNvSpPr txBox="1"/>
                            <wps:spPr>
                              <a:xfrm>
                                <a:off x="0" y="0"/>
                                <a:ext cx="2952203"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504AEF">
                                  <w:pPr>
                                    <w:jc w:val="center"/>
                                    <w:rPr>
                                      <w:lang w:val="en-US"/>
                                    </w:rPr>
                                  </w:pPr>
                                  <w:r>
                                    <w:rPr>
                                      <w:lang w:val="en-US"/>
                                    </w:rPr>
                                    <w:t>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3" name="Text Box 2663"/>
                            <wps:cNvSpPr txBox="1"/>
                            <wps:spPr>
                              <a:xfrm>
                                <a:off x="2950157" y="0"/>
                                <a:ext cx="295220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504AEF">
                                  <w:pPr>
                                    <w:jc w:val="center"/>
                                    <w:rPr>
                                      <w:lang w:val="en-US"/>
                                    </w:rPr>
                                  </w:pPr>
                                  <w:r>
                                    <w:rPr>
                                      <w:lang w:val="en-US"/>
                                    </w:rPr>
                                    <w:t>PAGINA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4" name="Text Box 2664"/>
                            <wps:cNvSpPr txBox="1"/>
                            <wps:spPr>
                              <a:xfrm>
                                <a:off x="5902477" y="0"/>
                                <a:ext cx="2880198"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504AEF">
                                  <w:pPr>
                                    <w:jc w:val="center"/>
                                    <w:rPr>
                                      <w:lang w:val="en-US"/>
                                    </w:rPr>
                                  </w:pPr>
                                  <w:r>
                                    <w:rPr>
                                      <w:lang w:val="en-US"/>
                                    </w:rPr>
                                    <w:t>PAGINA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5" name="Text Box 2665"/>
                            <wps:cNvSpPr txBox="1"/>
                            <wps:spPr>
                              <a:xfrm>
                                <a:off x="8783035" y="0"/>
                                <a:ext cx="2808193"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466C4E">
                                  <w:pPr>
                                    <w:jc w:val="center"/>
                                    <w:rPr>
                                      <w:lang w:val="en-US"/>
                                    </w:rPr>
                                  </w:pPr>
                                  <w:r>
                                    <w:rPr>
                                      <w:lang w:val="en-US"/>
                                    </w:rPr>
                                    <w:t>PAGINA 4</w:t>
                                  </w:r>
                                </w:p>
                                <w:p w:rsidR="00CB6F75" w:rsidRPr="006D23CE" w:rsidRDefault="00CB6F75" w:rsidP="00504AEF">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6" name="Text Box 2666"/>
                            <wps:cNvSpPr txBox="1"/>
                            <wps:spPr>
                              <a:xfrm>
                                <a:off x="11591833" y="0"/>
                                <a:ext cx="2736189" cy="144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6D23CE" w:rsidRDefault="00CB6F75" w:rsidP="00466C4E">
                                  <w:pPr>
                                    <w:jc w:val="center"/>
                                    <w:rPr>
                                      <w:lang w:val="en-US"/>
                                    </w:rPr>
                                  </w:pPr>
                                  <w:r>
                                    <w:rPr>
                                      <w:lang w:val="en-US"/>
                                    </w:rPr>
                                    <w:t>PAGINA 5</w:t>
                                  </w:r>
                                </w:p>
                                <w:p w:rsidR="00CB6F75" w:rsidRPr="006D23CE" w:rsidRDefault="00CB6F75" w:rsidP="00504AEF">
                                  <w:pPr>
                                    <w:jc w:val="cente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667" name="RodeBlokjes"/>
                          <wpg:cNvGrpSpPr/>
                          <wpg:grpSpPr>
                            <a:xfrm>
                              <a:off x="182880" y="613186"/>
                              <a:ext cx="11914880" cy="792070"/>
                              <a:chOff x="0" y="0"/>
                              <a:chExt cx="11916521" cy="792070"/>
                            </a:xfrm>
                          </wpg:grpSpPr>
                          <wps:wsp>
                            <wps:cNvPr id="2668" name="Rectangle 2668"/>
                            <wps:cNvSpPr/>
                            <wps:spPr>
                              <a:xfrm>
                                <a:off x="0" y="0"/>
                                <a:ext cx="32400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 name="Rectangle 2669"/>
                            <wps:cNvSpPr/>
                            <wps:spPr>
                              <a:xfrm>
                                <a:off x="3057946"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0" name="Rectangle 2670"/>
                            <wps:cNvSpPr/>
                            <wps:spPr>
                              <a:xfrm>
                                <a:off x="6010467" y="0"/>
                                <a:ext cx="216030" cy="79200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1" name="Rectangle 2671"/>
                            <wps:cNvSpPr/>
                            <wps:spPr>
                              <a:xfrm>
                                <a:off x="11700486" y="0"/>
                                <a:ext cx="216035" cy="792070"/>
                              </a:xfrm>
                              <a:prstGeom prst="rect">
                                <a:avLst/>
                              </a:prstGeom>
                              <a:solidFill>
                                <a:srgbClr val="E306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72" name="textRodeBlokjes"/>
                          <wpg:cNvGrpSpPr/>
                          <wpg:grpSpPr>
                            <a:xfrm>
                              <a:off x="290457" y="613186"/>
                              <a:ext cx="11807303" cy="792070"/>
                              <a:chOff x="0" y="0"/>
                              <a:chExt cx="11809375" cy="792070"/>
                            </a:xfrm>
                          </wpg:grpSpPr>
                          <wps:wsp>
                            <wps:cNvPr id="2673" name="Text Box 2673"/>
                            <wps:cNvSpPr txBox="1"/>
                            <wps:spPr>
                              <a:xfrm>
                                <a:off x="0" y="0"/>
                                <a:ext cx="216000"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77187F" w:rsidRDefault="00CB6F75" w:rsidP="00504AEF">
                                  <w:pPr>
                                    <w:pStyle w:val="Stappen"/>
                                    <w:rPr>
                                      <w:lang w:val="en-US"/>
                                    </w:rPr>
                                  </w:pPr>
                                  <w:r>
                                    <w:rPr>
                                      <w:lang w:val="en-US"/>
                                    </w:rPr>
                                    <w:t>Intro</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74" name="Text Box 2674"/>
                            <wps:cNvSpPr txBox="1"/>
                            <wps:spPr>
                              <a:xfrm>
                                <a:off x="2950466" y="0"/>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04AEF">
                                  <w:pPr>
                                    <w:pStyle w:val="Stappen"/>
                                  </w:pPr>
                                  <w:r w:rsidRPr="00573771">
                                    <w:t xml:space="preserve">Stap </w:t>
                                  </w:r>
                                  <w:r>
                                    <w:t>1</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75" name="Text Box 2675"/>
                            <wps:cNvSpPr txBox="1"/>
                            <wps:spPr>
                              <a:xfrm>
                                <a:off x="5903099" y="1"/>
                                <a:ext cx="216038" cy="79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573771" w:rsidRDefault="00CB6F75" w:rsidP="00504AEF">
                                  <w:pPr>
                                    <w:pStyle w:val="Stappen"/>
                                  </w:pPr>
                                  <w:r w:rsidRPr="00573771">
                                    <w:t xml:space="preserve">Stap </w:t>
                                  </w:r>
                                  <w:r>
                                    <w:t>2</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2676" name="Text Box 2676"/>
                            <wps:cNvSpPr txBox="1"/>
                            <wps:spPr>
                              <a:xfrm>
                                <a:off x="11593332" y="0"/>
                                <a:ext cx="216043" cy="792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F75" w:rsidRPr="00466C4E" w:rsidRDefault="00CB6F75" w:rsidP="00504AEF">
                                  <w:pPr>
                                    <w:pStyle w:val="Stappen"/>
                                    <w:rPr>
                                      <w:lang w:val="en-US"/>
                                    </w:rPr>
                                  </w:pPr>
                                  <w:r>
                                    <w:rPr>
                                      <w:lang w:val="en-US"/>
                                    </w:rPr>
                                    <w:t>Stap 4</w:t>
                                  </w: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g:grpSp>
                          <wpg:cNvPr id="2677" name="Snijlijnen"/>
                          <wpg:cNvGrpSpPr/>
                          <wpg:grpSpPr>
                            <a:xfrm>
                              <a:off x="0" y="-1"/>
                              <a:ext cx="14907600" cy="2556117"/>
                              <a:chOff x="0" y="-1"/>
                              <a:chExt cx="14909460" cy="2557557"/>
                            </a:xfrm>
                          </wpg:grpSpPr>
                          <wps:wsp>
                            <wps:cNvPr id="2678" name="Straight Connector 2678"/>
                            <wps:cNvCnPr/>
                            <wps:spPr>
                              <a:xfrm>
                                <a:off x="289560" y="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79" name="Straight Connector 2679"/>
                            <wps:cNvCnPr/>
                            <wps:spPr>
                              <a:xfrm>
                                <a:off x="3240809"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0" name="Straight Connector 2680"/>
                            <wps:cNvCnPr/>
                            <wps:spPr>
                              <a:xfrm>
                                <a:off x="6193293"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1" name="Straight Connector 2681"/>
                            <wps:cNvCnPr/>
                            <wps:spPr>
                              <a:xfrm>
                                <a:off x="9074012" y="-1"/>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2" name="Straight Connector 2682"/>
                            <wps:cNvCnPr/>
                            <wps:spPr>
                              <a:xfrm>
                                <a:off x="11883238"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3" name="Straight Connector 2683"/>
                            <wps:cNvCnPr/>
                            <wps:spPr>
                              <a:xfrm>
                                <a:off x="14622780" y="-1"/>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4" name="Straight Connector 2684"/>
                            <wps:cNvCnPr/>
                            <wps:spPr>
                              <a:xfrm>
                                <a:off x="28956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5" name="Straight Connector 2685"/>
                            <wps:cNvCnPr/>
                            <wps:spPr>
                              <a:xfrm>
                                <a:off x="3240809"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6" name="Straight Connector 2686"/>
                            <wps:cNvCnPr/>
                            <wps:spPr>
                              <a:xfrm>
                                <a:off x="6193293"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7" name="Straight Connector 2687"/>
                            <wps:cNvCnPr/>
                            <wps:spPr>
                              <a:xfrm>
                                <a:off x="9074012" y="2377439"/>
                                <a:ext cx="0" cy="180101"/>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8" name="Straight Connector 2688"/>
                            <wps:cNvCnPr/>
                            <wps:spPr>
                              <a:xfrm>
                                <a:off x="11883238" y="2377439"/>
                                <a:ext cx="0" cy="180117"/>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89" name="Straight Connector 2689"/>
                            <wps:cNvCnPr/>
                            <wps:spPr>
                              <a:xfrm>
                                <a:off x="14622780" y="2377440"/>
                                <a:ext cx="0" cy="18000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90" name="Straight Connector 2690"/>
                            <wps:cNvCnPr/>
                            <wps:spPr>
                              <a:xfrm>
                                <a:off x="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91" name="Straight Connector 2691"/>
                            <wps:cNvCnPr/>
                            <wps:spPr>
                              <a:xfrm>
                                <a:off x="0" y="22707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92" name="Straight Connector 2692"/>
                            <wps:cNvCnPr/>
                            <wps:spPr>
                              <a:xfrm>
                                <a:off x="14729460" y="28956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93" name="Straight Connector 2693"/>
                            <wps:cNvCnPr/>
                            <wps:spPr>
                              <a:xfrm>
                                <a:off x="14729460" y="2263140"/>
                                <a:ext cx="180000"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id="_x0000_s2392" style="position:absolute;margin-left:8.5pt;margin-top:8.5pt;width:1173.85pt;height:201.25pt;z-index:251764736;mso-position-horizontal-relative:page;mso-position-vertical-relative:page;mso-width-relative:margin;mso-height-relative:margin" coordsize="149072,2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">
              <v:rect id="Rectangle 1411" o:spid="_x0000_s2393"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" fillcolor="#e30613" stroked="f" strokeweight="2pt"/>
              <v:group id="Group 2694" o:spid="_x0000_s2394" style="position:absolute;width:149072;height:25558" coordsize="149072,2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">
                <v:shape id="Text Box 1412" o:spid="_x0000_s2395" type="#_x0000_t202" style="position:absolute;left:90686;top:6131;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" filled="f" stroked="f" strokeweight=".5pt">
                  <v:textbox style="layout-flow:vertical;mso-layout-flow-alt:bottom-to-top" inset="0,0,0,0">
                    <w:txbxContent>
                      <w:p w:rsidR="00CB6F75" w:rsidRPr="00573771" w:rsidRDefault="00CB6F75" w:rsidP="003D226E">
                        <w:pPr>
                          <w:pStyle w:val="Stappen"/>
                        </w:pPr>
                        <w:r w:rsidRPr="00573771">
                          <w:t xml:space="preserve">Stap </w:t>
                        </w:r>
                        <w:r>
                          <w:t>3</w:t>
                        </w:r>
                      </w:p>
                    </w:txbxContent>
                  </v:textbox>
                </v:shape>
                <v:group id="_x0000_s2396" style="position:absolute;width:149072;height:25558" coordorigin="" coordsize="149076,2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">
                  <v:group id="Pagtext" o:spid="_x0000_s2397" style="position:absolute;left:2904;width:143274;height:1440" coordsize="14328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">
                    <v:shape id="Text Box 2662" o:spid="_x0000_s2398" type="#_x0000_t202" style="position:absolute;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" filled="f" stroked="f" strokeweight=".5pt">
                      <v:textbox inset="0,0,0,0">
                        <w:txbxContent>
                          <w:p w:rsidR="00CB6F75" w:rsidRPr="006D23CE" w:rsidRDefault="00CB6F75" w:rsidP="00504AEF">
                            <w:pPr>
                              <w:jc w:val="center"/>
                              <w:rPr>
                                <w:lang w:val="en-US"/>
                              </w:rPr>
                            </w:pPr>
                            <w:r>
                              <w:rPr>
                                <w:lang w:val="en-US"/>
                              </w:rPr>
                              <w:t>PAGINA 1</w:t>
                            </w:r>
                          </w:p>
                        </w:txbxContent>
                      </v:textbox>
                    </v:shape>
                    <v:shape id="Text Box 2663" o:spid="_x0000_s2399" type="#_x0000_t202" style="position:absolute;left:29501;width:2952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" filled="f" stroked="f" strokeweight=".5pt">
                      <v:textbox inset="0,0,0,0">
                        <w:txbxContent>
                          <w:p w:rsidR="00CB6F75" w:rsidRPr="006D23CE" w:rsidRDefault="00CB6F75" w:rsidP="00504AEF">
                            <w:pPr>
                              <w:jc w:val="center"/>
                              <w:rPr>
                                <w:lang w:val="en-US"/>
                              </w:rPr>
                            </w:pPr>
                            <w:r>
                              <w:rPr>
                                <w:lang w:val="en-US"/>
                              </w:rPr>
                              <w:t>PAGINA 2</w:t>
                            </w:r>
                          </w:p>
                        </w:txbxContent>
                      </v:textbox>
                    </v:shape>
                    <v:shape id="Text Box 2664" o:spid="_x0000_s2400" type="#_x0000_t202" style="position:absolute;left:59024;width:2880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" filled="f" stroked="f" strokeweight=".5pt">
                      <v:textbox inset="0,0,0,0">
                        <w:txbxContent>
                          <w:p w:rsidR="00CB6F75" w:rsidRPr="006D23CE" w:rsidRDefault="00CB6F75" w:rsidP="00504AEF">
                            <w:pPr>
                              <w:jc w:val="center"/>
                              <w:rPr>
                                <w:lang w:val="en-US"/>
                              </w:rPr>
                            </w:pPr>
                            <w:r>
                              <w:rPr>
                                <w:lang w:val="en-US"/>
                              </w:rPr>
                              <w:t>PAGINA 3</w:t>
                            </w:r>
                          </w:p>
                        </w:txbxContent>
                      </v:textbox>
                    </v:shape>
                    <v:shape id="Text Box 2665" o:spid="_x0000_s2401" type="#_x0000_t202" style="position:absolute;left:87830;width:2808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" filled="f" stroked="f" strokeweight=".5pt">
                      <v:textbox inset="0,0,0,0">
                        <w:txbxContent>
                          <w:p w:rsidR="00CB6F75" w:rsidRPr="006D23CE" w:rsidRDefault="00CB6F75" w:rsidP="00466C4E">
                            <w:pPr>
                              <w:jc w:val="center"/>
                              <w:rPr>
                                <w:lang w:val="en-US"/>
                              </w:rPr>
                            </w:pPr>
                            <w:r>
                              <w:rPr>
                                <w:lang w:val="en-US"/>
                              </w:rPr>
                              <w:t>PAGINA 4</w:t>
                            </w:r>
                          </w:p>
                          <w:p w:rsidR="00CB6F75" w:rsidRPr="006D23CE" w:rsidRDefault="00CB6F75" w:rsidP="00504AEF">
                            <w:pPr>
                              <w:jc w:val="center"/>
                              <w:rPr>
                                <w:lang w:val="en-US"/>
                              </w:rPr>
                            </w:pPr>
                          </w:p>
                        </w:txbxContent>
                      </v:textbox>
                    </v:shape>
                    <v:shape id="Text Box 2666" o:spid="_x0000_s2402" type="#_x0000_t202" style="position:absolute;left:115918;width:2736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" filled="f" stroked="f" strokeweight=".5pt">
                      <v:textbox inset="0,0,0,0">
                        <w:txbxContent>
                          <w:p w:rsidR="00CB6F75" w:rsidRPr="006D23CE" w:rsidRDefault="00CB6F75" w:rsidP="00466C4E">
                            <w:pPr>
                              <w:jc w:val="center"/>
                              <w:rPr>
                                <w:lang w:val="en-US"/>
                              </w:rPr>
                            </w:pPr>
                            <w:r>
                              <w:rPr>
                                <w:lang w:val="en-US"/>
                              </w:rPr>
                              <w:t>PAGINA 5</w:t>
                            </w:r>
                          </w:p>
                          <w:p w:rsidR="00CB6F75" w:rsidRPr="006D23CE" w:rsidRDefault="00CB6F75" w:rsidP="00504AEF">
                            <w:pPr>
                              <w:jc w:val="center"/>
                              <w:rPr>
                                <w:lang w:val="en-US"/>
                              </w:rPr>
                            </w:pPr>
                          </w:p>
                        </w:txbxContent>
                      </v:textbox>
                    </v:shape>
                  </v:group>
                  <v:group id="RodeBlokjes" o:spid="_x0000_s2403" style="position:absolute;left:1828;top:6131;width:119149;height:7921" coordsize="119165,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">
                    <v:rect id="Rectangle 2668" o:spid="_x0000_s2404" style="position:absolute;width:324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" fillcolor="#e30613" stroked="f" strokeweight="2pt"/>
                    <v:rect id="Rectangle 2669" o:spid="_x0000_s2405" style="position:absolute;left:30579;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" fillcolor="#e30613" stroked="f" strokeweight="2pt"/>
                    <v:rect id="Rectangle 2670" o:spid="_x0000_s2406" style="position:absolute;left:60104;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" fillcolor="#e30613" stroked="f" strokeweight="2pt"/>
                    <v:rect id="Rectangle 2671" o:spid="_x0000_s2407" style="position:absolute;left:1170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" fillcolor="#e30613" stroked="f" strokeweight="2pt"/>
                  </v:group>
                  <v:group id="textRodeBlokjes" o:spid="_x0000_s2408" style="position:absolute;left:2904;top:6131;width:118073;height:7921" coordsize="118093,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">
                    <v:shape id="Text Box 2673" o:spid="_x0000_s2409" type="#_x0000_t202" style="position:absolute;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" filled="f" stroked="f" strokeweight=".5pt">
                      <v:textbox style="layout-flow:vertical;mso-layout-flow-alt:bottom-to-top" inset="0,0,0,0">
                        <w:txbxContent>
                          <w:p w:rsidR="00CB6F75" w:rsidRPr="0077187F" w:rsidRDefault="00CB6F75" w:rsidP="00504AEF">
                            <w:pPr>
                              <w:pStyle w:val="Stappen"/>
                              <w:rPr>
                                <w:lang w:val="en-US"/>
                              </w:rPr>
                            </w:pPr>
                            <w:r>
                              <w:rPr>
                                <w:lang w:val="en-US"/>
                              </w:rPr>
                              <w:t>Intro</w:t>
                            </w:r>
                          </w:p>
                        </w:txbxContent>
                      </v:textbox>
                    </v:shape>
                    <v:shape id="Text Box 2674" o:spid="_x0000_s2410" type="#_x0000_t202" style="position:absolute;left:29504;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" filled="f" stroked="f" strokeweight=".5pt">
                      <v:textbox style="layout-flow:vertical;mso-layout-flow-alt:bottom-to-top" inset="0,0,0,0">
                        <w:txbxContent>
                          <w:p w:rsidR="00CB6F75" w:rsidRPr="00573771" w:rsidRDefault="00CB6F75" w:rsidP="00504AEF">
                            <w:pPr>
                              <w:pStyle w:val="Stappen"/>
                            </w:pPr>
                            <w:r w:rsidRPr="00573771">
                              <w:t xml:space="preserve">Stap </w:t>
                            </w:r>
                            <w:r>
                              <w:t>1</w:t>
                            </w:r>
                          </w:p>
                        </w:txbxContent>
                      </v:textbox>
                    </v:shape>
                    <v:shape id="Text Box 2675" o:spid="_x0000_s2411" type="#_x0000_t202" style="position:absolute;left:59030;width:2161;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" filled="f" stroked="f" strokeweight=".5pt">
                      <v:textbox style="layout-flow:vertical;mso-layout-flow-alt:bottom-to-top" inset="0,0,0,0">
                        <w:txbxContent>
                          <w:p w:rsidR="00CB6F75" w:rsidRPr="00573771" w:rsidRDefault="00CB6F75" w:rsidP="00504AEF">
                            <w:pPr>
                              <w:pStyle w:val="Stappen"/>
                            </w:pPr>
                            <w:r w:rsidRPr="00573771">
                              <w:t xml:space="preserve">Stap </w:t>
                            </w:r>
                            <w:r>
                              <w:t>2</w:t>
                            </w:r>
                          </w:p>
                        </w:txbxContent>
                      </v:textbox>
                    </v:shape>
                    <v:shape id="Text Box 2676" o:spid="_x0000_s2412" type="#_x0000_t202" style="position:absolute;left:115933;width:2160;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" filled="f" stroked="f" strokeweight=".5pt">
                      <v:textbox style="layout-flow:vertical;mso-layout-flow-alt:bottom-to-top" inset="0,0,0,0">
                        <w:txbxContent>
                          <w:p w:rsidR="00CB6F75" w:rsidRPr="00466C4E" w:rsidRDefault="00CB6F75" w:rsidP="00504AEF">
                            <w:pPr>
                              <w:pStyle w:val="Stappen"/>
                              <w:rPr>
                                <w:lang w:val="en-US"/>
                              </w:rPr>
                            </w:pPr>
                            <w:r>
                              <w:rPr>
                                <w:lang w:val="en-US"/>
                              </w:rPr>
                              <w:t>Stap 4</w:t>
                            </w:r>
                          </w:p>
                        </w:txbxContent>
                      </v:textbox>
                    </v:shape>
                  </v:group>
                  <v:group id="Snijlijnen" o:spid="_x0000_s2413" style="position:absolute;width:149076;height:25561" coordorigin="" coordsize="149094,2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">
                    <v:line id="Straight Connector 2678" o:spid="_x0000_s2414" style="position:absolute;visibility:visible;mso-wrap-style:square" from="2895,0" to="289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" strokecolor="black [3213]" strokeweight=".5pt"/>
                    <v:line id="Straight Connector 2679" o:spid="_x0000_s2415" style="position:absolute;visibility:visible;mso-wrap-style:square" from="32408,0" to="32408,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" strokecolor="black [3213]" strokeweight=".5pt"/>
                    <v:line id="Straight Connector 2680" o:spid="_x0000_s2416" style="position:absolute;visibility:visible;mso-wrap-style:square" from="61932,0" to="619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" strokecolor="black [3213]" strokeweight=".5pt"/>
                    <v:line id="Straight Connector 2681" o:spid="_x0000_s2417" style="position:absolute;visibility:visible;mso-wrap-style:square" from="90740,0" to="90740,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" strokecolor="black [3213]" strokeweight=".5pt"/>
                    <v:line id="Straight Connector 2682" o:spid="_x0000_s2418" style="position:absolute;visibility:visible;mso-wrap-style:square" from="118832,0" to="118832,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" strokecolor="black [3213]" strokeweight=".5pt"/>
                    <v:line id="Straight Connector 2683" o:spid="_x0000_s2419" style="position:absolute;visibility:visible;mso-wrap-style:square" from="146227,0" to="146227,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" strokecolor="black [3213]" strokeweight=".5pt"/>
                    <v:line id="Straight Connector 2684" o:spid="_x0000_s2420" style="position:absolute;visibility:visible;mso-wrap-style:square" from="2895,23774" to="2895,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" strokecolor="black [3213]" strokeweight=".5pt"/>
                    <v:line id="Straight Connector 2685" o:spid="_x0000_s2421" style="position:absolute;visibility:visible;mso-wrap-style:square" from="32408,23774" to="32408,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" strokecolor="black [3213]" strokeweight=".5pt"/>
                    <v:line id="Straight Connector 2686" o:spid="_x0000_s2422" style="position:absolute;visibility:visible;mso-wrap-style:square" from="61932,23774" to="619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" strokecolor="black [3213]" strokeweight=".5pt"/>
                    <v:line id="Straight Connector 2687" o:spid="_x0000_s2423" style="position:absolute;visibility:visible;mso-wrap-style:square" from="90740,23774" to="90740,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" strokecolor="black [3213]" strokeweight=".5pt"/>
                    <v:line id="Straight Connector 2688" o:spid="_x0000_s2424" style="position:absolute;visibility:visible;mso-wrap-style:square" from="118832,23774" to="118832,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" strokecolor="black [3213]" strokeweight=".5pt"/>
                    <v:line id="Straight Connector 2689" o:spid="_x0000_s2425" style="position:absolute;visibility:visible;mso-wrap-style:square" from="146227,23774" to="146227,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" strokecolor="black [3213]" strokeweight=".5pt"/>
                    <v:line id="Straight Connector 2690" o:spid="_x0000_s2426" style="position:absolute;visibility:visible;mso-wrap-style:square" from="0,2895" to="1800,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" strokecolor="black [3213]" strokeweight=".5pt"/>
                    <v:line id="Straight Connector 2691" o:spid="_x0000_s2427" style="position:absolute;visibility:visible;mso-wrap-style:square" from="0,22707" to="1800,22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" strokecolor="black [3213]" strokeweight=".5pt"/>
                    <v:line id="Straight Connector 2692" o:spid="_x0000_s2428" style="position:absolute;visibility:visible;mso-wrap-style:square" from="147294,2895" to="149094,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" strokecolor="black [3213]" strokeweight=".5pt"/>
                    <v:line id="Straight Connector 2693" o:spid="_x0000_s2429" style="position:absolute;visibility:visible;mso-wrap-style:square" from="147294,22631" to="149094,2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" strokecolor="black [3213]" strokeweight=".5pt"/>
                  </v:group>
                </v:group>
              </v:group>
              <w10:wrap anchorx="page"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1C5DDD"/>
    <w:multiLevelType w:val="multilevel"/>
    <w:tmpl w:val="2B1E843E"/>
    <w:lvl w:ilvl="0">
      <w:start w:val="1"/>
      <w:numFmt w:val="bullet"/>
      <w:lvlText w:val=""/>
      <w:lvlJc w:val="left"/>
      <w:pPr>
        <w:tabs>
          <w:tab w:val="num" w:pos="284"/>
        </w:tabs>
        <w:ind w:left="284" w:hanging="284"/>
      </w:pPr>
      <w:rPr>
        <w:rFonts w:ascii="Symbol" w:hAnsi="Symbol" w:hint="default"/>
        <w:color w:val="4F81BD" w:themeColor="accent1"/>
      </w:rPr>
    </w:lvl>
    <w:lvl w:ilvl="1">
      <w:start w:val="1"/>
      <w:numFmt w:val="bullet"/>
      <w:lvlText w:val="–"/>
      <w:lvlJc w:val="left"/>
      <w:pPr>
        <w:tabs>
          <w:tab w:val="num" w:pos="568"/>
        </w:tabs>
        <w:ind w:left="568" w:hanging="284"/>
      </w:pPr>
      <w:rPr>
        <w:rFonts w:ascii="Times New Roman" w:hAnsi="Times New Roman" w:cs="Times New Roman" w:hint="default"/>
        <w:color w:val="000000" w:themeColor="text1"/>
      </w:rPr>
    </w:lvl>
    <w:lvl w:ilvl="2">
      <w:start w:val="1"/>
      <w:numFmt w:val="bullet"/>
      <w:lvlText w:val="–"/>
      <w:lvlJc w:val="left"/>
      <w:pPr>
        <w:tabs>
          <w:tab w:val="num" w:pos="852"/>
        </w:tabs>
        <w:ind w:left="852" w:hanging="284"/>
      </w:pPr>
      <w:rPr>
        <w:rFonts w:ascii="Times New Roman" w:hAnsi="Times New Roman" w:cs="Times New Roman" w:hint="default"/>
        <w:color w:val="000000" w:themeColor="text1"/>
      </w:rPr>
    </w:lvl>
    <w:lvl w:ilvl="3">
      <w:start w:val="1"/>
      <w:numFmt w:val="bullet"/>
      <w:lvlText w:val="–"/>
      <w:lvlJc w:val="left"/>
      <w:pPr>
        <w:tabs>
          <w:tab w:val="num" w:pos="1136"/>
        </w:tabs>
        <w:ind w:left="1136" w:hanging="284"/>
      </w:pPr>
      <w:rPr>
        <w:rFonts w:asciiTheme="minorHAnsi" w:hAnsiTheme="minorHAnsi" w:hint="default"/>
        <w:color w:val="000000" w:themeColor="text1"/>
      </w:rPr>
    </w:lvl>
    <w:lvl w:ilvl="4">
      <w:start w:val="1"/>
      <w:numFmt w:val="bullet"/>
      <w:lvlText w:val="–"/>
      <w:lvlJc w:val="left"/>
      <w:pPr>
        <w:tabs>
          <w:tab w:val="num" w:pos="1420"/>
        </w:tabs>
        <w:ind w:left="1420" w:hanging="284"/>
      </w:pPr>
      <w:rPr>
        <w:rFonts w:ascii="Times New Roman" w:hAnsi="Times New Roman" w:cs="Times New Roman" w:hint="default"/>
        <w:color w:val="000000" w:themeColor="text1"/>
      </w:rPr>
    </w:lvl>
    <w:lvl w:ilvl="5">
      <w:start w:val="1"/>
      <w:numFmt w:val="bullet"/>
      <w:lvlText w:val="–"/>
      <w:lvlJc w:val="left"/>
      <w:pPr>
        <w:tabs>
          <w:tab w:val="num" w:pos="1704"/>
        </w:tabs>
        <w:ind w:left="1704" w:hanging="284"/>
      </w:pPr>
      <w:rPr>
        <w:rFonts w:asciiTheme="minorHAnsi" w:hAnsiTheme="minorHAnsi" w:hint="default"/>
        <w:color w:val="000000" w:themeColor="text1"/>
      </w:rPr>
    </w:lvl>
    <w:lvl w:ilvl="6">
      <w:start w:val="1"/>
      <w:numFmt w:val="bullet"/>
      <w:lvlText w:val="–"/>
      <w:lvlJc w:val="left"/>
      <w:pPr>
        <w:tabs>
          <w:tab w:val="num" w:pos="1988"/>
        </w:tabs>
        <w:ind w:left="1988" w:hanging="284"/>
      </w:pPr>
      <w:rPr>
        <w:rFonts w:asciiTheme="minorHAnsi" w:hAnsiTheme="minorHAnsi" w:hint="default"/>
        <w:color w:val="000000" w:themeColor="text1"/>
      </w:rPr>
    </w:lvl>
    <w:lvl w:ilvl="7">
      <w:start w:val="1"/>
      <w:numFmt w:val="bullet"/>
      <w:lvlText w:val="–"/>
      <w:lvlJc w:val="left"/>
      <w:pPr>
        <w:tabs>
          <w:tab w:val="num" w:pos="2272"/>
        </w:tabs>
        <w:ind w:left="2272" w:hanging="284"/>
      </w:pPr>
      <w:rPr>
        <w:rFonts w:asciiTheme="minorHAnsi" w:hAnsiTheme="minorHAnsi" w:hint="default"/>
        <w:color w:val="000000" w:themeColor="text1"/>
      </w:rPr>
    </w:lvl>
    <w:lvl w:ilvl="8">
      <w:start w:val="1"/>
      <w:numFmt w:val="bullet"/>
      <w:lvlText w:val="–"/>
      <w:lvlJc w:val="left"/>
      <w:pPr>
        <w:tabs>
          <w:tab w:val="num" w:pos="2556"/>
        </w:tabs>
        <w:ind w:left="2556" w:hanging="284"/>
      </w:pPr>
      <w:rPr>
        <w:rFonts w:asciiTheme="minorHAnsi" w:hAnsiTheme="minorHAnsi" w:hint="default"/>
        <w:color w:val="000000" w:themeColor="text1"/>
      </w:rPr>
    </w:lvl>
  </w:abstractNum>
  <w:abstractNum w:abstractNumId="1" w15:restartNumberingAfterBreak="0">
    <w:nsid w:val="36E93A42"/>
    <w:multiLevelType w:val="multilevel"/>
    <w:tmpl w:val="6B4E18A8"/>
    <w:lvl w:ilvl="0">
      <w:start w:val="1"/>
      <w:numFmt w:val="lowerLetter"/>
      <w:lvlText w:val="%1."/>
      <w:lvlJc w:val="left"/>
      <w:pPr>
        <w:tabs>
          <w:tab w:val="num" w:pos="284"/>
        </w:tabs>
        <w:ind w:left="284" w:hanging="284"/>
      </w:pPr>
      <w:rPr>
        <w:rFonts w:hint="default"/>
      </w:rPr>
    </w:lvl>
    <w:lvl w:ilvl="1">
      <w:start w:val="1"/>
      <w:numFmt w:val="lowerLetter"/>
      <w:lvlText w:val="%2."/>
      <w:lvlJc w:val="left"/>
      <w:pPr>
        <w:tabs>
          <w:tab w:val="num" w:pos="568"/>
        </w:tabs>
        <w:ind w:left="568" w:hanging="284"/>
      </w:pPr>
      <w:rPr>
        <w:rFonts w:hint="default"/>
      </w:rPr>
    </w:lvl>
    <w:lvl w:ilvl="2">
      <w:start w:val="1"/>
      <w:numFmt w:val="lowerLetter"/>
      <w:lvlText w:val="%3."/>
      <w:lvlJc w:val="left"/>
      <w:pPr>
        <w:tabs>
          <w:tab w:val="num" w:pos="852"/>
        </w:tabs>
        <w:ind w:left="852" w:hanging="284"/>
      </w:pPr>
      <w:rPr>
        <w:rFonts w:hint="default"/>
      </w:rPr>
    </w:lvl>
    <w:lvl w:ilvl="3">
      <w:start w:val="1"/>
      <w:numFmt w:val="lowerLetter"/>
      <w:lvlText w:val="%4."/>
      <w:lvlJc w:val="left"/>
      <w:pPr>
        <w:tabs>
          <w:tab w:val="num" w:pos="1136"/>
        </w:tabs>
        <w:ind w:left="1136" w:hanging="284"/>
      </w:pPr>
      <w:rPr>
        <w:rFonts w:hint="default"/>
      </w:rPr>
    </w:lvl>
    <w:lvl w:ilvl="4">
      <w:start w:val="1"/>
      <w:numFmt w:val="lowerLetter"/>
      <w:lvlText w:val="%5."/>
      <w:lvlJc w:val="left"/>
      <w:pPr>
        <w:tabs>
          <w:tab w:val="num" w:pos="1420"/>
        </w:tabs>
        <w:ind w:left="1420" w:hanging="284"/>
      </w:pPr>
      <w:rPr>
        <w:rFonts w:hint="default"/>
      </w:rPr>
    </w:lvl>
    <w:lvl w:ilvl="5">
      <w:start w:val="1"/>
      <w:numFmt w:val="lowerLetter"/>
      <w:lvlText w:val="%6."/>
      <w:lvlJc w:val="left"/>
      <w:pPr>
        <w:tabs>
          <w:tab w:val="num" w:pos="1704"/>
        </w:tabs>
        <w:ind w:left="1704" w:hanging="284"/>
      </w:pPr>
      <w:rPr>
        <w:rFonts w:hint="default"/>
      </w:rPr>
    </w:lvl>
    <w:lvl w:ilvl="6">
      <w:start w:val="1"/>
      <w:numFmt w:val="lowerLetter"/>
      <w:lvlText w:val="%7."/>
      <w:lvlJc w:val="left"/>
      <w:pPr>
        <w:tabs>
          <w:tab w:val="num" w:pos="1988"/>
        </w:tabs>
        <w:ind w:left="1988" w:hanging="284"/>
      </w:pPr>
      <w:rPr>
        <w:rFonts w:hint="default"/>
      </w:rPr>
    </w:lvl>
    <w:lvl w:ilvl="7">
      <w:start w:val="1"/>
      <w:numFmt w:val="lowerLetter"/>
      <w:lvlText w:val="%8."/>
      <w:lvlJc w:val="left"/>
      <w:pPr>
        <w:tabs>
          <w:tab w:val="num" w:pos="2272"/>
        </w:tabs>
        <w:ind w:left="2272" w:hanging="284"/>
      </w:pPr>
      <w:rPr>
        <w:rFonts w:hint="default"/>
      </w:rPr>
    </w:lvl>
    <w:lvl w:ilvl="8">
      <w:start w:val="1"/>
      <w:numFmt w:val="lowerLetter"/>
      <w:lvlText w:val="%9."/>
      <w:lvlJc w:val="left"/>
      <w:pPr>
        <w:tabs>
          <w:tab w:val="num" w:pos="2556"/>
        </w:tabs>
        <w:ind w:left="2556" w:hanging="284"/>
      </w:pPr>
      <w:rPr>
        <w:rFonts w:hint="default"/>
      </w:rPr>
    </w:lvl>
  </w:abstractNum>
  <w:abstractNum w:abstractNumId="2" w15:restartNumberingAfterBreak="0">
    <w:nsid w:val="596F45B6"/>
    <w:multiLevelType w:val="multilevel"/>
    <w:tmpl w:val="2B1E843E"/>
    <w:lvl w:ilvl="0">
      <w:start w:val="1"/>
      <w:numFmt w:val="bullet"/>
      <w:lvlText w:val=""/>
      <w:lvlJc w:val="left"/>
      <w:pPr>
        <w:tabs>
          <w:tab w:val="num" w:pos="284"/>
        </w:tabs>
        <w:ind w:left="284" w:hanging="284"/>
      </w:pPr>
      <w:rPr>
        <w:rFonts w:ascii="Symbol" w:hAnsi="Symbol" w:hint="default"/>
        <w:color w:val="4F81BD" w:themeColor="accent1"/>
      </w:rPr>
    </w:lvl>
    <w:lvl w:ilvl="1">
      <w:start w:val="1"/>
      <w:numFmt w:val="bullet"/>
      <w:lvlText w:val="–"/>
      <w:lvlJc w:val="left"/>
      <w:pPr>
        <w:tabs>
          <w:tab w:val="num" w:pos="568"/>
        </w:tabs>
        <w:ind w:left="568" w:hanging="284"/>
      </w:pPr>
      <w:rPr>
        <w:rFonts w:ascii="Times New Roman" w:hAnsi="Times New Roman" w:cs="Times New Roman" w:hint="default"/>
        <w:color w:val="000000" w:themeColor="text1"/>
      </w:rPr>
    </w:lvl>
    <w:lvl w:ilvl="2">
      <w:start w:val="1"/>
      <w:numFmt w:val="bullet"/>
      <w:lvlText w:val="–"/>
      <w:lvlJc w:val="left"/>
      <w:pPr>
        <w:tabs>
          <w:tab w:val="num" w:pos="852"/>
        </w:tabs>
        <w:ind w:left="852" w:hanging="284"/>
      </w:pPr>
      <w:rPr>
        <w:rFonts w:ascii="Times New Roman" w:hAnsi="Times New Roman" w:cs="Times New Roman" w:hint="default"/>
        <w:color w:val="000000" w:themeColor="text1"/>
      </w:rPr>
    </w:lvl>
    <w:lvl w:ilvl="3">
      <w:start w:val="1"/>
      <w:numFmt w:val="bullet"/>
      <w:lvlText w:val="–"/>
      <w:lvlJc w:val="left"/>
      <w:pPr>
        <w:tabs>
          <w:tab w:val="num" w:pos="1136"/>
        </w:tabs>
        <w:ind w:left="1136" w:hanging="284"/>
      </w:pPr>
      <w:rPr>
        <w:rFonts w:asciiTheme="minorHAnsi" w:hAnsiTheme="minorHAnsi" w:hint="default"/>
        <w:color w:val="000000" w:themeColor="text1"/>
      </w:rPr>
    </w:lvl>
    <w:lvl w:ilvl="4">
      <w:start w:val="1"/>
      <w:numFmt w:val="bullet"/>
      <w:lvlText w:val="–"/>
      <w:lvlJc w:val="left"/>
      <w:pPr>
        <w:tabs>
          <w:tab w:val="num" w:pos="1420"/>
        </w:tabs>
        <w:ind w:left="1420" w:hanging="284"/>
      </w:pPr>
      <w:rPr>
        <w:rFonts w:ascii="Times New Roman" w:hAnsi="Times New Roman" w:cs="Times New Roman" w:hint="default"/>
        <w:color w:val="000000" w:themeColor="text1"/>
      </w:rPr>
    </w:lvl>
    <w:lvl w:ilvl="5">
      <w:start w:val="1"/>
      <w:numFmt w:val="bullet"/>
      <w:lvlText w:val="–"/>
      <w:lvlJc w:val="left"/>
      <w:pPr>
        <w:tabs>
          <w:tab w:val="num" w:pos="1704"/>
        </w:tabs>
        <w:ind w:left="1704" w:hanging="284"/>
      </w:pPr>
      <w:rPr>
        <w:rFonts w:asciiTheme="minorHAnsi" w:hAnsiTheme="minorHAnsi" w:hint="default"/>
        <w:color w:val="000000" w:themeColor="text1"/>
      </w:rPr>
    </w:lvl>
    <w:lvl w:ilvl="6">
      <w:start w:val="1"/>
      <w:numFmt w:val="bullet"/>
      <w:lvlText w:val="–"/>
      <w:lvlJc w:val="left"/>
      <w:pPr>
        <w:tabs>
          <w:tab w:val="num" w:pos="1988"/>
        </w:tabs>
        <w:ind w:left="1988" w:hanging="284"/>
      </w:pPr>
      <w:rPr>
        <w:rFonts w:asciiTheme="minorHAnsi" w:hAnsiTheme="minorHAnsi" w:hint="default"/>
        <w:color w:val="000000" w:themeColor="text1"/>
      </w:rPr>
    </w:lvl>
    <w:lvl w:ilvl="7">
      <w:start w:val="1"/>
      <w:numFmt w:val="bullet"/>
      <w:lvlText w:val="–"/>
      <w:lvlJc w:val="left"/>
      <w:pPr>
        <w:tabs>
          <w:tab w:val="num" w:pos="2272"/>
        </w:tabs>
        <w:ind w:left="2272" w:hanging="284"/>
      </w:pPr>
      <w:rPr>
        <w:rFonts w:asciiTheme="minorHAnsi" w:hAnsiTheme="minorHAnsi" w:hint="default"/>
        <w:color w:val="000000" w:themeColor="text1"/>
      </w:rPr>
    </w:lvl>
    <w:lvl w:ilvl="8">
      <w:start w:val="1"/>
      <w:numFmt w:val="bullet"/>
      <w:lvlText w:val="–"/>
      <w:lvlJc w:val="left"/>
      <w:pPr>
        <w:tabs>
          <w:tab w:val="num" w:pos="2556"/>
        </w:tabs>
        <w:ind w:left="2556" w:hanging="284"/>
      </w:pPr>
      <w:rPr>
        <w:rFonts w:asciiTheme="minorHAnsi" w:hAnsiTheme="minorHAnsi" w:hint="default"/>
        <w:color w:val="000000" w:themeColor="text1"/>
      </w:rPr>
    </w:lvl>
  </w:abstractNum>
  <w:abstractNum w:abstractNumId="3" w15:restartNumberingAfterBreak="0">
    <w:nsid w:val="6B0B5166"/>
    <w:multiLevelType w:val="multilevel"/>
    <w:tmpl w:val="11682B68"/>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Arial" w:hAnsi="Arial" w:hint="default"/>
        <w:color w:val="000000" w:themeColor="text1"/>
      </w:rPr>
    </w:lvl>
    <w:lvl w:ilvl="2">
      <w:start w:val="1"/>
      <w:numFmt w:val="bullet"/>
      <w:lvlText w:val="-"/>
      <w:lvlJc w:val="left"/>
      <w:pPr>
        <w:ind w:left="681" w:hanging="227"/>
      </w:pPr>
      <w:rPr>
        <w:rFonts w:ascii="Arial" w:hAnsi="Arial" w:hint="default"/>
        <w:color w:val="000000" w:themeColor="text1"/>
      </w:rPr>
    </w:lvl>
    <w:lvl w:ilvl="3">
      <w:start w:val="1"/>
      <w:numFmt w:val="bullet"/>
      <w:lvlText w:val="-"/>
      <w:lvlJc w:val="left"/>
      <w:pPr>
        <w:ind w:left="908" w:hanging="227"/>
      </w:pPr>
      <w:rPr>
        <w:rFonts w:ascii="Arial" w:hAnsi="Arial" w:hint="default"/>
        <w:color w:val="000000" w:themeColor="text1"/>
      </w:rPr>
    </w:lvl>
    <w:lvl w:ilvl="4">
      <w:start w:val="1"/>
      <w:numFmt w:val="bullet"/>
      <w:lvlText w:val="-"/>
      <w:lvlJc w:val="left"/>
      <w:pPr>
        <w:ind w:left="1135" w:hanging="227"/>
      </w:pPr>
      <w:rPr>
        <w:rFonts w:ascii="Arial" w:hAnsi="Arial" w:hint="default"/>
        <w:color w:val="000000" w:themeColor="text1"/>
      </w:rPr>
    </w:lvl>
    <w:lvl w:ilvl="5">
      <w:start w:val="1"/>
      <w:numFmt w:val="bullet"/>
      <w:lvlText w:val="-"/>
      <w:lvlJc w:val="left"/>
      <w:pPr>
        <w:ind w:left="1362" w:hanging="227"/>
      </w:pPr>
      <w:rPr>
        <w:rFonts w:ascii="Arial" w:hAnsi="Arial" w:hint="default"/>
        <w:color w:val="000000" w:themeColor="text1"/>
      </w:rPr>
    </w:lvl>
    <w:lvl w:ilvl="6">
      <w:start w:val="1"/>
      <w:numFmt w:val="bullet"/>
      <w:lvlText w:val="-"/>
      <w:lvlJc w:val="left"/>
      <w:pPr>
        <w:ind w:left="1589" w:hanging="227"/>
      </w:pPr>
      <w:rPr>
        <w:rFonts w:ascii="Arial" w:hAnsi="Arial" w:hint="default"/>
        <w:color w:val="000000" w:themeColor="text1"/>
      </w:rPr>
    </w:lvl>
    <w:lvl w:ilvl="7">
      <w:start w:val="1"/>
      <w:numFmt w:val="bullet"/>
      <w:lvlText w:val="-"/>
      <w:lvlJc w:val="left"/>
      <w:pPr>
        <w:ind w:left="1816" w:hanging="227"/>
      </w:pPr>
      <w:rPr>
        <w:rFonts w:ascii="Arial" w:hAnsi="Arial" w:hint="default"/>
        <w:color w:val="000000" w:themeColor="text1"/>
      </w:rPr>
    </w:lvl>
    <w:lvl w:ilvl="8">
      <w:start w:val="1"/>
      <w:numFmt w:val="bullet"/>
      <w:lvlText w:val="-"/>
      <w:lvlJc w:val="left"/>
      <w:pPr>
        <w:ind w:left="2043" w:hanging="227"/>
      </w:pPr>
      <w:rPr>
        <w:rFonts w:ascii="Arial" w:hAnsi="Arial" w:hint="default"/>
        <w:color w:val="000000" w:themeColor="text1"/>
      </w:rPr>
    </w:lvl>
  </w:abstractNum>
  <w:abstractNum w:abstractNumId="4" w15:restartNumberingAfterBreak="0">
    <w:nsid w:val="7A9153BF"/>
    <w:multiLevelType w:val="multilevel"/>
    <w:tmpl w:val="FDBA8C00"/>
    <w:lvl w:ilvl="0">
      <w:start w:val="1"/>
      <w:numFmt w:val="decimal"/>
      <w:lvlText w:val="%1."/>
      <w:lvlJc w:val="left"/>
      <w:pPr>
        <w:tabs>
          <w:tab w:val="num" w:pos="851"/>
        </w:tabs>
        <w:ind w:left="851" w:hanging="851"/>
      </w:pPr>
      <w:rPr>
        <w:rFonts w:hint="default"/>
      </w:rPr>
    </w:lvl>
    <w:lvl w:ilvl="1">
      <w:start w:val="1"/>
      <w:numFmt w:val="decimal"/>
      <w:pStyle w:val="Kop2"/>
      <w:lvlText w:val="%1.%2."/>
      <w:lvlJc w:val="left"/>
      <w:pPr>
        <w:tabs>
          <w:tab w:val="num" w:pos="851"/>
        </w:tabs>
        <w:ind w:left="851" w:hanging="851"/>
      </w:pPr>
      <w:rPr>
        <w:rFonts w:hint="default"/>
      </w:rPr>
    </w:lvl>
    <w:lvl w:ilvl="2">
      <w:start w:val="1"/>
      <w:numFmt w:val="decimal"/>
      <w:pStyle w:val="Kop3"/>
      <w:lvlText w:val="%1.%2.%3."/>
      <w:lvlJc w:val="left"/>
      <w:pPr>
        <w:tabs>
          <w:tab w:val="num" w:pos="851"/>
        </w:tabs>
        <w:ind w:left="851" w:hanging="851"/>
      </w:pPr>
      <w:rPr>
        <w:rFonts w:hint="default"/>
      </w:rPr>
    </w:lvl>
    <w:lvl w:ilvl="3">
      <w:start w:val="1"/>
      <w:numFmt w:val="decimal"/>
      <w:pStyle w:val="Kop4"/>
      <w:lvlText w:val="%1.%2.%3.%4."/>
      <w:lvlJc w:val="left"/>
      <w:pPr>
        <w:tabs>
          <w:tab w:val="num" w:pos="851"/>
        </w:tabs>
        <w:ind w:left="851" w:hanging="851"/>
      </w:pPr>
      <w:rPr>
        <w:rFonts w:hint="default"/>
      </w:rPr>
    </w:lvl>
    <w:lvl w:ilvl="4">
      <w:start w:val="1"/>
      <w:numFmt w:val="decimal"/>
      <w:pStyle w:val="Kop5"/>
      <w:lvlText w:val="%1.%2.%3.%4.%5."/>
      <w:lvlJc w:val="left"/>
      <w:pPr>
        <w:tabs>
          <w:tab w:val="num" w:pos="851"/>
        </w:tabs>
        <w:ind w:left="851" w:hanging="851"/>
      </w:pPr>
      <w:rPr>
        <w:rFonts w:hint="default"/>
      </w:rPr>
    </w:lvl>
    <w:lvl w:ilvl="5">
      <w:start w:val="1"/>
      <w:numFmt w:val="lowerRoman"/>
      <w:lvlText w:val="(%6)"/>
      <w:lvlJc w:val="left"/>
      <w:pPr>
        <w:tabs>
          <w:tab w:val="num" w:pos="851"/>
        </w:tabs>
        <w:ind w:left="851" w:hanging="851"/>
      </w:pPr>
      <w:rPr>
        <w:rFonts w:hint="default"/>
      </w:rPr>
    </w:lvl>
    <w:lvl w:ilvl="6">
      <w:start w:val="1"/>
      <w:numFmt w:val="decimal"/>
      <w:lvlText w:val="%7."/>
      <w:lvlJc w:val="left"/>
      <w:pPr>
        <w:tabs>
          <w:tab w:val="num" w:pos="851"/>
        </w:tabs>
        <w:ind w:left="851" w:hanging="851"/>
      </w:pPr>
      <w:rPr>
        <w:rFonts w:hint="default"/>
      </w:rPr>
    </w:lvl>
    <w:lvl w:ilvl="7">
      <w:start w:val="1"/>
      <w:numFmt w:val="lowerLetter"/>
      <w:lvlText w:val="%8."/>
      <w:lvlJc w:val="left"/>
      <w:pPr>
        <w:tabs>
          <w:tab w:val="num" w:pos="851"/>
        </w:tabs>
        <w:ind w:left="851" w:hanging="851"/>
      </w:pPr>
      <w:rPr>
        <w:rFonts w:hint="default"/>
      </w:rPr>
    </w:lvl>
    <w:lvl w:ilvl="8">
      <w:start w:val="1"/>
      <w:numFmt w:val="lowerRoman"/>
      <w:lvlText w:val="%9."/>
      <w:lvlJc w:val="left"/>
      <w:pPr>
        <w:tabs>
          <w:tab w:val="num" w:pos="851"/>
        </w:tabs>
        <w:ind w:left="851" w:hanging="851"/>
      </w:pPr>
      <w:rPr>
        <w:rFonts w:hint="default"/>
      </w:rPr>
    </w:lvl>
  </w:abstractNum>
  <w:num w:numId="1">
    <w:abstractNumId w:val="1"/>
  </w:num>
  <w:num w:numId="2">
    <w:abstractNumId w:val="4"/>
  </w:num>
  <w:num w:numId="3">
    <w:abstractNumId w:val="3"/>
  </w:num>
  <w:num w:numId="4">
    <w:abstractNumId w:val="0"/>
  </w:num>
  <w:num w:numId="5">
    <w:abstractNumId w:val="2"/>
    <w:lvlOverride w:ilvl="0">
      <w:lvl w:ilvl="0">
        <w:start w:val="1"/>
        <w:numFmt w:val="bullet"/>
        <w:lvlText w:val=""/>
        <w:lvlJc w:val="left"/>
        <w:pPr>
          <w:tabs>
            <w:tab w:val="num" w:pos="284"/>
          </w:tabs>
          <w:ind w:left="284" w:hanging="284"/>
        </w:pPr>
        <w:rPr>
          <w:rFonts w:ascii="Symbol" w:hAnsi="Symbol" w:hint="default"/>
          <w:color w:val="4F81BD" w:themeColor="accent1"/>
        </w:rPr>
      </w:lvl>
    </w:lvlOverride>
  </w:num>
  <w:num w:numId="6">
    <w:abstractNumId w:val="1"/>
  </w:num>
  <w:num w:numId="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forms" w:formatting="1" w:enforcement="1" w:cryptProviderType="rsaFull" w:cryptAlgorithmClass="hash" w:cryptAlgorithmType="typeAny" w:cryptAlgorithmSid="4" w:cryptSpinCount="100000" w:hash="xoSZiadzNZsNYO1F43kOUU4bX3E=" w:salt="yDKcFTa9et9KMhOIvu0FOg=="/>
  <w:styleLockTheme/>
  <w:styleLockQFSet/>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0601"/>
    <w:rsid w:val="00000D0D"/>
    <w:rsid w:val="00000EBD"/>
    <w:rsid w:val="000025D9"/>
    <w:rsid w:val="00004968"/>
    <w:rsid w:val="00006649"/>
    <w:rsid w:val="00012F5F"/>
    <w:rsid w:val="00032F27"/>
    <w:rsid w:val="000363DA"/>
    <w:rsid w:val="00037160"/>
    <w:rsid w:val="00055532"/>
    <w:rsid w:val="00065873"/>
    <w:rsid w:val="00070BA3"/>
    <w:rsid w:val="000761B8"/>
    <w:rsid w:val="00095317"/>
    <w:rsid w:val="000C0E26"/>
    <w:rsid w:val="000D5FAC"/>
    <w:rsid w:val="000E40AE"/>
    <w:rsid w:val="0012200E"/>
    <w:rsid w:val="001267A9"/>
    <w:rsid w:val="001268DC"/>
    <w:rsid w:val="0014180A"/>
    <w:rsid w:val="00166CE8"/>
    <w:rsid w:val="0017756B"/>
    <w:rsid w:val="0019089D"/>
    <w:rsid w:val="00190D9A"/>
    <w:rsid w:val="001B03B2"/>
    <w:rsid w:val="001B1A72"/>
    <w:rsid w:val="001D7820"/>
    <w:rsid w:val="001E7716"/>
    <w:rsid w:val="001F3617"/>
    <w:rsid w:val="001F7D7B"/>
    <w:rsid w:val="00217D1D"/>
    <w:rsid w:val="00227806"/>
    <w:rsid w:val="0028523A"/>
    <w:rsid w:val="002A1E3F"/>
    <w:rsid w:val="002A7E72"/>
    <w:rsid w:val="002C1FB2"/>
    <w:rsid w:val="002C495C"/>
    <w:rsid w:val="002C7647"/>
    <w:rsid w:val="002E1F4B"/>
    <w:rsid w:val="002E6645"/>
    <w:rsid w:val="002F10C3"/>
    <w:rsid w:val="002F41B3"/>
    <w:rsid w:val="002F4938"/>
    <w:rsid w:val="003476C6"/>
    <w:rsid w:val="00355F89"/>
    <w:rsid w:val="0035617D"/>
    <w:rsid w:val="003628AC"/>
    <w:rsid w:val="00387587"/>
    <w:rsid w:val="00390B32"/>
    <w:rsid w:val="0039274F"/>
    <w:rsid w:val="003A28F6"/>
    <w:rsid w:val="003C5A65"/>
    <w:rsid w:val="003D226E"/>
    <w:rsid w:val="003E3488"/>
    <w:rsid w:val="003E5F0A"/>
    <w:rsid w:val="003F1EF4"/>
    <w:rsid w:val="003F2FD8"/>
    <w:rsid w:val="00424901"/>
    <w:rsid w:val="0043221B"/>
    <w:rsid w:val="00450882"/>
    <w:rsid w:val="00457761"/>
    <w:rsid w:val="00466C4E"/>
    <w:rsid w:val="004801D7"/>
    <w:rsid w:val="00485762"/>
    <w:rsid w:val="0048730D"/>
    <w:rsid w:val="004958A7"/>
    <w:rsid w:val="004A39FA"/>
    <w:rsid w:val="004D0C1E"/>
    <w:rsid w:val="004E3374"/>
    <w:rsid w:val="004E7EFF"/>
    <w:rsid w:val="004F4851"/>
    <w:rsid w:val="00504AEF"/>
    <w:rsid w:val="005105AE"/>
    <w:rsid w:val="00517E2A"/>
    <w:rsid w:val="00534968"/>
    <w:rsid w:val="0055558E"/>
    <w:rsid w:val="00560AC5"/>
    <w:rsid w:val="00562438"/>
    <w:rsid w:val="005733A7"/>
    <w:rsid w:val="00573771"/>
    <w:rsid w:val="00580ACD"/>
    <w:rsid w:val="00591478"/>
    <w:rsid w:val="005A5C06"/>
    <w:rsid w:val="005B1636"/>
    <w:rsid w:val="005B7AE4"/>
    <w:rsid w:val="005E4964"/>
    <w:rsid w:val="006148EC"/>
    <w:rsid w:val="006306F0"/>
    <w:rsid w:val="00636937"/>
    <w:rsid w:val="006C1579"/>
    <w:rsid w:val="006D23CE"/>
    <w:rsid w:val="006E7183"/>
    <w:rsid w:val="006E7943"/>
    <w:rsid w:val="00725FD9"/>
    <w:rsid w:val="00727CA7"/>
    <w:rsid w:val="00745386"/>
    <w:rsid w:val="0077187F"/>
    <w:rsid w:val="007A3F5C"/>
    <w:rsid w:val="007A630A"/>
    <w:rsid w:val="007B68C1"/>
    <w:rsid w:val="007D5F9B"/>
    <w:rsid w:val="007D6F51"/>
    <w:rsid w:val="007D78B4"/>
    <w:rsid w:val="007E7AE0"/>
    <w:rsid w:val="00801DD7"/>
    <w:rsid w:val="00823B1A"/>
    <w:rsid w:val="00843135"/>
    <w:rsid w:val="00863884"/>
    <w:rsid w:val="008B232D"/>
    <w:rsid w:val="008E26EE"/>
    <w:rsid w:val="008E2F98"/>
    <w:rsid w:val="008E701F"/>
    <w:rsid w:val="008F7396"/>
    <w:rsid w:val="00916BD1"/>
    <w:rsid w:val="00921339"/>
    <w:rsid w:val="0092518C"/>
    <w:rsid w:val="009801D4"/>
    <w:rsid w:val="0098320F"/>
    <w:rsid w:val="009A1B74"/>
    <w:rsid w:val="009C138A"/>
    <w:rsid w:val="009C3E45"/>
    <w:rsid w:val="009C7270"/>
    <w:rsid w:val="00A00F0F"/>
    <w:rsid w:val="00A10347"/>
    <w:rsid w:val="00A31E1B"/>
    <w:rsid w:val="00A51895"/>
    <w:rsid w:val="00A71F50"/>
    <w:rsid w:val="00A74637"/>
    <w:rsid w:val="00A9286E"/>
    <w:rsid w:val="00AB5472"/>
    <w:rsid w:val="00AB6C58"/>
    <w:rsid w:val="00AD0B1A"/>
    <w:rsid w:val="00AE24F2"/>
    <w:rsid w:val="00AE299D"/>
    <w:rsid w:val="00AF2003"/>
    <w:rsid w:val="00B00C22"/>
    <w:rsid w:val="00B06621"/>
    <w:rsid w:val="00B41361"/>
    <w:rsid w:val="00B6154F"/>
    <w:rsid w:val="00B64FD2"/>
    <w:rsid w:val="00BA16B6"/>
    <w:rsid w:val="00BC1C62"/>
    <w:rsid w:val="00BD2E3A"/>
    <w:rsid w:val="00BE7497"/>
    <w:rsid w:val="00C1046A"/>
    <w:rsid w:val="00C119B8"/>
    <w:rsid w:val="00C1632A"/>
    <w:rsid w:val="00C42484"/>
    <w:rsid w:val="00C44514"/>
    <w:rsid w:val="00C51441"/>
    <w:rsid w:val="00C70336"/>
    <w:rsid w:val="00C72D5D"/>
    <w:rsid w:val="00C7355C"/>
    <w:rsid w:val="00C87AB4"/>
    <w:rsid w:val="00C92A4A"/>
    <w:rsid w:val="00CB13B5"/>
    <w:rsid w:val="00CB6F75"/>
    <w:rsid w:val="00CC2630"/>
    <w:rsid w:val="00CC4E4E"/>
    <w:rsid w:val="00CE168B"/>
    <w:rsid w:val="00CF6074"/>
    <w:rsid w:val="00CF7D5F"/>
    <w:rsid w:val="00D4101E"/>
    <w:rsid w:val="00D41B86"/>
    <w:rsid w:val="00D479F6"/>
    <w:rsid w:val="00D63D9D"/>
    <w:rsid w:val="00DB68D9"/>
    <w:rsid w:val="00DC432C"/>
    <w:rsid w:val="00DE02AA"/>
    <w:rsid w:val="00DF57CA"/>
    <w:rsid w:val="00E04214"/>
    <w:rsid w:val="00E04726"/>
    <w:rsid w:val="00E374A8"/>
    <w:rsid w:val="00E41222"/>
    <w:rsid w:val="00E7378F"/>
    <w:rsid w:val="00E73EEC"/>
    <w:rsid w:val="00E800D0"/>
    <w:rsid w:val="00E87AF5"/>
    <w:rsid w:val="00EB441C"/>
    <w:rsid w:val="00EC1F36"/>
    <w:rsid w:val="00EF221A"/>
    <w:rsid w:val="00EF4FF6"/>
    <w:rsid w:val="00F22D02"/>
    <w:rsid w:val="00F26D5C"/>
    <w:rsid w:val="00F35A4A"/>
    <w:rsid w:val="00F40741"/>
    <w:rsid w:val="00F43D22"/>
    <w:rsid w:val="00F70060"/>
    <w:rsid w:val="00F761F1"/>
    <w:rsid w:val="00F819FF"/>
    <w:rsid w:val="00F91764"/>
    <w:rsid w:val="00FA0F56"/>
    <w:rsid w:val="00FB50CA"/>
    <w:rsid w:val="00FC39E9"/>
    <w:rsid w:val="00FC3D41"/>
    <w:rsid w:val="00FC5832"/>
    <w:rsid w:val="00FC5E7C"/>
    <w:rsid w:val="00FD0601"/>
    <w:rsid w:val="00FD249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heme="minorHAnsi" w:hAnsi="Verdana" w:cs="Arial"/>
        <w:sz w:val="15"/>
        <w:szCs w:val="15"/>
        <w:lang w:val="nl-NL" w:eastAsia="en-US" w:bidi="ar-SA"/>
      </w:rPr>
    </w:rPrDefault>
    <w:pPrDefault>
      <w:pPr>
        <w:spacing w:line="200" w:lineRule="exact"/>
      </w:pPr>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uiPriority="9" w:qFormat="1"/>
    <w:lsdException w:name="heading 3" w:locked="0" w:uiPriority="9" w:qFormat="1"/>
    <w:lsdException w:name="heading 4" w:locked="0" w:uiPriority="9" w:qFormat="1"/>
    <w:lsdException w:name="heading 5" w:locked="0"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Standaard">
    <w:name w:val="Normal"/>
    <w:semiHidden/>
    <w:qFormat/>
    <w:rsid w:val="00AF2003"/>
    <w:pPr>
      <w:suppressAutoHyphens/>
    </w:pPr>
    <w:rPr>
      <w:kern w:val="14"/>
    </w:rPr>
  </w:style>
  <w:style w:type="paragraph" w:styleId="Kop1">
    <w:name w:val="heading 1"/>
    <w:basedOn w:val="Standaard"/>
    <w:next w:val="Standaard"/>
    <w:link w:val="Kop1Char"/>
    <w:uiPriority w:val="9"/>
    <w:semiHidden/>
    <w:qFormat/>
    <w:locked/>
    <w:rsid w:val="00FC5832"/>
    <w:pPr>
      <w:keepNext/>
      <w:keepLines/>
      <w:tabs>
        <w:tab w:val="num" w:pos="851"/>
      </w:tabs>
      <w:spacing w:before="48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semiHidden/>
    <w:qFormat/>
    <w:locked/>
    <w:rsid w:val="00FC5832"/>
    <w:pPr>
      <w:keepNext/>
      <w:keepLines/>
      <w:numPr>
        <w:ilvl w:val="1"/>
        <w:numId w:val="7"/>
      </w:numPr>
      <w:spacing w:before="200"/>
      <w:outlineLvl w:val="1"/>
    </w:pPr>
    <w:rPr>
      <w:rFonts w:asciiTheme="majorHAnsi" w:eastAsiaTheme="majorEastAsia" w:hAnsiTheme="majorHAnsi" w:cstheme="majorBidi"/>
      <w:b/>
      <w:bCs/>
      <w:color w:val="4F81BD" w:themeColor="accent1"/>
      <w:sz w:val="24"/>
      <w:szCs w:val="26"/>
    </w:rPr>
  </w:style>
  <w:style w:type="paragraph" w:styleId="Kop3">
    <w:name w:val="heading 3"/>
    <w:basedOn w:val="Standaard"/>
    <w:next w:val="Standaard"/>
    <w:link w:val="Kop3Char"/>
    <w:uiPriority w:val="9"/>
    <w:semiHidden/>
    <w:qFormat/>
    <w:locked/>
    <w:rsid w:val="00FC5832"/>
    <w:pPr>
      <w:keepNext/>
      <w:keepLines/>
      <w:numPr>
        <w:ilvl w:val="2"/>
        <w:numId w:val="7"/>
      </w:numPr>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qFormat/>
    <w:locked/>
    <w:rsid w:val="00FC5832"/>
    <w:pPr>
      <w:keepNext/>
      <w:keepLines/>
      <w:numPr>
        <w:ilvl w:val="3"/>
        <w:numId w:val="7"/>
      </w:numPr>
      <w:spacing w:before="200"/>
      <w:outlineLvl w:val="3"/>
    </w:pPr>
    <w:rPr>
      <w:rFonts w:asciiTheme="majorHAnsi" w:eastAsiaTheme="majorEastAsia" w:hAnsiTheme="majorHAnsi" w:cstheme="majorBidi"/>
      <w:b/>
      <w:bCs/>
      <w:i/>
      <w:iCs/>
      <w:color w:val="4F81BD" w:themeColor="accent1"/>
    </w:rPr>
  </w:style>
  <w:style w:type="paragraph" w:styleId="Kop5">
    <w:name w:val="heading 5"/>
    <w:basedOn w:val="Standaard"/>
    <w:next w:val="Standaard"/>
    <w:link w:val="Kop5Char"/>
    <w:uiPriority w:val="9"/>
    <w:semiHidden/>
    <w:qFormat/>
    <w:locked/>
    <w:rsid w:val="00FC5832"/>
    <w:pPr>
      <w:keepNext/>
      <w:keepLines/>
      <w:numPr>
        <w:ilvl w:val="4"/>
        <w:numId w:val="7"/>
      </w:numPr>
      <w:spacing w:before="200"/>
      <w:outlineLvl w:val="4"/>
    </w:pPr>
    <w:rPr>
      <w:rFonts w:asciiTheme="majorHAnsi" w:eastAsiaTheme="majorEastAsia" w:hAnsiTheme="majorHAnsi" w:cstheme="majorBidi"/>
      <w:color w:val="243F60"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semiHidden/>
    <w:rsid w:val="006148EC"/>
    <w:rPr>
      <w:rFonts w:asciiTheme="majorHAnsi" w:eastAsiaTheme="majorEastAsia" w:hAnsiTheme="majorHAnsi" w:cstheme="majorBidi"/>
      <w:b/>
      <w:bCs/>
      <w:color w:val="365F91" w:themeColor="accent1" w:themeShade="BF"/>
      <w:kern w:val="14"/>
      <w:sz w:val="28"/>
      <w:szCs w:val="28"/>
    </w:rPr>
  </w:style>
  <w:style w:type="character" w:customStyle="1" w:styleId="Kop2Char">
    <w:name w:val="Kop 2 Char"/>
    <w:basedOn w:val="Standaardalinea-lettertype"/>
    <w:link w:val="Kop2"/>
    <w:uiPriority w:val="9"/>
    <w:semiHidden/>
    <w:rsid w:val="006148EC"/>
    <w:rPr>
      <w:rFonts w:asciiTheme="majorHAnsi" w:eastAsiaTheme="majorEastAsia" w:hAnsiTheme="majorHAnsi" w:cstheme="majorBidi"/>
      <w:b/>
      <w:bCs/>
      <w:color w:val="4F81BD" w:themeColor="accent1"/>
      <w:kern w:val="14"/>
      <w:sz w:val="24"/>
      <w:szCs w:val="26"/>
    </w:rPr>
  </w:style>
  <w:style w:type="character" w:customStyle="1" w:styleId="Kop3Char">
    <w:name w:val="Kop 3 Char"/>
    <w:basedOn w:val="Standaardalinea-lettertype"/>
    <w:link w:val="Kop3"/>
    <w:uiPriority w:val="9"/>
    <w:semiHidden/>
    <w:rsid w:val="006148EC"/>
    <w:rPr>
      <w:rFonts w:asciiTheme="majorHAnsi" w:eastAsiaTheme="majorEastAsia" w:hAnsiTheme="majorHAnsi" w:cstheme="majorBidi"/>
      <w:b/>
      <w:bCs/>
      <w:color w:val="4F81BD" w:themeColor="accent1"/>
      <w:kern w:val="14"/>
    </w:rPr>
  </w:style>
  <w:style w:type="character" w:customStyle="1" w:styleId="Kop4Char">
    <w:name w:val="Kop 4 Char"/>
    <w:basedOn w:val="Standaardalinea-lettertype"/>
    <w:link w:val="Kop4"/>
    <w:uiPriority w:val="9"/>
    <w:semiHidden/>
    <w:rsid w:val="006148EC"/>
    <w:rPr>
      <w:rFonts w:asciiTheme="majorHAnsi" w:eastAsiaTheme="majorEastAsia" w:hAnsiTheme="majorHAnsi" w:cstheme="majorBidi"/>
      <w:b/>
      <w:bCs/>
      <w:i/>
      <w:iCs/>
      <w:color w:val="4F81BD" w:themeColor="accent1"/>
      <w:kern w:val="14"/>
    </w:rPr>
  </w:style>
  <w:style w:type="character" w:customStyle="1" w:styleId="Kop5Char">
    <w:name w:val="Kop 5 Char"/>
    <w:basedOn w:val="Standaardalinea-lettertype"/>
    <w:link w:val="Kop5"/>
    <w:uiPriority w:val="9"/>
    <w:semiHidden/>
    <w:rsid w:val="006148EC"/>
    <w:rPr>
      <w:rFonts w:asciiTheme="majorHAnsi" w:eastAsiaTheme="majorEastAsia" w:hAnsiTheme="majorHAnsi" w:cstheme="majorBidi"/>
      <w:color w:val="243F60" w:themeColor="accent1" w:themeShade="7F"/>
      <w:kern w:val="14"/>
    </w:rPr>
  </w:style>
  <w:style w:type="paragraph" w:styleId="Koptekst">
    <w:name w:val="header"/>
    <w:basedOn w:val="Standaard"/>
    <w:link w:val="KoptekstChar"/>
    <w:uiPriority w:val="99"/>
    <w:semiHidden/>
    <w:locked/>
    <w:rsid w:val="003C5A65"/>
    <w:pPr>
      <w:tabs>
        <w:tab w:val="center" w:pos="4536"/>
        <w:tab w:val="right" w:pos="9072"/>
      </w:tabs>
      <w:spacing w:line="240" w:lineRule="auto"/>
    </w:pPr>
  </w:style>
  <w:style w:type="character" w:customStyle="1" w:styleId="KoptekstChar">
    <w:name w:val="Koptekst Char"/>
    <w:basedOn w:val="Standaardalinea-lettertype"/>
    <w:link w:val="Koptekst"/>
    <w:uiPriority w:val="99"/>
    <w:semiHidden/>
    <w:rsid w:val="006148EC"/>
    <w:rPr>
      <w:kern w:val="14"/>
    </w:rPr>
  </w:style>
  <w:style w:type="paragraph" w:styleId="Voettekst">
    <w:name w:val="footer"/>
    <w:basedOn w:val="Standaard"/>
    <w:link w:val="VoettekstChar"/>
    <w:uiPriority w:val="99"/>
    <w:semiHidden/>
    <w:locked/>
    <w:rsid w:val="003C5A65"/>
    <w:pPr>
      <w:tabs>
        <w:tab w:val="center" w:pos="4536"/>
        <w:tab w:val="right" w:pos="9072"/>
      </w:tabs>
      <w:spacing w:line="240" w:lineRule="auto"/>
    </w:pPr>
  </w:style>
  <w:style w:type="character" w:customStyle="1" w:styleId="VoettekstChar">
    <w:name w:val="Voettekst Char"/>
    <w:basedOn w:val="Standaardalinea-lettertype"/>
    <w:link w:val="Voettekst"/>
    <w:uiPriority w:val="99"/>
    <w:semiHidden/>
    <w:rsid w:val="006148EC"/>
    <w:rPr>
      <w:kern w:val="14"/>
    </w:rPr>
  </w:style>
  <w:style w:type="paragraph" w:styleId="Ballontekst">
    <w:name w:val="Balloon Text"/>
    <w:basedOn w:val="Standaard"/>
    <w:link w:val="BallontekstChar"/>
    <w:uiPriority w:val="99"/>
    <w:semiHidden/>
    <w:locked/>
    <w:rsid w:val="003C5A65"/>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148EC"/>
    <w:rPr>
      <w:rFonts w:ascii="Tahoma" w:hAnsi="Tahoma" w:cs="Tahoma"/>
      <w:kern w:val="14"/>
      <w:sz w:val="16"/>
      <w:szCs w:val="16"/>
    </w:rPr>
  </w:style>
  <w:style w:type="table" w:styleId="Tabelraster">
    <w:name w:val="Table Grid"/>
    <w:basedOn w:val="Standaardtabel"/>
    <w:uiPriority w:val="59"/>
    <w:locked/>
    <w:rsid w:val="00BE7497"/>
    <w:tblPr>
      <w:tblCellMar>
        <w:left w:w="0" w:type="dxa"/>
        <w:right w:w="0" w:type="dxa"/>
      </w:tblCellMar>
    </w:tblPr>
    <w:trPr>
      <w:cantSplit/>
    </w:trPr>
  </w:style>
  <w:style w:type="character" w:styleId="Tekstvantijdelijkeaanduiding">
    <w:name w:val="Placeholder Text"/>
    <w:basedOn w:val="Standaardalinea-lettertype"/>
    <w:uiPriority w:val="99"/>
    <w:semiHidden/>
    <w:locked/>
    <w:rsid w:val="00EF221A"/>
    <w:rPr>
      <w:color w:val="808080"/>
    </w:rPr>
  </w:style>
  <w:style w:type="paragraph" w:customStyle="1" w:styleId="Kop">
    <w:name w:val="Kop"/>
    <w:semiHidden/>
    <w:qFormat/>
    <w:rsid w:val="00F761F1"/>
    <w:pPr>
      <w:spacing w:line="240" w:lineRule="auto"/>
    </w:pPr>
    <w:rPr>
      <w:rFonts w:ascii="Impact" w:hAnsi="Impact"/>
      <w:kern w:val="14"/>
      <w:sz w:val="24"/>
      <w:szCs w:val="24"/>
    </w:rPr>
  </w:style>
  <w:style w:type="paragraph" w:customStyle="1" w:styleId="Kopwit">
    <w:name w:val="Kop wit"/>
    <w:basedOn w:val="Kop"/>
    <w:semiHidden/>
    <w:qFormat/>
    <w:rsid w:val="00424901"/>
    <w:rPr>
      <w:color w:val="FFFFFF" w:themeColor="background1"/>
      <w:sz w:val="20"/>
      <w:szCs w:val="20"/>
    </w:rPr>
  </w:style>
  <w:style w:type="paragraph" w:customStyle="1" w:styleId="Stappen">
    <w:name w:val="Stappen"/>
    <w:basedOn w:val="Standaard"/>
    <w:semiHidden/>
    <w:qFormat/>
    <w:rsid w:val="008E26EE"/>
    <w:pPr>
      <w:jc w:val="center"/>
    </w:pPr>
    <w:rPr>
      <w:rFonts w:ascii="Arial Narrow" w:hAnsi="Arial Narrow"/>
      <w:color w:val="FFFFFF" w:themeColor="background1"/>
      <w:spacing w:val="10"/>
      <w:sz w:val="22"/>
      <w:szCs w:val="22"/>
    </w:rPr>
  </w:style>
  <w:style w:type="paragraph" w:customStyle="1" w:styleId="Plaatje">
    <w:name w:val="Plaatje"/>
    <w:basedOn w:val="Standaard"/>
    <w:semiHidden/>
    <w:qFormat/>
    <w:rsid w:val="00FB50CA"/>
    <w:pPr>
      <w:spacing w:line="240" w:lineRule="auto"/>
      <w:jc w:val="center"/>
    </w:pPr>
  </w:style>
  <w:style w:type="paragraph" w:customStyle="1" w:styleId="Introblokje">
    <w:name w:val="Introblokje"/>
    <w:basedOn w:val="Standaard"/>
    <w:semiHidden/>
    <w:qFormat/>
    <w:rsid w:val="00DC432C"/>
    <w:pPr>
      <w:spacing w:line="240" w:lineRule="exact"/>
      <w:ind w:right="425"/>
    </w:pPr>
    <w:rPr>
      <w:b/>
    </w:rPr>
  </w:style>
  <w:style w:type="paragraph" w:customStyle="1" w:styleId="Telefoonnummer">
    <w:name w:val="Telefoonnummer"/>
    <w:basedOn w:val="Standaard"/>
    <w:next w:val="Telefoon2"/>
    <w:semiHidden/>
    <w:rsid w:val="00CF6074"/>
    <w:pPr>
      <w:spacing w:before="120"/>
      <w:ind w:left="113"/>
    </w:pPr>
  </w:style>
  <w:style w:type="paragraph" w:customStyle="1" w:styleId="Telefoon2">
    <w:name w:val="Telefoon2"/>
    <w:basedOn w:val="Telefoonnummer"/>
    <w:semiHidden/>
    <w:rsid w:val="00F22D02"/>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6.xml"/><Relationship Id="rId18" Type="http://schemas.openxmlformats.org/officeDocument/2006/relationships/header" Target="header11.xml"/><Relationship Id="rId3" Type="http://schemas.openxmlformats.org/officeDocument/2006/relationships/styles" Target="styles.xml"/><Relationship Id="rId21" Type="http://schemas.openxmlformats.org/officeDocument/2006/relationships/header" Target="header14.xml"/><Relationship Id="rId7" Type="http://schemas.openxmlformats.org/officeDocument/2006/relationships/endnotes" Target="endnotes.xml"/><Relationship Id="rId12" Type="http://schemas.openxmlformats.org/officeDocument/2006/relationships/header" Target="header5.xml"/><Relationship Id="rId17" Type="http://schemas.openxmlformats.org/officeDocument/2006/relationships/header" Target="header10.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9.xml"/><Relationship Id="rId20"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8.xml"/><Relationship Id="rId23" Type="http://schemas.openxmlformats.org/officeDocument/2006/relationships/header" Target="header16.xml"/><Relationship Id="rId10" Type="http://schemas.openxmlformats.org/officeDocument/2006/relationships/header" Target="header3.xml"/><Relationship Id="rId19"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7.xml"/><Relationship Id="rId22" Type="http://schemas.openxmlformats.org/officeDocument/2006/relationships/header" Target="header15.xml"/></Relationships>
</file>

<file path=word/_rels/header10.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mar01\AppData\Local\Temp\Temp1_stappenplan-aangifte-doen.zip\stappenplan-aangifte-doen.dot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_rels/customUI.xml.rels><?xml version="1.0" encoding="UTF-8" standalone="yes"?>
<Relationships xmlns="http://schemas.openxmlformats.org/package/2006/relationships"><Relationship Id="ic_Vraag" Type="http://schemas.openxmlformats.org/officeDocument/2006/relationships/image" Target="images/ic_Vraag0.png"/><Relationship Id="icRood" Type="http://schemas.openxmlformats.org/officeDocument/2006/relationships/image" Target="images/icRood0.png"/></Relationships>
</file>

<file path=customUI/_rels/customUI14.xml.rels><?xml version="1.0" encoding="UTF-8" standalone="yes"?>
<Relationships xmlns="http://schemas.openxmlformats.org/package/2006/relationships"><Relationship Id="ic_Vraag" Type="http://schemas.openxmlformats.org/officeDocument/2006/relationships/image" Target="images/ic_Vraag.png"/><Relationship Id="icRood" Type="http://schemas.openxmlformats.org/officeDocument/2006/relationships/image" Target="images/icRood.png"/></Relationships>
</file>

<file path=customUI/customUI.xml><?xml version="1.0" encoding="utf-8"?>
<customUI xmlns="http://schemas.microsoft.com/office/2006/01/customui" onLoad="RibbonControl.Onload">
  <!--
	-->
  <commands>
    <command idMso="BulletsGalleryWord" enabled="false"/>
    <command idMso="NumberingGalleryWord" enabled="false"/>
    <command idMso="MultilevelListGallery" enabled="false"/>
    <command idMso="FontColorPicker" enabled="false"/>
    <command idMso="ShadingColorPicker" enabled="false"/>
    <command idMso="TextEffectsGallery" enabled="false"/>
    <command idMso="ThemesGallery" enabled="false"/>
    <command idMso="ThemeColorsGallery" enabled="false"/>
    <command idMso="ThemeFontsGallery" enabled="false"/>
    <command idMso="ThemeEffectsGallery" enabled="false"/>
    <command idMso="TableInsertGallery" enabled="false"/>
    <command idMso="PageMarginsGallery" enabled="false"/>
    <command idMso="WatermarkGallery" enabled="false"/>
    <command idMso="PageColorPicker" enabled="false"/>
    <command idMso="PageBorderAndShadingDialog" enabled="false"/>
    <command idMso="QuickStylesGallery" enabled="false"/>
    <command idMso="QuickStylesSets" enabled="false"/>
    <command idMso="ParagraphSpacing" enabled="false"/>
    <command idMso="ThemeColorsGallery" enabled="false"/>
    <command idMso="UnderlineGallery" enabled="false"/>
    <command idMso="UnderlineColorPicker" enabled="false"/>
    <command idMso="TextEffectsGallery" enabled="false"/>
    <command idMso="TextOutlineColorPickerAlternate" enabled="false"/>
    <command idMso="TextOutlineWeightGallery" enabled="false"/>
    <command idMso="TextOutlineDashesGallery" enabled="false"/>
    <command idMso="TextEffectShadowGallery" enabled="false"/>
    <command idMso="TextReflectionGallery" enabled="false"/>
    <command idMso="TextGlowColorPicker" enabled="false"/>
    <command idMso="TextHighlightColorPicker" enabled="false"/>
    <command idMso="FontColorPicker" enabled="false"/>
    <command idMso="CoverPageInsertGallery" enabled="false"/>
    <command idMso="TableInsertGallery" enabled="false"/>
    <command idMso="BlankPageInsert" enabled="false"/>
    <command idMso="PageBreakInsertWord" enabled="false"/>
    <command idMso="ChartInsert" enabled="false"/>
    <command idMso="HeaderInsertGallery" enabled="false"/>
    <command idMso="ThemeSearchOfficeOnline" enabled="false"/>
    <command idMso="HeaderFooterEditHeader" enabled="false"/>
    <command idMso="HeaderFooterRemoveHeaderWord" enabled="false"/>
    <command idMso="SaveSelectionToHeaderGallery" enabled="false"/>
    <command idMso="FormatPainter" enabled="false"/>
    <command idMso="Font" enabled="false"/>
    <command idMso="FontSize" enabled="false"/>
    <command idMso="FontSizeIncreaseWord" enabled="false"/>
    <command idMso="FontSizeDecreaseWord" enabled="false"/>
    <command idMso="ChangeCaseGallery" enabled="false"/>
    <command idMso="ClearFormatting" enabled="false"/>
    <command idMso="CharacterBorder" enabled="false"/>
    <command idMso="Bold" enabled="false"/>
    <command idMso="Italic" enabled="false"/>
    <command idMso="FontDialog" enabled="false"/>
    <command idMso="PasteMenu" enabled="false"/>
    <command idMso="ShowClipboard" enabled="false"/>
    <command idMso="Strikethrough" enabled="false"/>
    <command idMso="Subscript" enabled="false"/>
    <command idMso="Superscript" enabled="false"/>
    <command idMso="BulletsGalleryWord" enabled="false"/>
    <command idMso="NumberingGalleryWord" enabled="false"/>
    <command idMso="MultilevelListGallery" enabled="false"/>
    <command idMso="ShadingColorPicker" enabled="false"/>
    <command idMso="ParagraphMarks" enabled="false"/>
    <command idMso="EastAsianEditingMarks" enabled="false"/>
    <command idMso="AlignLeft" enabled="false"/>
    <command idMso="AlignCenter" enabled="false"/>
    <command idMso="AlignRight" enabled="false"/>
    <command idMso="AlignJustify" enabled="false"/>
    <command idMso="AlignJustifyMenu" enabled="false"/>
    <command idMso="LineSpacingGallery" enabled="false"/>
    <command idMso="ShadingColorPicker" enabled="false"/>
    <command idMso="TableBordersMenu" enabled="false"/>
    <command idMso="ParagraphDialog" enabled="false"/>
    <command idMso="IndentDecreaseWord" enabled="false"/>
    <command idMso="IndentIncreaseWord" enabled="false"/>
    <command idMso="StylesPane" enabled="false"/>
    <command idMso="ChangeStylesMenu" enabled="false"/>
    <command idMso="HyperlinkInsert" enabled="false"/>
    <command idMso="FooterInsertGallery" enabled="false"/>
    <command idMso="QuickPartsInsertGallery" enabled="false"/>
    <command idMso="WordArtInsertGallery" enabled="false"/>
    <command idMso="WordArtInsertGalleryClassic" enabled="false"/>
    <command idMso="DropCapInsertGallery" enabled="false"/>
    <command idMso="SignatureLineInsertMenu" enabled="false"/>
    <command idMso="DateAndTimeInsert" enabled="false"/>
    <command idMso="OleObjectInsertMenu" enabled="false"/>
    <command idMso="InsertBuildingBlocksEquationsGallery" enabled="false"/>
    <command idMso="SymbolInsertGallery" enabled="false"/>
    <command idMso="SelectMenu" enabled="false"/>
    <command idMso="SelectAll" enabled="false"/>
    <command idMso="FindDialog" enabled="false"/>
    <command idMso="GoTo" enabled="false"/>
    <command idMso="ReplaceDialog" enabled="false"/>
    <command idMso="ColumnsDialog" enabled="false"/>
    <command idMso="BreaksGallery" enabled="false"/>
    <command idMso="IndentLabel" enabled="false"/>
    <command idMso="ParagraphIndentLeft" enabled="false"/>
    <command idMso="ParagraphIndentRight" enabled="false"/>
    <command idMso="SpacingLabel" enabled="false"/>
    <command idMso="ParagraphSpacingBefore" enabled="false"/>
    <command idMso="ParagraphSpacingAfter" enabled="false"/>
    <command idMso="ParagraphDialog" enabled="false"/>
    <command idMso="SelectionPane" enabled="false"/>
    <command idMso="ObjectAlignMenu" enabled="false"/>
    <command idMso="TableOfContentsGallery" enabled="false"/>
    <command idMso="TableOfContentsDialog" enabled="false"/>
    <command idMso="TableOfContentsRemove" enabled="false"/>
    <command idMso="CitationInsert" enabled="false"/>
    <command idMso="MailMergeStartMailMergeMenu" enabled="false"/>
    <command idMso="MailMergeSelectRecipients" enabled="false"/>
    <command idMso="SpellingAndGrammar" enabled="false"/>
    <command idMso="ResearchPane" enabled="false"/>
    <command idMso="Thesaurus" enabled="false"/>
    <command idMso="TranslateMenu" enabled="false"/>
    <command idMso="LanguageCommands" enabled="false"/>
    <command idMso="ReviewTrackChangesMenu" enabled="false"/>
    <command idMso="ReviewShowMarkupMenu" enabled="false"/>
    <command idMso="ReviewReviewingPaneMenu" enabled="false"/>
    <command idMso="TableColumnsGallery" enabled="false"/>
    <command idMso="SaveSelectionToTableOfContentsGallery" enabled="false"/>
    <command idMso="TableOfContentsAddTextGallery" enabled="false"/>
    <command idMso="TableOfContentsUpdate" enabled="false"/>
    <command idMso="ReviewDisplayForReview" enabled="false"/>
    <command idMso="TableStyleHeaderRowWord" enabled="false"/>
    <command idMso="TableStyleTotalRowWord" enabled="false"/>
    <command idMso="TableStyleBandedRowsWord" enabled="false"/>
    <command idMso="TableStylesFirstColumnWord" enabled="false"/>
    <command idMso="TableStyleLastColumnWord" enabled="false"/>
    <command idMso="TableStylesGalleryWord" enabled="false"/>
    <command idMso="TableStyleModify" enabled="false"/>
    <command idMso="TableDrawBorderPenStyle" enabled="false"/>
    <command idMso="TableDrawBorderPenWeight" enabled="false"/>
    <command idMso="BordersShadingDialogWord" enabled="false"/>
    <command idMso="TableSelectMenu" enabled="false"/>
    <command idMso="TableShowGridlines" enabled="false"/>
    <command idMso="TablePropertiesDialog" enabled="false"/>
    <command idMso="TableDeleteRowsAndColumnsMenuWord" enabled="false"/>
    <command idMso="TableDelete" enabled="false"/>
    <command idMso="TableRowsInsertAboveWord" enabled="false"/>
    <command idMso="TableRowsInsertBelowWord" enabled="false"/>
    <command idMso="TableColumnsInsertLeft" enabled="false"/>
    <command idMso="TableColumnsInsertRight" enabled="false"/>
    <command idMso="TableInsertCellsDialog" enabled="false"/>
    <command idMso="MergeCells" enabled="false"/>
    <command idMso="SplitCells" enabled="false"/>
    <command idMso="TableSplitTable" enabled="false"/>
    <command idMso="TableAutoFitMenu" enabled="false"/>
    <command idMso="TableAutoFitContents" enabled="false"/>
    <command idMso="TableAutoFitWindow" enabled="false"/>
    <command idMso="TableAutoFitFixedColumnWidth" enabled="false"/>
    <command idMso="TableRowHeight" enabled="false"/>
    <command idMso="TableColumnWidth" enabled="false"/>
    <command idMso="TableRowsDistribute" enabled="false"/>
    <command idMso="TableColumnsDistribute" enabled="false"/>
    <command idMso="TablePropertiesDialog" enabled="false"/>
    <command idMso="TableCellAlignTopLeft" enabled="false"/>
    <command idMso="TableCellAlignTopCenter" enabled="false"/>
    <command idMso="TableCellAlignTopRight" enabled="false"/>
    <command idMso="TableCellAlignMiddleLeft" enabled="false"/>
    <command idMso="TableCellAlignMiddleCenter" enabled="false"/>
    <command idMso="TableCellAlignMiddleRight" enabled="false"/>
    <command idMso="TableCellAlignBottomLeft" enabled="false"/>
    <command idMso="TableCellAlignBottomCenter" enabled="false"/>
    <command idMso="TableCellAlignBottomRight" enabled="false"/>
    <command idMso="TextDirection" enabled="false"/>
    <command idMso="TableOptionsDialog" enabled="false"/>
    <command idMso="SortDialogClassic" enabled="false"/>
    <command idMso="TableRepeatHeaderRows" enabled="false"/>
    <command idMso="ConvertTableToText" enabled="false"/>
    <command idMso="TableFormulaDialog" enabled="false"/>
    <command idMso="TableStyleBandedColumnsWord" enabled="false"/>
    <command idMso="TableDrawBorderPenStyle" enabled="false"/>
    <command idMso="ThemesGallery" enabled="false"/>
    <command idMso="ThemeColorsGallery" enabled="false"/>
    <command idMso="ThemeFontsGallery" enabled="false"/>
    <command idMso="ThemeEffectsGallery" enabled="false"/>
    <command idMso="PageMarginsGallery" enabled="false"/>
    <command idMso="WatermarkGallery" enabled="false"/>
    <command idMso="PageColorPicker" enabled="false"/>
    <command idMso="PageBorderAndShadingDialog" enabled="false"/>
    <command idMso="BorderColorPicker" enabled="false"/>
    <command idMso="Cut" enabled="false"/>
    <command idMso="Copy" enabled="false"/>
    <command idMso="PasteGalleryMini" enabled="false"/>
    <command idMso="TableRowsOrColumnsOrCellsDelete" enabled="false"/>
    <command idMso="CellsInsertDialog" enabled="false"/>
    <command idMso="MergeOrSplitCells" enabled="false"/>
    <command idMso="TextDirection" enabled="false"/>
    <command idMso="TableSelectCell" enabled="false"/>
    <command idMso="TableColumnSelect" enabled="false"/>
    <command idMso="TableRowSelect" enabled="false"/>
    <command idMso="TableSelect" enabled="false"/>
    <command idMso="TableSelectMenu" enabled="false"/>
    <command idMso="ContextMenuTableCell" enabled="false"/>
  </commands>
  <ribbon>
    <tabs>
      <tab idMso="TabHome">
        <group id="FOLDER" label="FOLDER">
          <button id="butTXT" label="KOPIEER" image="icRood" size="large" onAction="cntrlTXT"/>
          <button id="butHELP" label="UITLEG" image="ic_Vraag" size="large" onAction="cntrlHELP"/>
        </group>
      </tab>
    </tabs>
  </ribbon>
</customUI>
</file>

<file path=customUI/customUI14.xml><?xml version="1.0" encoding="utf-8"?>
<customUI xmlns="http://schemas.microsoft.com/office/2009/07/customui" onLoad="RibbonControl.Onload">
  <!--
	-->
  <commands>
    <command idMso="BulletsGalleryWord" enabled="false"/>
    <command idMso="NumberingGalleryWord" enabled="false"/>
    <command idMso="MultilevelListGallery" enabled="false"/>
    <command idMso="FontColorPicker" enabled="false"/>
    <command idMso="ShadingColorPicker" enabled="false"/>
    <command idMso="TextEffectsGallery" enabled="false"/>
    <command idMso="ThemesGallery" enabled="false"/>
    <command idMso="ThemeColorsGallery" enabled="false"/>
    <command idMso="ThemeFontsGallery" enabled="false"/>
    <command idMso="ThemeEffectsGallery" enabled="false"/>
    <command idMso="TableInsertGallery" enabled="false"/>
    <command idMso="PageMarginsGallery" enabled="false"/>
    <command idMso="WatermarkGallery" enabled="false"/>
    <command idMso="PageColorPicker" enabled="false"/>
    <command idMso="PageBorderAndShadingDialog" enabled="false"/>
    <command idMso="QuickStylesGallery" enabled="false"/>
    <command idMso="QuickStylesSets" enabled="false"/>
    <command idMso="ParagraphSpacing" enabled="false"/>
    <command idMso="ThemeColorsGallery" enabled="false"/>
    <command idMso="UnderlineGallery" enabled="false"/>
    <command idMso="UnderlineColorPicker" enabled="false"/>
    <command idMso="TextEffectsGallery" enabled="false"/>
    <command idMso="TextOutlineColorPickerAlternate" enabled="false"/>
    <command idMso="TextOutlineWeightGallery" enabled="false"/>
    <command idMso="TextOutlineDashesGallery" enabled="false"/>
    <command idMso="TextEffectShadowGallery" enabled="false"/>
    <command idMso="TextReflectionGallery" enabled="false"/>
    <command idMso="TextGlowColorPicker" enabled="false"/>
    <command idMso="TextHighlightColorPicker" enabled="false"/>
    <command idMso="FontColorPicker" enabled="false"/>
    <command idMso="CoverPageInsertGallery" enabled="false"/>
    <command idMso="TableInsertGallery" enabled="false"/>
    <command idMso="BlankPageInsert" enabled="false"/>
    <command idMso="PageBreakInsertWord" enabled="false"/>
    <command idMso="ChartInsert" enabled="false"/>
    <command idMso="HeaderInsertGallery" enabled="false"/>
    <command idMso="ThemeSearchOfficeOnline" enabled="false"/>
    <command idMso="HeaderFooterEditHeader" enabled="false"/>
    <command idMso="HeaderFooterRemoveHeaderWord" enabled="false"/>
    <command idMso="SaveSelectionToHeaderGallery" enabled="false"/>
    <command idMso="FormatPainter" enabled="false"/>
    <command idMso="Font" enabled="false"/>
    <command idMso="FontSize" enabled="false"/>
    <command idMso="FontSizeIncreaseWord" enabled="false"/>
    <command idMso="FontSizeDecreaseWord" enabled="false"/>
    <command idMso="ChangeCaseGallery" enabled="false"/>
    <command idMso="ClearFormatting" enabled="false"/>
    <command idMso="CharacterBorder" enabled="false"/>
    <command idMso="Bold" enabled="false"/>
    <command idMso="Italic" enabled="false"/>
    <command idMso="FontDialog" enabled="false"/>
    <command idMso="PasteMenu" enabled="false"/>
    <command idMso="ShowClipboard" enabled="false"/>
    <command idMso="Strikethrough" enabled="false"/>
    <command idMso="Subscript" enabled="false"/>
    <command idMso="Superscript" enabled="false"/>
    <command idMso="BulletsGalleryWord" enabled="false"/>
    <command idMso="NumberingGalleryWord" enabled="false"/>
    <command idMso="MultilevelListGallery" enabled="false"/>
    <command idMso="ShadingColorPicker" enabled="false"/>
    <command idMso="ParagraphMarks" enabled="false"/>
    <command idMso="EastAsianEditingMarks" enabled="false"/>
    <command idMso="AlignLeft" enabled="false"/>
    <command idMso="AlignCenter" enabled="false"/>
    <command idMso="AlignRight" enabled="false"/>
    <command idMso="AlignJustify" enabled="false"/>
    <command idMso="AlignJustifyMenu" enabled="false"/>
    <command idMso="LineSpacingGallery" enabled="false"/>
    <command idMso="ShadingColorPicker" enabled="false"/>
    <command idMso="TableBordersMenu" enabled="false"/>
    <command idMso="ParagraphDialog" enabled="false"/>
    <command idMso="IndentDecreaseWord" enabled="false"/>
    <command idMso="IndentIncreaseWord" enabled="false"/>
    <command idMso="StylesPane" enabled="false"/>
    <command idMso="ChangeStylesMenu" enabled="false"/>
    <command idMso="HyperlinkInsert" enabled="false"/>
    <command idMso="FooterInsertGallery" enabled="false"/>
    <command idMso="QuickPartsInsertGallery" enabled="false"/>
    <command idMso="WordArtInsertGallery" enabled="false"/>
    <command idMso="WordArtInsertGalleryClassic" enabled="false"/>
    <command idMso="DropCapInsertGallery" enabled="false"/>
    <command idMso="SignatureLineInsertMenu" enabled="false"/>
    <command idMso="DateAndTimeInsert" enabled="false"/>
    <command idMso="OleObjectInsertMenu" enabled="false"/>
    <command idMso="InsertBuildingBlocksEquationsGallery" enabled="false"/>
    <command idMso="SymbolInsertGallery" enabled="false"/>
    <command idMso="SelectMenu" enabled="false"/>
    <command idMso="SelectAll" enabled="false"/>
    <command idMso="FindDialog" enabled="false"/>
    <command idMso="GoTo" enabled="false"/>
    <command idMso="ReplaceDialog" enabled="false"/>
    <command idMso="ColumnsDialog" enabled="false"/>
    <command idMso="BreaksGallery" enabled="false"/>
    <command idMso="IndentLabel" enabled="false"/>
    <command idMso="ParagraphIndentLeft" enabled="false"/>
    <command idMso="ParagraphIndentRight" enabled="false"/>
    <command idMso="SpacingLabel" enabled="false"/>
    <command idMso="ParagraphSpacingBefore" enabled="false"/>
    <command idMso="ParagraphSpacingAfter" enabled="false"/>
    <command idMso="ParagraphDialog" enabled="false"/>
    <command idMso="SelectionPane" enabled="false"/>
    <command idMso="ObjectAlignMenu" enabled="false"/>
    <command idMso="TableOfContentsGallery" enabled="false"/>
    <command idMso="TableOfContentsDialog" enabled="false"/>
    <command idMso="TableOfContentsRemove" enabled="false"/>
    <command idMso="CitationInsert" enabled="false"/>
    <command idMso="MailMergeStartMailMergeMenu" enabled="false"/>
    <command idMso="MailMergeSelectRecipients" enabled="false"/>
    <command idMso="SpellingAndGrammar" enabled="false"/>
    <command idMso="ResearchPane" enabled="false"/>
    <command idMso="Thesaurus" enabled="false"/>
    <command idMso="TranslateMenu" enabled="false"/>
    <command idMso="LanguageCommands" enabled="false"/>
    <command idMso="ReviewTrackChangesMenu" enabled="false"/>
    <command idMso="ReviewShowMarkupMenu" enabled="false"/>
    <command idMso="ReviewReviewingPaneMenu" enabled="false"/>
    <command idMso="TableColumnsGallery" enabled="false"/>
    <command idMso="SaveSelectionToTableOfContentsGallery" enabled="false"/>
    <command idMso="TableOfContentsAddTextGallery" enabled="false"/>
    <command idMso="TableOfContentsUpdate" enabled="false"/>
    <command idMso="ReviewDisplayForReview" enabled="false"/>
    <command idMso="TableStyleHeaderRowWord" enabled="false"/>
    <command idMso="TableStyleTotalRowWord" enabled="false"/>
    <command idMso="TableStyleBandedRowsWord" enabled="false"/>
    <command idMso="TableStylesFirstColumnWord" enabled="false"/>
    <command idMso="TableStyleLastColumnWord" enabled="false"/>
    <command idMso="TableStylesGalleryWord" enabled="false"/>
    <command idMso="TableStyleModify" enabled="false"/>
    <command idMso="TableDrawBorderPenStyle" enabled="false"/>
    <command idMso="TableDrawBorderPenWeight" enabled="false"/>
    <command idMso="BordersShadingDialogWord" enabled="false"/>
    <command idMso="TableSelectMenu" enabled="false"/>
    <command idMso="TableShowGridlines" enabled="false"/>
    <command idMso="TablePropertiesDialog" enabled="false"/>
    <command idMso="TableDeleteRowsAndColumnsMenuWord" enabled="false"/>
    <command idMso="TableDelete" enabled="false"/>
    <command idMso="TableRowsInsertAboveWord" enabled="false"/>
    <command idMso="TableRowsInsertBelowWord" enabled="false"/>
    <command idMso="TableColumnsInsertLeft" enabled="false"/>
    <command idMso="TableColumnsInsertRight" enabled="false"/>
    <command idMso="TableInsertCellsDialog" enabled="false"/>
    <command idMso="MergeCells" enabled="false"/>
    <command idMso="SplitCells" enabled="false"/>
    <command idMso="TableSplitTable" enabled="false"/>
    <command idMso="TableAutoFitMenu" enabled="false"/>
    <command idMso="TableAutoFitContents" enabled="false"/>
    <command idMso="TableAutoFitWindow" enabled="false"/>
    <command idMso="TableAutoFitFixedColumnWidth" enabled="false"/>
    <command idMso="TableRowHeight" enabled="false"/>
    <command idMso="TableColumnWidth" enabled="false"/>
    <command idMso="TableRowsDistribute" enabled="false"/>
    <command idMso="TableColumnsDistribute" enabled="false"/>
    <command idMso="TablePropertiesDialog" enabled="false"/>
    <command idMso="TableCellAlignTopLeft" enabled="false"/>
    <command idMso="TableCellAlignTopCenter" enabled="false"/>
    <command idMso="TableCellAlignTopRight" enabled="false"/>
    <command idMso="TableCellAlignMiddleLeft" enabled="false"/>
    <command idMso="TableCellAlignMiddleCenter" enabled="false"/>
    <command idMso="TableCellAlignMiddleRight" enabled="false"/>
    <command idMso="TableCellAlignBottomLeft" enabled="false"/>
    <command idMso="TableCellAlignBottomCenter" enabled="false"/>
    <command idMso="TableCellAlignBottomRight" enabled="false"/>
    <command idMso="TextDirection" enabled="false"/>
    <command idMso="TableOptionsDialog" enabled="false"/>
    <command idMso="SortDialogClassic" enabled="false"/>
    <command idMso="TableRepeatHeaderRows" enabled="false"/>
    <command idMso="ConvertTableToText" enabled="false"/>
    <command idMso="TableFormulaDialog" enabled="false"/>
    <command idMso="TableStyleBandedColumnsWord" enabled="false"/>
    <command idMso="TableDrawBorderPenStyle" enabled="false"/>
    <command idMso="ThemesGallery" enabled="false"/>
    <command idMso="ThemeColorsGallery" enabled="false"/>
    <command idMso="ThemeFontsGallery" enabled="false"/>
    <command idMso="ThemeEffectsGallery" enabled="false"/>
    <command idMso="PageMarginsGallery" enabled="false"/>
    <command idMso="WatermarkGallery" enabled="false"/>
    <command idMso="PageColorPicker" enabled="false"/>
    <command idMso="PageBorderAndShadingDialog" enabled="false"/>
    <command idMso="BorderColorPicker" enabled="false"/>
    <command idMso="Cut" enabled="false"/>
    <command idMso="Copy" enabled="false"/>
    <command idMso="PasteGalleryMini" enabled="false"/>
    <command idMso="TableRowsOrColumnsOrCellsDelete" enabled="false"/>
    <command idMso="CellsInsertDialog" enabled="false"/>
    <command idMso="MergeOrSplitCells" enabled="false"/>
    <command idMso="TextDirection" enabled="false"/>
    <command idMso="TableSelectCell" enabled="false"/>
    <command idMso="TableColumnSelect" enabled="false"/>
    <command idMso="TableRowSelect" enabled="false"/>
    <command idMso="TableSelect" enabled="false"/>
    <command idMso="TableSelectMenu" enabled="false"/>
    <command idMso="ContextMenuTableCell" enabled="false"/>
  </commands>
  <ribbon>
    <tabs>
      <tab idMso="TabHome">
        <group id="FOLDER" label="FOLDER">
          <button id="butTXT" label="KOPIEER" image="icRood" size="large" onAction="cntrlTXT"/>
          <button id="butHELP" label="UITLEG" image="ic_Vraag" size="large" onAction="cntrlHELP"/>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C6B6BA-F2D3-4992-8398-2E87844E8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stappenplan-aangifte-doen.dotm</Template>
  <TotalTime>0</TotalTime>
  <Pages>2</Pages>
  <Words>1626</Words>
  <Characters>8947</Characters>
  <Application>Microsoft Office Word</Application>
  <DocSecurity>0</DocSecurity>
  <Lines>74</Lines>
  <Paragraphs>21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2022-01-05T09:53:00Z</dcterms:created>
  <dcterms:modified xsi:type="dcterms:W3CDTF">2022-01-05T09:54:00Z</dcterms:modified>
</cp:coreProperties>
</file>